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DDE88F8" w14:textId="0342298C" w:rsidR="007D5DBF" w:rsidRDefault="003E183C" w:rsidP="005323EE">
      <w:pPr>
        <w:jc w:val="center"/>
        <w:rPr>
          <w:rFonts w:ascii="Arial" w:hAnsi="Arial" w:cs="Arial"/>
          <w:b/>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7715">
        <w:rPr>
          <w:rFonts w:ascii="Arial" w:hAnsi="Arial" w:cs="Arial"/>
          <w:b/>
          <w:noProof/>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2608" behindDoc="1" locked="0" layoutInCell="1" allowOverlap="1" wp14:anchorId="3EC84D56" wp14:editId="508617E6">
            <wp:simplePos x="0" y="0"/>
            <wp:positionH relativeFrom="margin">
              <wp:posOffset>2955290</wp:posOffset>
            </wp:positionH>
            <wp:positionV relativeFrom="margin">
              <wp:posOffset>-107315</wp:posOffset>
            </wp:positionV>
            <wp:extent cx="1524000" cy="1524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aria_Vektor.jpg"/>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527571" cy="1527571"/>
                    </a:xfrm>
                    <a:prstGeom prst="rect">
                      <a:avLst/>
                    </a:prstGeom>
                  </pic:spPr>
                </pic:pic>
              </a:graphicData>
            </a:graphic>
            <wp14:sizeRelH relativeFrom="page">
              <wp14:pctWidth>0</wp14:pctWidth>
            </wp14:sizeRelH>
            <wp14:sizeRelV relativeFrom="page">
              <wp14:pctHeight>0</wp14:pctHeight>
            </wp14:sizeRelV>
          </wp:anchor>
        </w:drawing>
      </w:r>
      <w:r w:rsidR="002469B5" w:rsidRPr="002469B5">
        <w:rPr>
          <w:rFonts w:ascii="Arial" w:hAnsi="Arial" w:cs="Arial"/>
          <w:b/>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B56B7EC" w14:textId="49BEC745" w:rsidR="007E6413" w:rsidRDefault="007E6413" w:rsidP="006C0535">
      <w:pPr>
        <w:tabs>
          <w:tab w:val="left" w:pos="3083"/>
        </w:tabs>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6EF8B31" w14:textId="029DDF84" w:rsidR="007E6413" w:rsidRDefault="007E6413" w:rsidP="006C0535">
      <w:pPr>
        <w:tabs>
          <w:tab w:val="left" w:pos="3083"/>
        </w:tabs>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946D57" w14:textId="77777777" w:rsidR="00BB5A6F" w:rsidRDefault="00BB5A6F" w:rsidP="006C0535">
      <w:pPr>
        <w:tabs>
          <w:tab w:val="left" w:pos="3083"/>
        </w:tabs>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41E526" w14:textId="1AB73AFC" w:rsidR="006C0535" w:rsidRPr="007F77E8" w:rsidRDefault="006C0535" w:rsidP="006C0535">
      <w:pPr>
        <w:tabs>
          <w:tab w:val="left" w:pos="3083"/>
        </w:tabs>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Pr="00897715">
        <w:rPr>
          <w:rFonts w:ascii="Arial" w:hAnsi="Arial" w:cs="Arial"/>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farrbrief</w:t>
      </w:r>
    </w:p>
    <w:p w14:paraId="5300A976" w14:textId="0EF42E5A" w:rsidR="006C0535" w:rsidRPr="00DA50C4" w:rsidRDefault="006C0535" w:rsidP="006C0535">
      <w:pPr>
        <w:rPr>
          <w:rFonts w:ascii="Arial" w:hAnsi="Arial" w:cs="Arial"/>
          <w:b/>
          <w:i/>
          <w:sz w:val="40"/>
          <w:szCs w:val="40"/>
        </w:rPr>
      </w:pPr>
      <w:r w:rsidRPr="00897715">
        <w:rPr>
          <w:rFonts w:ascii="Arial" w:hAnsi="Arial" w:cs="Arial"/>
          <w:sz w:val="40"/>
          <w:szCs w:val="40"/>
          <w14:textOutline w14:w="9525" w14:cap="flat" w14:cmpd="sng" w14:algn="ctr">
            <w14:noFill/>
            <w14:prstDash w14:val="solid"/>
            <w14:round/>
          </w14:textOutline>
        </w:rPr>
        <w:t>Mariä Himmelfahrt Pfreimd</w:t>
      </w:r>
      <w:r w:rsidRPr="00897715">
        <w:rPr>
          <w:rFonts w:ascii="Arial" w:hAnsi="Arial" w:cs="Arial"/>
          <w:b/>
          <w:i/>
          <w:sz w:val="40"/>
          <w:szCs w:val="40"/>
        </w:rPr>
        <w:t xml:space="preserve"> </w:t>
      </w:r>
    </w:p>
    <w:p w14:paraId="5B71F8B8" w14:textId="4AF537F2" w:rsidR="006C0535" w:rsidRDefault="00A622A7" w:rsidP="006C0535">
      <w:pPr>
        <w:rPr>
          <w:rFonts w:ascii="Arial" w:hAnsi="Arial" w:cs="Arial"/>
          <w:sz w:val="20"/>
          <w:szCs w:val="20"/>
        </w:rPr>
      </w:pPr>
      <w:r>
        <w:rPr>
          <w:rFonts w:ascii="Arial" w:hAnsi="Arial" w:cs="Arial"/>
          <w:sz w:val="20"/>
          <w:szCs w:val="20"/>
        </w:rPr>
        <w:pict w14:anchorId="5FC93940">
          <v:rect id="_x0000_i1025" style="width:330.8pt;height:1pt" o:hrpct="985" o:hralign="center" o:hrstd="t" o:hrnoshade="t" o:hr="t" fillcolor="#a0a0a0" stroked="f"/>
        </w:pict>
      </w:r>
    </w:p>
    <w:p w14:paraId="4B074735" w14:textId="43D90004" w:rsidR="006F74B7" w:rsidRDefault="00EA6E2F" w:rsidP="00A61568">
      <w:pPr>
        <w:tabs>
          <w:tab w:val="center" w:pos="3358"/>
        </w:tabs>
        <w:spacing w:after="120"/>
        <w:rPr>
          <w:rFonts w:ascii="Arial" w:hAnsi="Arial" w:cs="Arial"/>
          <w:b/>
          <w:bCs/>
        </w:rPr>
      </w:pPr>
      <w:r>
        <w:rPr>
          <w:rFonts w:ascii="Arial" w:hAnsi="Arial" w:cs="Arial"/>
          <w:b/>
          <w:bCs/>
        </w:rPr>
        <w:t xml:space="preserve">Vom </w:t>
      </w:r>
      <w:r w:rsidR="003D1035">
        <w:rPr>
          <w:rFonts w:ascii="Arial" w:hAnsi="Arial" w:cs="Arial"/>
          <w:b/>
          <w:bCs/>
        </w:rPr>
        <w:t>05</w:t>
      </w:r>
      <w:r w:rsidR="00081543">
        <w:rPr>
          <w:rFonts w:ascii="Arial" w:hAnsi="Arial" w:cs="Arial"/>
          <w:b/>
          <w:bCs/>
        </w:rPr>
        <w:t>.</w:t>
      </w:r>
      <w:r w:rsidR="003D1035">
        <w:rPr>
          <w:rFonts w:ascii="Arial" w:hAnsi="Arial" w:cs="Arial"/>
          <w:b/>
          <w:bCs/>
        </w:rPr>
        <w:t>10</w:t>
      </w:r>
      <w:r w:rsidR="00081543">
        <w:rPr>
          <w:rFonts w:ascii="Arial" w:hAnsi="Arial" w:cs="Arial"/>
          <w:b/>
          <w:bCs/>
        </w:rPr>
        <w:t xml:space="preserve">. </w:t>
      </w:r>
      <w:r w:rsidR="000E0D8A">
        <w:rPr>
          <w:rFonts w:ascii="Arial" w:hAnsi="Arial" w:cs="Arial"/>
          <w:b/>
          <w:bCs/>
        </w:rPr>
        <w:t xml:space="preserve">– </w:t>
      </w:r>
      <w:r w:rsidR="003D1035">
        <w:rPr>
          <w:rFonts w:ascii="Arial" w:hAnsi="Arial" w:cs="Arial"/>
          <w:b/>
          <w:bCs/>
        </w:rPr>
        <w:t>1</w:t>
      </w:r>
      <w:r w:rsidR="00730EDA">
        <w:rPr>
          <w:rFonts w:ascii="Arial" w:hAnsi="Arial" w:cs="Arial"/>
          <w:b/>
          <w:bCs/>
        </w:rPr>
        <w:t>9</w:t>
      </w:r>
      <w:r w:rsidR="00E34E10">
        <w:rPr>
          <w:rFonts w:ascii="Arial" w:hAnsi="Arial" w:cs="Arial"/>
          <w:b/>
          <w:bCs/>
        </w:rPr>
        <w:t>.</w:t>
      </w:r>
      <w:r w:rsidR="00081543">
        <w:rPr>
          <w:rFonts w:ascii="Arial" w:hAnsi="Arial" w:cs="Arial"/>
          <w:b/>
          <w:bCs/>
        </w:rPr>
        <w:t>10</w:t>
      </w:r>
      <w:r w:rsidR="00E6079C">
        <w:rPr>
          <w:rFonts w:ascii="Arial" w:hAnsi="Arial" w:cs="Arial"/>
          <w:b/>
          <w:bCs/>
        </w:rPr>
        <w:t>.</w:t>
      </w:r>
      <w:r w:rsidR="000E0D8A">
        <w:rPr>
          <w:rFonts w:ascii="Arial" w:hAnsi="Arial" w:cs="Arial"/>
          <w:b/>
          <w:bCs/>
        </w:rPr>
        <w:t>2025</w:t>
      </w:r>
      <w:r w:rsidR="00A914A5">
        <w:rPr>
          <w:rFonts w:ascii="Arial" w:hAnsi="Arial" w:cs="Arial"/>
          <w:b/>
          <w:bCs/>
        </w:rPr>
        <w:tab/>
      </w:r>
    </w:p>
    <w:p w14:paraId="3055F70C" w14:textId="1C50C6E9" w:rsidR="005346B8" w:rsidRDefault="00B114AE" w:rsidP="00A61568">
      <w:pPr>
        <w:tabs>
          <w:tab w:val="center" w:pos="3358"/>
        </w:tabs>
        <w:spacing w:after="120"/>
        <w:rPr>
          <w:rFonts w:ascii="Arial" w:hAnsi="Arial" w:cs="Arial"/>
          <w:b/>
          <w:bCs/>
        </w:rPr>
      </w:pPr>
      <w:r>
        <w:rPr>
          <w:noProof/>
        </w:rPr>
        <w:drawing>
          <wp:anchor distT="0" distB="0" distL="114300" distR="114300" simplePos="0" relativeHeight="251658240" behindDoc="0" locked="0" layoutInCell="1" allowOverlap="1" wp14:anchorId="240F4377" wp14:editId="2414FDB5">
            <wp:simplePos x="0" y="0"/>
            <wp:positionH relativeFrom="margin">
              <wp:posOffset>2540</wp:posOffset>
            </wp:positionH>
            <wp:positionV relativeFrom="paragraph">
              <wp:posOffset>50800</wp:posOffset>
            </wp:positionV>
            <wp:extent cx="2809240" cy="4264858"/>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vorstellungssymbol2025.jpg"/>
                    <pic:cNvPicPr/>
                  </pic:nvPicPr>
                  <pic:blipFill rotWithShape="1">
                    <a:blip r:embed="rId10" cstate="print">
                      <a:extLst>
                        <a:ext uri="{28A0092B-C50C-407E-A947-70E740481C1C}">
                          <a14:useLocalDpi xmlns:a14="http://schemas.microsoft.com/office/drawing/2010/main" val="0"/>
                        </a:ext>
                      </a:extLst>
                    </a:blip>
                    <a:srcRect t="9612" b="4898"/>
                    <a:stretch/>
                  </pic:blipFill>
                  <pic:spPr bwMode="auto">
                    <a:xfrm>
                      <a:off x="0" y="0"/>
                      <a:ext cx="2811551" cy="4268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CE559" w14:textId="23468109" w:rsidR="0000596B" w:rsidRPr="002D6234" w:rsidRDefault="00FA6D0E" w:rsidP="008F12A9">
      <w:pPr>
        <w:tabs>
          <w:tab w:val="center" w:pos="3358"/>
        </w:tabs>
        <w:spacing w:after="120"/>
        <w:rPr>
          <w:rStyle w:val="normaltextrun"/>
          <w:rFonts w:ascii="Arial" w:eastAsiaTheme="minorHAnsi" w:hAnsi="Arial" w:cs="Arial"/>
          <w:color w:val="202124"/>
          <w:sz w:val="20"/>
          <w:szCs w:val="20"/>
          <w:shd w:val="clear" w:color="auto" w:fill="FFFFFF"/>
        </w:rPr>
      </w:pPr>
      <w:r w:rsidRPr="00FA6D0E">
        <w:rPr>
          <w:rStyle w:val="normaltextrun"/>
          <w:noProof/>
        </w:rPr>
        <mc:AlternateContent>
          <mc:Choice Requires="wps">
            <w:drawing>
              <wp:anchor distT="45720" distB="45720" distL="114300" distR="114300" simplePos="0" relativeHeight="251660288" behindDoc="0" locked="0" layoutInCell="1" allowOverlap="1" wp14:anchorId="62D0FC07" wp14:editId="22A453FB">
                <wp:simplePos x="0" y="0"/>
                <wp:positionH relativeFrom="margin">
                  <wp:align>right</wp:align>
                </wp:positionH>
                <wp:positionV relativeFrom="paragraph">
                  <wp:posOffset>1219835</wp:posOffset>
                </wp:positionV>
                <wp:extent cx="4279265" cy="1413510"/>
                <wp:effectExtent l="4128"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79265" cy="1413510"/>
                        </a:xfrm>
                        <a:prstGeom prst="rect">
                          <a:avLst/>
                        </a:prstGeom>
                        <a:solidFill>
                          <a:schemeClr val="bg1">
                            <a:lumMod val="85000"/>
                          </a:schemeClr>
                        </a:solidFill>
                        <a:ln w="9525">
                          <a:noFill/>
                          <a:miter lim="800000"/>
                          <a:headEnd/>
                          <a:tailEnd/>
                        </a:ln>
                      </wps:spPr>
                      <wps:txbx>
                        <w:txbxContent>
                          <w:p w14:paraId="63DED399" w14:textId="1B3F64D9" w:rsidR="00FA6D0E" w:rsidRPr="00FA6D0E" w:rsidRDefault="00FA6D0E" w:rsidP="00FA6D0E">
                            <w:pPr>
                              <w:spacing w:before="240"/>
                              <w:jc w:val="center"/>
                              <w:rPr>
                                <w:rFonts w:ascii="Arial" w:hAnsi="Arial" w:cs="Arial"/>
                                <w:b/>
                                <w:sz w:val="56"/>
                                <w:szCs w:val="56"/>
                              </w:rPr>
                            </w:pPr>
                            <w:r w:rsidRPr="00FA6D0E">
                              <w:rPr>
                                <w:rFonts w:ascii="Arial" w:hAnsi="Arial" w:cs="Arial"/>
                                <w:b/>
                                <w:sz w:val="56"/>
                                <w:szCs w:val="56"/>
                              </w:rPr>
                              <w:t>Firmung 2025</w:t>
                            </w:r>
                          </w:p>
                          <w:p w14:paraId="6A0CAAE0" w14:textId="2525B1A7" w:rsidR="00FA6D0E" w:rsidRPr="00FA6D0E" w:rsidRDefault="00FA6D0E" w:rsidP="00FA6D0E">
                            <w:pPr>
                              <w:jc w:val="center"/>
                              <w:rPr>
                                <w:rFonts w:ascii="Arial" w:hAnsi="Arial" w:cs="Arial"/>
                                <w:sz w:val="44"/>
                                <w:szCs w:val="44"/>
                              </w:rPr>
                            </w:pPr>
                            <w:r w:rsidRPr="00FA6D0E">
                              <w:rPr>
                                <w:rFonts w:ascii="Arial" w:hAnsi="Arial" w:cs="Arial"/>
                                <w:sz w:val="44"/>
                                <w:szCs w:val="44"/>
                              </w:rPr>
                              <w:t>18. Oktober 2025</w:t>
                            </w:r>
                          </w:p>
                          <w:p w14:paraId="321D1010" w14:textId="68A02090" w:rsidR="00FA6D0E" w:rsidRPr="00FA6D0E" w:rsidRDefault="00FA6D0E" w:rsidP="00FA6D0E">
                            <w:pPr>
                              <w:jc w:val="center"/>
                              <w:rPr>
                                <w:rFonts w:ascii="Arial" w:hAnsi="Arial" w:cs="Arial"/>
                                <w:sz w:val="44"/>
                                <w:szCs w:val="44"/>
                              </w:rPr>
                            </w:pPr>
                            <w:r w:rsidRPr="00FA6D0E">
                              <w:rPr>
                                <w:rFonts w:ascii="Arial" w:hAnsi="Arial" w:cs="Arial"/>
                                <w:sz w:val="44"/>
                                <w:szCs w:val="44"/>
                              </w:rPr>
                              <w:t>9:30 Uhr – Pfarrkirche Pfreimd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0FC07" id="_x0000_t202" coordsize="21600,21600" o:spt="202" path="m,l,21600r21600,l21600,xe">
                <v:stroke joinstyle="miter"/>
                <v:path gradientshapeok="t" o:connecttype="rect"/>
              </v:shapetype>
              <v:shape id="Textfeld 2" o:spid="_x0000_s1026" type="#_x0000_t202" style="position:absolute;margin-left:285.75pt;margin-top:96.05pt;width:336.95pt;height:111.3pt;rotation:-90;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" fillcolor="#d8d8d8 [2732]" stroked="f">
                <v:textbox>
                  <w:txbxContent>
                    <w:p w14:paraId="63DED399" w14:textId="1B3F64D9" w:rsidR="00FA6D0E" w:rsidRPr="00FA6D0E" w:rsidRDefault="00FA6D0E" w:rsidP="00FA6D0E">
                      <w:pPr>
                        <w:spacing w:before="240"/>
                        <w:jc w:val="center"/>
                        <w:rPr>
                          <w:rFonts w:ascii="Arial" w:hAnsi="Arial" w:cs="Arial"/>
                          <w:b/>
                          <w:sz w:val="56"/>
                          <w:szCs w:val="56"/>
                        </w:rPr>
                      </w:pPr>
                      <w:r w:rsidRPr="00FA6D0E">
                        <w:rPr>
                          <w:rFonts w:ascii="Arial" w:hAnsi="Arial" w:cs="Arial"/>
                          <w:b/>
                          <w:sz w:val="56"/>
                          <w:szCs w:val="56"/>
                        </w:rPr>
                        <w:t>Firmung 2025</w:t>
                      </w:r>
                    </w:p>
                    <w:p w14:paraId="6A0CAAE0" w14:textId="2525B1A7" w:rsidR="00FA6D0E" w:rsidRPr="00FA6D0E" w:rsidRDefault="00FA6D0E" w:rsidP="00FA6D0E">
                      <w:pPr>
                        <w:jc w:val="center"/>
                        <w:rPr>
                          <w:rFonts w:ascii="Arial" w:hAnsi="Arial" w:cs="Arial"/>
                          <w:sz w:val="44"/>
                          <w:szCs w:val="44"/>
                        </w:rPr>
                      </w:pPr>
                      <w:r w:rsidRPr="00FA6D0E">
                        <w:rPr>
                          <w:rFonts w:ascii="Arial" w:hAnsi="Arial" w:cs="Arial"/>
                          <w:sz w:val="44"/>
                          <w:szCs w:val="44"/>
                        </w:rPr>
                        <w:t>18. Oktober 2025</w:t>
                      </w:r>
                    </w:p>
                    <w:p w14:paraId="321D1010" w14:textId="68A02090" w:rsidR="00FA6D0E" w:rsidRPr="00FA6D0E" w:rsidRDefault="00FA6D0E" w:rsidP="00FA6D0E">
                      <w:pPr>
                        <w:jc w:val="center"/>
                        <w:rPr>
                          <w:rFonts w:ascii="Arial" w:hAnsi="Arial" w:cs="Arial"/>
                          <w:sz w:val="44"/>
                          <w:szCs w:val="44"/>
                        </w:rPr>
                      </w:pPr>
                      <w:r w:rsidRPr="00FA6D0E">
                        <w:rPr>
                          <w:rFonts w:ascii="Arial" w:hAnsi="Arial" w:cs="Arial"/>
                          <w:sz w:val="44"/>
                          <w:szCs w:val="44"/>
                        </w:rPr>
                        <w:t>9:30 Uhr – Pfarrkirche Pfreimd</w:t>
                      </w:r>
                    </w:p>
                  </w:txbxContent>
                </v:textbox>
                <w10:wrap type="square" anchorx="margin"/>
              </v:shape>
            </w:pict>
          </mc:Fallback>
        </mc:AlternateContent>
      </w:r>
      <w:r w:rsidR="0000596B">
        <w:rPr>
          <w:rStyle w:val="normaltextrun"/>
        </w:rPr>
        <w:br w:type="page"/>
      </w:r>
    </w:p>
    <w:p w14:paraId="27FE3884" w14:textId="77777777" w:rsidR="00193336" w:rsidRDefault="00193336" w:rsidP="00193336">
      <w:pPr>
        <w:pStyle w:val="CopyIntrotext"/>
        <w:rPr>
          <w:lang w:eastAsia="en-US"/>
        </w:rPr>
      </w:pPr>
      <w:r>
        <w:rPr>
          <w:lang w:eastAsia="en-US"/>
        </w:rPr>
        <w:lastRenderedPageBreak/>
        <w:t>Liebe Pfarrangehörige!</w:t>
      </w:r>
    </w:p>
    <w:p w14:paraId="5ECAF8E4" w14:textId="77777777" w:rsidR="00193336" w:rsidRDefault="00193336" w:rsidP="00193336">
      <w:pPr>
        <w:pStyle w:val="CopyIntrotext"/>
        <w:rPr>
          <w:i/>
          <w:iCs/>
          <w:lang w:eastAsia="en-US"/>
        </w:rPr>
      </w:pPr>
      <w:r>
        <w:rPr>
          <w:i/>
          <w:iCs/>
          <w:lang w:eastAsia="en-US"/>
        </w:rPr>
        <w:t>Sei besiegelt durch die Gabe Gottes, den Heiligen Geist.</w:t>
      </w:r>
    </w:p>
    <w:p w14:paraId="2BBB33F9" w14:textId="77777777" w:rsidR="00193336" w:rsidRDefault="00193336" w:rsidP="00193336">
      <w:pPr>
        <w:pStyle w:val="CopyIntrotext"/>
        <w:rPr>
          <w:lang w:eastAsia="en-US"/>
        </w:rPr>
      </w:pPr>
      <w:r>
        <w:rPr>
          <w:lang w:eastAsia="en-US"/>
        </w:rPr>
        <w:t xml:space="preserve">Diese Worte spricht der </w:t>
      </w:r>
      <w:proofErr w:type="spellStart"/>
      <w:r>
        <w:rPr>
          <w:lang w:eastAsia="en-US"/>
        </w:rPr>
        <w:t>Firmspender</w:t>
      </w:r>
      <w:proofErr w:type="spellEnd"/>
      <w:r>
        <w:rPr>
          <w:lang w:eastAsia="en-US"/>
        </w:rPr>
        <w:t xml:space="preserve"> zum Firmling, nachdem er ihm die Hände aufgelegt hat und während er ihn mit dem Chrisam salbt. Wie schon die Taufe, so prägt auch die Firmung der Seele ein geistliches Zeichen, ein unauslöschliches Siegel ein. Deshalb kann auch dieses Sakrament nur ein einziges Mal empfangen werden.</w:t>
      </w:r>
    </w:p>
    <w:p w14:paraId="47C59593" w14:textId="77777777" w:rsidR="00193336" w:rsidRDefault="00193336" w:rsidP="00193336">
      <w:pPr>
        <w:pStyle w:val="CopyIntrotext"/>
        <w:rPr>
          <w:lang w:eastAsia="en-US"/>
        </w:rPr>
      </w:pPr>
      <w:r>
        <w:rPr>
          <w:lang w:eastAsia="en-US"/>
        </w:rPr>
        <w:t>Im Lateinischen heißt die Firmung „</w:t>
      </w:r>
      <w:proofErr w:type="spellStart"/>
      <w:r>
        <w:rPr>
          <w:lang w:eastAsia="en-US"/>
        </w:rPr>
        <w:t>confirmatio</w:t>
      </w:r>
      <w:proofErr w:type="spellEnd"/>
      <w:r>
        <w:rPr>
          <w:lang w:eastAsia="en-US"/>
        </w:rPr>
        <w:t>“, was wörtlich zunächst „Bestätigung, Beglaubigung“ heißt. Unsere evangelischen Mitchristen kennen die Feier der „Konfirmation“, auch wenn diese bei ihnen nicht als Sakrament gilt. Ursprünglich war es der Sinn dieser Handlung, dass damit der Bischof persönlich die vom Pfarrer vollzogene Taufspendung bestätigte. Die bischöfliche „</w:t>
      </w:r>
      <w:proofErr w:type="spellStart"/>
      <w:r>
        <w:rPr>
          <w:lang w:eastAsia="en-US"/>
        </w:rPr>
        <w:t>confirmatio</w:t>
      </w:r>
      <w:proofErr w:type="spellEnd"/>
      <w:r>
        <w:rPr>
          <w:lang w:eastAsia="en-US"/>
        </w:rPr>
        <w:t>“ war also sowohl eine sakramentale als auch eine kirchenrechtliche Handlung, und damit sind wir wieder beim „Siegel“.</w:t>
      </w:r>
    </w:p>
    <w:p w14:paraId="0207F223" w14:textId="77777777" w:rsidR="00193336" w:rsidRDefault="00193336" w:rsidP="00193336">
      <w:pPr>
        <w:pStyle w:val="CopyIntrotext"/>
        <w:rPr>
          <w:lang w:eastAsia="en-US"/>
        </w:rPr>
      </w:pPr>
      <w:r>
        <w:rPr>
          <w:lang w:eastAsia="en-US"/>
        </w:rPr>
        <w:t>Schon in der Antike und im Mittelalter zeigte ein Siegel den Absender eines Briefes an, wurde eine Urkunde erst durch das Siegel zu einem gültigen Rechtsdokument. Bis heute werden wichtige Dokumente nicht nur durch die Unterschrift der Beteiligten, sondern zusätzlich durch ein amtliches Siegel beglaubigt, etwa Urkunden von Standesämtern oder Notariaten. Den Heiligen Geist als Siegel Gottes können wir so verstehen: Wenn ich als Firmling sein Siegel trage, heißt das, ich komme von Gott, ich bin ein Geschenk Gottes, ich gehöre zu ihm. Und das wird in der Firmung noch einmal bekräftigt und bestärkt. So besiegelt ist der Firmling auch „vollgültig“, das heißt: erwachsenes Mitglied der katholischen Kirche und seiner Pfarrgemeinde, mit allen Rechten und Pflichten.</w:t>
      </w:r>
    </w:p>
    <w:p w14:paraId="05E0D201" w14:textId="77777777" w:rsidR="00193336" w:rsidRDefault="00193336" w:rsidP="00193336">
      <w:pPr>
        <w:pStyle w:val="CopyIntrotext"/>
        <w:rPr>
          <w:lang w:eastAsia="en-US"/>
        </w:rPr>
      </w:pPr>
      <w:r>
        <w:rPr>
          <w:lang w:eastAsia="en-US"/>
        </w:rPr>
        <w:t>Eine weitere Bedeutung von „</w:t>
      </w:r>
      <w:proofErr w:type="spellStart"/>
      <w:r>
        <w:rPr>
          <w:lang w:eastAsia="en-US"/>
        </w:rPr>
        <w:t>confirmatio</w:t>
      </w:r>
      <w:proofErr w:type="spellEnd"/>
      <w:r>
        <w:rPr>
          <w:lang w:eastAsia="en-US"/>
        </w:rPr>
        <w:t>“ ist „Bekräftigung, Stärkung“. Diese Bekräftigung und Stärkung ist wie eine Art von Dialog. Gott stärkt mich durch den Heiligen Geist, sichtbar durch das Handauflegen und die Salbung. Und der Firmling bekräftigt noch einmal, was die Eltern und Paten in der Taufe für ihn gesagt haben: Ja, ich bin Christ, ich will zu Gott gehören und nach seinem Wort leben.</w:t>
      </w:r>
    </w:p>
    <w:p w14:paraId="1CE52711" w14:textId="77777777" w:rsidR="00193336" w:rsidRDefault="00193336" w:rsidP="00193336">
      <w:pPr>
        <w:pStyle w:val="CopyIntrotext"/>
        <w:rPr>
          <w:lang w:eastAsia="en-US"/>
        </w:rPr>
      </w:pPr>
      <w:r>
        <w:rPr>
          <w:lang w:eastAsia="en-US"/>
        </w:rPr>
        <w:t>Und dann hat „</w:t>
      </w:r>
      <w:proofErr w:type="spellStart"/>
      <w:r>
        <w:rPr>
          <w:lang w:eastAsia="en-US"/>
        </w:rPr>
        <w:t>confirmatio</w:t>
      </w:r>
      <w:proofErr w:type="spellEnd"/>
      <w:r>
        <w:rPr>
          <w:lang w:eastAsia="en-US"/>
        </w:rPr>
        <w:t>“ noch eine Bedeutung: „Ermutigung“. Es ist heute weiß Gott nicht mehr selbstverständlich, als junger Mensch ein Bekenntnis zur Kirche abzulegen und sich in dieser zu engagieren. Vielleicht gibt es in der Pfarrei ein paar Gründe, die dazu motivieren, aber „cool“ ist es im sozialen Umfeld eines heutigen Jugendlichen ganz sicher nicht. Umso mehr braucht es eine wirkliche Ermutigung – durch Menschen, durch Mitchristen, aber ebenso durch den Heiligen Geist als die treibende und verändernde Kraft Gottes. Dann kann die Firmung zum wahren Sakrament werden, zu einem Zeichen, das bewirkt, was es bezeichnet: Besiegelung, Stärkung, Ermutigung zum Christsein.</w:t>
      </w:r>
    </w:p>
    <w:p w14:paraId="1E187236" w14:textId="77777777" w:rsidR="00193336" w:rsidRPr="00993EDB" w:rsidRDefault="00193336" w:rsidP="00193336">
      <w:pPr>
        <w:pStyle w:val="CopyIntrotext"/>
        <w:rPr>
          <w:rStyle w:val="normaltextrun"/>
        </w:rPr>
      </w:pPr>
      <w:r w:rsidRPr="00993EDB">
        <w:rPr>
          <w:rStyle w:val="normaltextrun"/>
        </w:rPr>
        <w:tab/>
      </w:r>
      <w:r w:rsidRPr="00993EDB">
        <w:rPr>
          <w:rStyle w:val="normaltextrun"/>
        </w:rPr>
        <w:tab/>
      </w:r>
      <w:r w:rsidRPr="00993EDB">
        <w:rPr>
          <w:rStyle w:val="normaltextrun"/>
        </w:rPr>
        <w:tab/>
      </w:r>
      <w:r w:rsidRPr="00993EDB">
        <w:rPr>
          <w:rStyle w:val="normaltextrun"/>
        </w:rPr>
        <w:tab/>
      </w:r>
      <w:r w:rsidRPr="00993EDB">
        <w:rPr>
          <w:rStyle w:val="normaltextrun"/>
        </w:rPr>
        <w:tab/>
      </w:r>
      <w:r w:rsidRPr="00993EDB">
        <w:rPr>
          <w:rStyle w:val="normaltextrun"/>
        </w:rPr>
        <w:tab/>
      </w:r>
      <w:r w:rsidRPr="00993EDB">
        <w:rPr>
          <w:rStyle w:val="normaltextrun"/>
        </w:rPr>
        <w:tab/>
      </w:r>
      <w:r w:rsidRPr="00993EDB">
        <w:rPr>
          <w:rStyle w:val="normaltextrun"/>
        </w:rPr>
        <w:tab/>
        <w:t>Ihre Pfarrseelsorger</w:t>
      </w:r>
      <w:r w:rsidRPr="00993EDB">
        <w:rPr>
          <w:rStyle w:val="normaltextrun"/>
        </w:rPr>
        <w:br w:type="page"/>
      </w:r>
    </w:p>
    <w:p w14:paraId="4F453B58" w14:textId="33A32D29" w:rsidR="00287689" w:rsidRPr="004416DE" w:rsidRDefault="00287689" w:rsidP="00B12B28">
      <w:pPr>
        <w:pStyle w:val="Copy"/>
        <w:pBdr>
          <w:top w:val="none" w:sz="0" w:space="0" w:color="auto"/>
          <w:left w:val="none" w:sz="0" w:space="0" w:color="auto"/>
          <w:bottom w:val="none" w:sz="0" w:space="0" w:color="auto"/>
          <w:right w:val="none" w:sz="0" w:space="0" w:color="auto"/>
        </w:pBdr>
        <w:spacing w:after="60"/>
        <w:jc w:val="center"/>
        <w:rPr>
          <w:rStyle w:val="normaltextrun"/>
        </w:rPr>
      </w:pPr>
      <w:r w:rsidRPr="00897715">
        <w:rPr>
          <w:rStyle w:val="normaltextrun"/>
          <w:b/>
          <w:bCs/>
          <w:sz w:val="28"/>
          <w:szCs w:val="28"/>
          <w:u w:val="single"/>
        </w:rPr>
        <w:lastRenderedPageBreak/>
        <w:t>Gottesdienstordnung</w:t>
      </w:r>
    </w:p>
    <w:p w14:paraId="3B476907" w14:textId="6E751BCC" w:rsidR="00156065" w:rsidRDefault="003D1035" w:rsidP="003C68E5">
      <w:pPr>
        <w:pStyle w:val="paragraph"/>
        <w:spacing w:before="0" w:beforeAutospacing="0" w:after="0" w:afterAutospacing="0"/>
        <w:jc w:val="center"/>
        <w:textAlignment w:val="baseline"/>
        <w:rPr>
          <w:rStyle w:val="normaltextrun"/>
          <w:rFonts w:ascii="Arial" w:hAnsi="Arial" w:cs="Arial"/>
          <w:b/>
          <w:sz w:val="20"/>
          <w:szCs w:val="20"/>
        </w:rPr>
      </w:pPr>
      <w:r>
        <w:rPr>
          <w:rStyle w:val="normaltextrun"/>
          <w:rFonts w:ascii="Arial" w:hAnsi="Arial" w:cs="Arial"/>
          <w:b/>
          <w:sz w:val="20"/>
          <w:szCs w:val="20"/>
        </w:rPr>
        <w:t>05</w:t>
      </w:r>
      <w:r w:rsidR="002C5161">
        <w:rPr>
          <w:rStyle w:val="normaltextrun"/>
          <w:rFonts w:ascii="Arial" w:hAnsi="Arial" w:cs="Arial"/>
          <w:b/>
          <w:sz w:val="20"/>
          <w:szCs w:val="20"/>
        </w:rPr>
        <w:t>.</w:t>
      </w:r>
      <w:r>
        <w:rPr>
          <w:rStyle w:val="normaltextrun"/>
          <w:rFonts w:ascii="Arial" w:hAnsi="Arial" w:cs="Arial"/>
          <w:b/>
          <w:sz w:val="20"/>
          <w:szCs w:val="20"/>
        </w:rPr>
        <w:t>10</w:t>
      </w:r>
      <w:r w:rsidR="002C5161">
        <w:rPr>
          <w:rStyle w:val="normaltextrun"/>
          <w:rFonts w:ascii="Arial" w:hAnsi="Arial" w:cs="Arial"/>
          <w:b/>
          <w:sz w:val="20"/>
          <w:szCs w:val="20"/>
        </w:rPr>
        <w:t>.</w:t>
      </w:r>
      <w:r w:rsidR="00F801B2">
        <w:rPr>
          <w:rStyle w:val="normaltextrun"/>
          <w:rFonts w:ascii="Arial" w:hAnsi="Arial" w:cs="Arial"/>
          <w:b/>
          <w:sz w:val="20"/>
          <w:szCs w:val="20"/>
        </w:rPr>
        <w:t xml:space="preserve"> </w:t>
      </w:r>
      <w:r w:rsidR="0075130F">
        <w:rPr>
          <w:rStyle w:val="normaltextrun"/>
          <w:rFonts w:ascii="Arial" w:hAnsi="Arial" w:cs="Arial"/>
          <w:b/>
          <w:sz w:val="20"/>
          <w:szCs w:val="20"/>
        </w:rPr>
        <w:t xml:space="preserve">– </w:t>
      </w:r>
      <w:r>
        <w:rPr>
          <w:rStyle w:val="normaltextrun"/>
          <w:rFonts w:ascii="Arial" w:hAnsi="Arial" w:cs="Arial"/>
          <w:b/>
          <w:sz w:val="20"/>
          <w:szCs w:val="20"/>
        </w:rPr>
        <w:t>1</w:t>
      </w:r>
      <w:r w:rsidR="00730EDA">
        <w:rPr>
          <w:rStyle w:val="normaltextrun"/>
          <w:rFonts w:ascii="Arial" w:hAnsi="Arial" w:cs="Arial"/>
          <w:b/>
          <w:sz w:val="20"/>
          <w:szCs w:val="20"/>
        </w:rPr>
        <w:t>9</w:t>
      </w:r>
      <w:r w:rsidR="00FF72E1">
        <w:rPr>
          <w:rStyle w:val="normaltextrun"/>
          <w:rFonts w:ascii="Arial" w:hAnsi="Arial" w:cs="Arial"/>
          <w:b/>
          <w:sz w:val="20"/>
          <w:szCs w:val="20"/>
        </w:rPr>
        <w:t>.</w:t>
      </w:r>
      <w:r w:rsidR="00081543">
        <w:rPr>
          <w:rStyle w:val="normaltextrun"/>
          <w:rFonts w:ascii="Arial" w:hAnsi="Arial" w:cs="Arial"/>
          <w:b/>
          <w:sz w:val="20"/>
          <w:szCs w:val="20"/>
        </w:rPr>
        <w:t>10</w:t>
      </w:r>
      <w:r w:rsidR="008B6FC0">
        <w:rPr>
          <w:rStyle w:val="normaltextrun"/>
          <w:rFonts w:ascii="Arial" w:hAnsi="Arial" w:cs="Arial"/>
          <w:b/>
          <w:sz w:val="20"/>
          <w:szCs w:val="20"/>
        </w:rPr>
        <w:t>.</w:t>
      </w:r>
      <w:r w:rsidR="000A0D76">
        <w:rPr>
          <w:rStyle w:val="normaltextrun"/>
          <w:rFonts w:ascii="Arial" w:hAnsi="Arial" w:cs="Arial"/>
          <w:b/>
          <w:sz w:val="20"/>
          <w:szCs w:val="20"/>
        </w:rPr>
        <w:t>202</w:t>
      </w:r>
      <w:r w:rsidR="00246BFC">
        <w:rPr>
          <w:rStyle w:val="normaltextrun"/>
          <w:rFonts w:ascii="Arial" w:hAnsi="Arial" w:cs="Arial"/>
          <w:b/>
          <w:sz w:val="20"/>
          <w:szCs w:val="20"/>
        </w:rPr>
        <w:t>5</w:t>
      </w:r>
    </w:p>
    <w:p w14:paraId="59CA8C4E" w14:textId="4D657495" w:rsidR="005D6F32" w:rsidRPr="00983488" w:rsidRDefault="005D6F32" w:rsidP="005D6F32">
      <w:pPr>
        <w:pStyle w:val="Ueberschrift"/>
        <w:rPr>
          <w:rFonts w:ascii="Times New Roman" w:hAnsi="Times New Roman" w:cs="Times New Roman"/>
          <w:sz w:val="10"/>
          <w:szCs w:val="10"/>
        </w:rPr>
      </w:pPr>
    </w:p>
    <w:p w14:paraId="79FADF3C" w14:textId="77777777" w:rsidR="008227B8" w:rsidRPr="00081543" w:rsidRDefault="008227B8" w:rsidP="008227B8">
      <w:pPr>
        <w:pStyle w:val="Kirchen"/>
        <w:rPr>
          <w:rFonts w:eastAsia="Arial"/>
        </w:rPr>
      </w:pPr>
      <w:r w:rsidRPr="00081543">
        <w:rPr>
          <w:rFonts w:eastAsia="Arial"/>
        </w:rPr>
        <w:t>Sonntag, 05.10.</w:t>
      </w:r>
      <w:r w:rsidRPr="00081543">
        <w:rPr>
          <w:rFonts w:eastAsia="Arial"/>
        </w:rPr>
        <w:tab/>
        <w:t xml:space="preserve">27. Sonntag im Jahreskreis </w:t>
      </w:r>
    </w:p>
    <w:p w14:paraId="2A363DA4" w14:textId="4A83146A" w:rsidR="00081543" w:rsidRPr="00081543" w:rsidRDefault="00DF22C7" w:rsidP="008227B8">
      <w:pPr>
        <w:pStyle w:val="Wochentag"/>
      </w:pPr>
      <w:r>
        <w:t xml:space="preserve">Samstag, 04.10. - </w:t>
      </w:r>
      <w:r w:rsidR="00081543" w:rsidRPr="00081543">
        <w:t xml:space="preserve">Hl. Franz von Assisi </w:t>
      </w:r>
    </w:p>
    <w:p w14:paraId="7DE7943E" w14:textId="65E09EF9" w:rsidR="00081543" w:rsidRPr="00081543" w:rsidRDefault="008227B8" w:rsidP="00081543">
      <w:pPr>
        <w:pStyle w:val="Termin"/>
        <w:tabs>
          <w:tab w:val="left" w:pos="567"/>
          <w:tab w:val="left" w:pos="1843"/>
        </w:tabs>
        <w:ind w:left="1276" w:hanging="1276"/>
        <w:rPr>
          <w:rFonts w:eastAsia="Arial"/>
          <w:b/>
          <w:bCs/>
          <w:szCs w:val="24"/>
        </w:rPr>
      </w:pPr>
      <w:r w:rsidRPr="008227B8">
        <w:rPr>
          <w:rFonts w:eastAsia="Arial"/>
          <w:bCs/>
          <w:szCs w:val="24"/>
        </w:rPr>
        <w:t>18:00</w:t>
      </w:r>
      <w:r w:rsidRPr="008227B8">
        <w:rPr>
          <w:rFonts w:eastAsia="Arial"/>
          <w:bCs/>
          <w:szCs w:val="24"/>
        </w:rPr>
        <w:tab/>
        <w:t>Pfarrkirche</w:t>
      </w:r>
      <w:r>
        <w:rPr>
          <w:rFonts w:eastAsia="Arial"/>
          <w:b/>
          <w:bCs/>
          <w:szCs w:val="24"/>
        </w:rPr>
        <w:tab/>
      </w:r>
      <w:r w:rsidR="00081543" w:rsidRPr="00081543">
        <w:rPr>
          <w:rFonts w:eastAsia="Arial"/>
          <w:b/>
          <w:bCs/>
          <w:szCs w:val="24"/>
        </w:rPr>
        <w:tab/>
        <w:t xml:space="preserve">Rosenkranz </w:t>
      </w:r>
    </w:p>
    <w:p w14:paraId="2A5AEA52" w14:textId="77777777" w:rsidR="008227B8" w:rsidRDefault="008227B8" w:rsidP="00081543">
      <w:pPr>
        <w:pStyle w:val="Termin"/>
        <w:tabs>
          <w:tab w:val="left" w:pos="567"/>
          <w:tab w:val="left" w:pos="1843"/>
        </w:tabs>
        <w:ind w:left="1276" w:hanging="1276"/>
        <w:rPr>
          <w:rFonts w:eastAsia="Arial"/>
          <w:b/>
          <w:bCs/>
          <w:szCs w:val="24"/>
        </w:rPr>
      </w:pPr>
      <w:r w:rsidRPr="008227B8">
        <w:rPr>
          <w:rFonts w:eastAsia="Arial"/>
          <w:bCs/>
          <w:szCs w:val="24"/>
        </w:rPr>
        <w:t>18:30</w:t>
      </w:r>
      <w:r w:rsidRPr="008227B8">
        <w:rPr>
          <w:rFonts w:eastAsia="Arial"/>
          <w:bCs/>
          <w:szCs w:val="24"/>
        </w:rPr>
        <w:tab/>
      </w:r>
      <w:r w:rsidR="00081543" w:rsidRPr="008227B8">
        <w:rPr>
          <w:rFonts w:eastAsia="Arial"/>
          <w:bCs/>
          <w:szCs w:val="24"/>
        </w:rPr>
        <w:t>Pfarrkirche</w:t>
      </w:r>
      <w:r w:rsidR="00081543" w:rsidRPr="00081543">
        <w:rPr>
          <w:rFonts w:eastAsia="Arial"/>
          <w:b/>
          <w:bCs/>
          <w:szCs w:val="24"/>
        </w:rPr>
        <w:tab/>
      </w:r>
      <w:r w:rsidR="00081543" w:rsidRPr="00081543">
        <w:rPr>
          <w:rFonts w:eastAsia="Arial"/>
          <w:b/>
          <w:bCs/>
          <w:szCs w:val="24"/>
        </w:rPr>
        <w:tab/>
        <w:t xml:space="preserve">Vorabendmesse </w:t>
      </w:r>
    </w:p>
    <w:p w14:paraId="2B545F28" w14:textId="00454F98" w:rsidR="00661E98" w:rsidRPr="00661E98" w:rsidRDefault="00661E98" w:rsidP="00081543">
      <w:pPr>
        <w:pStyle w:val="Termin"/>
        <w:tabs>
          <w:tab w:val="left" w:pos="567"/>
          <w:tab w:val="left" w:pos="1843"/>
        </w:tabs>
        <w:ind w:left="1276" w:hanging="1276"/>
        <w:rPr>
          <w:rFonts w:eastAsia="Arial"/>
          <w:b/>
          <w:bCs/>
          <w:szCs w:val="24"/>
        </w:rPr>
      </w:pPr>
      <w:r w:rsidRPr="00661E98">
        <w:rPr>
          <w:b/>
        </w:rPr>
        <w:t>Sonntag, 05.10</w:t>
      </w:r>
      <w:r w:rsidR="00DF22C7">
        <w:rPr>
          <w:b/>
        </w:rPr>
        <w:t xml:space="preserve">. - </w:t>
      </w:r>
      <w:r w:rsidR="004E72B2">
        <w:rPr>
          <w:b/>
        </w:rPr>
        <w:t>Erntedankfest</w:t>
      </w:r>
    </w:p>
    <w:p w14:paraId="288E316F" w14:textId="3766A2B0" w:rsidR="008227B8" w:rsidRDefault="008227B8" w:rsidP="00081543">
      <w:pPr>
        <w:pStyle w:val="Termin"/>
        <w:tabs>
          <w:tab w:val="left" w:pos="567"/>
          <w:tab w:val="left" w:pos="1843"/>
        </w:tabs>
        <w:ind w:left="1276" w:hanging="1276"/>
        <w:rPr>
          <w:rFonts w:eastAsia="Arial"/>
          <w:b/>
          <w:bCs/>
          <w:szCs w:val="24"/>
        </w:rPr>
      </w:pPr>
      <w:r w:rsidRPr="008B778B">
        <w:rPr>
          <w:rFonts w:eastAsia="Arial"/>
          <w:bCs/>
          <w:szCs w:val="24"/>
        </w:rPr>
        <w:t>09:15</w:t>
      </w:r>
      <w:r w:rsidRPr="008B778B">
        <w:rPr>
          <w:rFonts w:eastAsia="Arial"/>
          <w:bCs/>
          <w:szCs w:val="24"/>
        </w:rPr>
        <w:tab/>
        <w:t>Saltendorf</w:t>
      </w:r>
      <w:r>
        <w:rPr>
          <w:rFonts w:eastAsia="Arial"/>
          <w:b/>
          <w:bCs/>
          <w:szCs w:val="24"/>
        </w:rPr>
        <w:tab/>
      </w:r>
      <w:r w:rsidR="00081543" w:rsidRPr="00081543">
        <w:rPr>
          <w:rFonts w:eastAsia="Arial"/>
          <w:b/>
          <w:bCs/>
          <w:szCs w:val="24"/>
        </w:rPr>
        <w:tab/>
        <w:t xml:space="preserve">Erntedankgottesdienst, gestaltet von der KLJB, </w:t>
      </w:r>
    </w:p>
    <w:p w14:paraId="5DA0D6E4" w14:textId="77777777" w:rsidR="008227B8" w:rsidRDefault="008227B8" w:rsidP="00081543">
      <w:pPr>
        <w:pStyle w:val="Termin"/>
        <w:tabs>
          <w:tab w:val="left" w:pos="567"/>
          <w:tab w:val="left" w:pos="1843"/>
        </w:tabs>
        <w:ind w:left="1276" w:hanging="1276"/>
        <w:rPr>
          <w:rFonts w:eastAsia="Arial"/>
          <w:b/>
          <w:bCs/>
          <w:szCs w:val="24"/>
        </w:rPr>
      </w:pPr>
      <w:r>
        <w:rPr>
          <w:rFonts w:eastAsia="Arial"/>
          <w:b/>
          <w:bCs/>
          <w:szCs w:val="24"/>
        </w:rPr>
        <w:tab/>
      </w:r>
      <w:r>
        <w:rPr>
          <w:rFonts w:eastAsia="Arial"/>
          <w:b/>
          <w:bCs/>
          <w:szCs w:val="24"/>
        </w:rPr>
        <w:tab/>
      </w:r>
      <w:r>
        <w:rPr>
          <w:rFonts w:eastAsia="Arial"/>
          <w:b/>
          <w:bCs/>
          <w:szCs w:val="24"/>
        </w:rPr>
        <w:tab/>
      </w:r>
      <w:r>
        <w:rPr>
          <w:rFonts w:eastAsia="Arial"/>
          <w:b/>
          <w:bCs/>
          <w:szCs w:val="24"/>
        </w:rPr>
        <w:tab/>
      </w:r>
      <w:r>
        <w:rPr>
          <w:rFonts w:eastAsia="Arial"/>
          <w:b/>
          <w:bCs/>
          <w:szCs w:val="24"/>
        </w:rPr>
        <w:tab/>
      </w:r>
      <w:r w:rsidR="00081543" w:rsidRPr="00081543">
        <w:rPr>
          <w:rFonts w:eastAsia="Arial"/>
          <w:b/>
          <w:bCs/>
          <w:szCs w:val="24"/>
        </w:rPr>
        <w:t xml:space="preserve">Verkauf von Erntedankbroten </w:t>
      </w:r>
    </w:p>
    <w:p w14:paraId="3C4C2806" w14:textId="77777777" w:rsidR="004E72B2" w:rsidRDefault="00FD7FA8" w:rsidP="00081543">
      <w:pPr>
        <w:pStyle w:val="Termin"/>
        <w:tabs>
          <w:tab w:val="left" w:pos="567"/>
          <w:tab w:val="left" w:pos="1843"/>
        </w:tabs>
        <w:ind w:left="1276" w:hanging="1276"/>
        <w:rPr>
          <w:rFonts w:eastAsia="Arial"/>
          <w:b/>
          <w:bCs/>
          <w:szCs w:val="24"/>
        </w:rPr>
      </w:pPr>
      <w:r w:rsidRPr="00FD7FA8">
        <w:rPr>
          <w:rFonts w:eastAsia="Arial"/>
          <w:bCs/>
          <w:szCs w:val="24"/>
        </w:rPr>
        <w:t>10:30</w:t>
      </w:r>
      <w:r w:rsidRPr="00FD7FA8">
        <w:rPr>
          <w:rFonts w:eastAsia="Arial"/>
          <w:bCs/>
          <w:szCs w:val="24"/>
        </w:rPr>
        <w:tab/>
      </w:r>
      <w:r w:rsidR="00081543" w:rsidRPr="00FD7FA8">
        <w:rPr>
          <w:rFonts w:eastAsia="Arial"/>
          <w:bCs/>
          <w:szCs w:val="24"/>
        </w:rPr>
        <w:t>Pfarrkirche</w:t>
      </w:r>
      <w:r w:rsidR="00081543" w:rsidRPr="00081543">
        <w:rPr>
          <w:rFonts w:eastAsia="Arial"/>
          <w:b/>
          <w:bCs/>
          <w:szCs w:val="24"/>
        </w:rPr>
        <w:tab/>
      </w:r>
      <w:r>
        <w:rPr>
          <w:rFonts w:eastAsia="Arial"/>
          <w:b/>
          <w:bCs/>
          <w:szCs w:val="24"/>
        </w:rPr>
        <w:tab/>
      </w:r>
      <w:r w:rsidR="00B10A27" w:rsidRPr="00081543">
        <w:rPr>
          <w:rFonts w:eastAsia="Arial"/>
          <w:b/>
          <w:bCs/>
          <w:szCs w:val="24"/>
        </w:rPr>
        <w:t>Erntedankgottesdienst</w:t>
      </w:r>
      <w:r w:rsidR="004E72B2">
        <w:rPr>
          <w:rFonts w:eastAsia="Arial"/>
          <w:b/>
          <w:bCs/>
          <w:szCs w:val="24"/>
        </w:rPr>
        <w:t xml:space="preserve">, </w:t>
      </w:r>
    </w:p>
    <w:p w14:paraId="6B91D865" w14:textId="57F6416C" w:rsidR="00FD7FA8" w:rsidRDefault="004E72B2" w:rsidP="00081543">
      <w:pPr>
        <w:pStyle w:val="Termin"/>
        <w:tabs>
          <w:tab w:val="left" w:pos="567"/>
          <w:tab w:val="left" w:pos="1843"/>
        </w:tabs>
        <w:ind w:left="1276" w:hanging="1276"/>
        <w:rPr>
          <w:rFonts w:eastAsia="Arial"/>
          <w:b/>
          <w:bCs/>
          <w:szCs w:val="24"/>
        </w:rPr>
      </w:pPr>
      <w:r>
        <w:rPr>
          <w:rFonts w:eastAsia="Arial"/>
          <w:b/>
          <w:bCs/>
          <w:szCs w:val="24"/>
        </w:rPr>
        <w:tab/>
      </w:r>
      <w:r>
        <w:rPr>
          <w:rFonts w:eastAsia="Arial"/>
          <w:b/>
          <w:bCs/>
          <w:szCs w:val="24"/>
        </w:rPr>
        <w:tab/>
      </w:r>
      <w:r>
        <w:rPr>
          <w:rFonts w:eastAsia="Arial"/>
          <w:b/>
          <w:bCs/>
          <w:szCs w:val="24"/>
        </w:rPr>
        <w:tab/>
      </w:r>
      <w:r>
        <w:rPr>
          <w:rFonts w:eastAsia="Arial"/>
          <w:b/>
          <w:bCs/>
          <w:szCs w:val="24"/>
        </w:rPr>
        <w:tab/>
      </w:r>
      <w:r>
        <w:rPr>
          <w:rFonts w:eastAsia="Arial"/>
          <w:b/>
          <w:bCs/>
          <w:szCs w:val="24"/>
        </w:rPr>
        <w:tab/>
        <w:t>gestaltet von der Kolpinggruppe „Familientreff“</w:t>
      </w:r>
      <w:r w:rsidR="00B1676F">
        <w:rPr>
          <w:rFonts w:eastAsia="Arial"/>
          <w:b/>
          <w:bCs/>
          <w:szCs w:val="24"/>
        </w:rPr>
        <w:t>,</w:t>
      </w:r>
    </w:p>
    <w:p w14:paraId="1D38AA46" w14:textId="05A8ABF9" w:rsidR="00B1676F" w:rsidRDefault="00B1676F" w:rsidP="00081543">
      <w:pPr>
        <w:pStyle w:val="Termin"/>
        <w:tabs>
          <w:tab w:val="left" w:pos="567"/>
          <w:tab w:val="left" w:pos="1843"/>
        </w:tabs>
        <w:ind w:left="1276" w:hanging="1276"/>
        <w:rPr>
          <w:rFonts w:eastAsia="Arial"/>
          <w:b/>
          <w:bCs/>
          <w:szCs w:val="24"/>
        </w:rPr>
      </w:pPr>
      <w:r>
        <w:rPr>
          <w:rFonts w:eastAsia="Arial"/>
          <w:b/>
          <w:bCs/>
          <w:szCs w:val="24"/>
        </w:rPr>
        <w:tab/>
      </w:r>
      <w:r>
        <w:rPr>
          <w:rFonts w:eastAsia="Arial"/>
          <w:b/>
          <w:bCs/>
          <w:szCs w:val="24"/>
        </w:rPr>
        <w:tab/>
      </w:r>
      <w:r>
        <w:rPr>
          <w:rFonts w:eastAsia="Arial"/>
          <w:b/>
          <w:bCs/>
          <w:szCs w:val="24"/>
        </w:rPr>
        <w:tab/>
      </w:r>
      <w:r>
        <w:rPr>
          <w:rFonts w:eastAsia="Arial"/>
          <w:b/>
          <w:bCs/>
          <w:szCs w:val="24"/>
        </w:rPr>
        <w:tab/>
      </w:r>
      <w:r>
        <w:rPr>
          <w:rFonts w:eastAsia="Arial"/>
          <w:b/>
          <w:bCs/>
          <w:szCs w:val="24"/>
        </w:rPr>
        <w:tab/>
      </w:r>
      <w:r w:rsidRPr="00081543">
        <w:rPr>
          <w:rFonts w:eastAsia="Arial"/>
          <w:b/>
          <w:bCs/>
          <w:szCs w:val="24"/>
        </w:rPr>
        <w:t>Verkauf von Erntedankbroten</w:t>
      </w:r>
    </w:p>
    <w:p w14:paraId="7C5C5DBB" w14:textId="4E55AC8D" w:rsidR="00081543" w:rsidRPr="00081543" w:rsidRDefault="00FD7FA8" w:rsidP="00081543">
      <w:pPr>
        <w:pStyle w:val="Termin"/>
        <w:tabs>
          <w:tab w:val="left" w:pos="567"/>
          <w:tab w:val="left" w:pos="1843"/>
        </w:tabs>
        <w:ind w:left="1276" w:hanging="1276"/>
        <w:rPr>
          <w:rFonts w:eastAsia="Arial"/>
          <w:b/>
          <w:bCs/>
          <w:szCs w:val="24"/>
        </w:rPr>
      </w:pPr>
      <w:r w:rsidRPr="00FD7FA8">
        <w:rPr>
          <w:rFonts w:eastAsia="Arial"/>
          <w:bCs/>
          <w:szCs w:val="24"/>
        </w:rPr>
        <w:t>14:00</w:t>
      </w:r>
      <w:r w:rsidRPr="00FD7FA8">
        <w:rPr>
          <w:rFonts w:eastAsia="Arial"/>
          <w:bCs/>
          <w:szCs w:val="24"/>
        </w:rPr>
        <w:tab/>
      </w:r>
      <w:r w:rsidR="00081543" w:rsidRPr="00FD7FA8">
        <w:rPr>
          <w:rFonts w:eastAsia="Arial"/>
          <w:bCs/>
          <w:szCs w:val="24"/>
        </w:rPr>
        <w:t>Pfarrkirche</w:t>
      </w:r>
      <w:r>
        <w:rPr>
          <w:rFonts w:eastAsia="Arial"/>
          <w:b/>
          <w:bCs/>
          <w:szCs w:val="24"/>
        </w:rPr>
        <w:tab/>
      </w:r>
      <w:r>
        <w:rPr>
          <w:rFonts w:eastAsia="Arial"/>
          <w:b/>
          <w:bCs/>
          <w:szCs w:val="24"/>
        </w:rPr>
        <w:tab/>
      </w:r>
      <w:r w:rsidR="00081543" w:rsidRPr="00081543">
        <w:rPr>
          <w:rFonts w:eastAsia="Arial"/>
          <w:b/>
          <w:bCs/>
          <w:szCs w:val="24"/>
        </w:rPr>
        <w:t xml:space="preserve">Erntedankandacht </w:t>
      </w:r>
      <w:r w:rsidR="00B10A27">
        <w:rPr>
          <w:rFonts w:eastAsia="Arial"/>
          <w:b/>
          <w:bCs/>
          <w:szCs w:val="24"/>
        </w:rPr>
        <w:t>mit eucharistischem Segen</w:t>
      </w:r>
    </w:p>
    <w:p w14:paraId="7E84D20E" w14:textId="5A8487F0" w:rsidR="00081543" w:rsidRPr="00081543" w:rsidRDefault="00FD7FA8" w:rsidP="00081543">
      <w:pPr>
        <w:pStyle w:val="Termin"/>
        <w:tabs>
          <w:tab w:val="left" w:pos="567"/>
          <w:tab w:val="left" w:pos="1843"/>
        </w:tabs>
        <w:ind w:left="1276" w:hanging="1276"/>
        <w:rPr>
          <w:rFonts w:eastAsia="Arial"/>
          <w:b/>
          <w:bCs/>
          <w:szCs w:val="24"/>
        </w:rPr>
      </w:pPr>
      <w:r w:rsidRPr="00FD7FA8">
        <w:rPr>
          <w:rFonts w:eastAsia="Arial"/>
          <w:bCs/>
          <w:szCs w:val="24"/>
        </w:rPr>
        <w:t>18:00</w:t>
      </w:r>
      <w:r w:rsidRPr="00FD7FA8">
        <w:rPr>
          <w:rFonts w:eastAsia="Arial"/>
          <w:bCs/>
          <w:szCs w:val="24"/>
        </w:rPr>
        <w:tab/>
      </w:r>
      <w:r w:rsidR="00081543" w:rsidRPr="00FD7FA8">
        <w:rPr>
          <w:rFonts w:eastAsia="Arial"/>
          <w:bCs/>
          <w:szCs w:val="24"/>
        </w:rPr>
        <w:t>Klosterkirche</w:t>
      </w:r>
      <w:r w:rsidR="00081543" w:rsidRPr="00081543">
        <w:rPr>
          <w:rFonts w:eastAsia="Arial"/>
          <w:b/>
          <w:bCs/>
          <w:szCs w:val="24"/>
        </w:rPr>
        <w:tab/>
        <w:t xml:space="preserve">Oktoberrosenkranz </w:t>
      </w:r>
    </w:p>
    <w:p w14:paraId="224AEFC6" w14:textId="7199DD14" w:rsidR="00081543" w:rsidRDefault="00FD7FA8" w:rsidP="00081543">
      <w:pPr>
        <w:pStyle w:val="Termin"/>
        <w:tabs>
          <w:tab w:val="clear" w:pos="992"/>
          <w:tab w:val="clear" w:pos="1701"/>
          <w:tab w:val="left" w:pos="567"/>
          <w:tab w:val="left" w:pos="1843"/>
        </w:tabs>
        <w:ind w:left="1276" w:hanging="1276"/>
        <w:rPr>
          <w:rFonts w:eastAsia="Arial"/>
          <w:b/>
          <w:bCs/>
          <w:szCs w:val="24"/>
        </w:rPr>
      </w:pPr>
      <w:r w:rsidRPr="00FD7FA8">
        <w:rPr>
          <w:rFonts w:eastAsia="Arial"/>
          <w:bCs/>
          <w:szCs w:val="24"/>
        </w:rPr>
        <w:t>18:30</w:t>
      </w:r>
      <w:r w:rsidRPr="00FD7FA8">
        <w:rPr>
          <w:rFonts w:eastAsia="Arial"/>
          <w:bCs/>
          <w:szCs w:val="24"/>
        </w:rPr>
        <w:tab/>
      </w:r>
      <w:r w:rsidR="00081543" w:rsidRPr="00FD7FA8">
        <w:rPr>
          <w:rFonts w:eastAsia="Arial"/>
          <w:bCs/>
          <w:szCs w:val="24"/>
        </w:rPr>
        <w:t>Saltendorf</w:t>
      </w:r>
      <w:r w:rsidR="00081543" w:rsidRPr="00FD7FA8">
        <w:rPr>
          <w:rFonts w:eastAsia="Arial"/>
          <w:bCs/>
          <w:szCs w:val="24"/>
        </w:rPr>
        <w:tab/>
      </w:r>
      <w:r w:rsidR="00081543" w:rsidRPr="00081543">
        <w:rPr>
          <w:rFonts w:eastAsia="Arial"/>
          <w:b/>
          <w:bCs/>
          <w:szCs w:val="24"/>
        </w:rPr>
        <w:t>Oktoberrosenkranz</w:t>
      </w:r>
    </w:p>
    <w:p w14:paraId="673C1AE8" w14:textId="7AE9162B" w:rsidR="00E5485D" w:rsidRPr="00E5485D" w:rsidRDefault="00DF22C7" w:rsidP="00E5485D">
      <w:pPr>
        <w:pStyle w:val="Wochentag"/>
      </w:pPr>
      <w:r>
        <w:t xml:space="preserve">Dienstag, 07.10. - </w:t>
      </w:r>
      <w:r w:rsidR="00E5485D" w:rsidRPr="00E5485D">
        <w:t xml:space="preserve">Gedenktag Unserer Lieben </w:t>
      </w:r>
      <w:r w:rsidR="00E5485D" w:rsidRPr="00E5485D">
        <w:rPr>
          <w:rStyle w:val="WochentagZchn"/>
        </w:rPr>
        <w:t>Frau</w:t>
      </w:r>
      <w:r w:rsidR="00E5485D" w:rsidRPr="00E5485D">
        <w:t xml:space="preserve"> vom Rosenkranz </w:t>
      </w:r>
    </w:p>
    <w:p w14:paraId="07E11B23" w14:textId="4A47A7C9" w:rsidR="00E5485D" w:rsidRPr="00E5485D" w:rsidRDefault="00E5485D" w:rsidP="00E5485D">
      <w:pPr>
        <w:pStyle w:val="Termin"/>
        <w:rPr>
          <w:rFonts w:eastAsia="Arial"/>
        </w:rPr>
      </w:pPr>
      <w:r w:rsidRPr="00E5485D">
        <w:rPr>
          <w:rFonts w:eastAsia="Arial"/>
        </w:rPr>
        <w:t>19:00 Pfarrkirche</w:t>
      </w:r>
      <w:r w:rsidRPr="00E5485D">
        <w:rPr>
          <w:rFonts w:eastAsia="Arial"/>
        </w:rPr>
        <w:tab/>
      </w:r>
      <w:r w:rsidR="009D62AF">
        <w:rPr>
          <w:rFonts w:eastAsia="Arial"/>
        </w:rPr>
        <w:tab/>
      </w:r>
      <w:r w:rsidRPr="009D62AF">
        <w:rPr>
          <w:rFonts w:eastAsia="Arial"/>
          <w:b/>
        </w:rPr>
        <w:t>Hl. Messe</w:t>
      </w:r>
      <w:r w:rsidRPr="00E5485D">
        <w:rPr>
          <w:rFonts w:eastAsia="Arial"/>
        </w:rPr>
        <w:t xml:space="preserve"> </w:t>
      </w:r>
    </w:p>
    <w:p w14:paraId="2300E625" w14:textId="77777777" w:rsidR="00E5485D" w:rsidRPr="00E5485D" w:rsidRDefault="00E5485D" w:rsidP="00E5485D">
      <w:pPr>
        <w:pStyle w:val="Wochentag"/>
      </w:pPr>
      <w:r w:rsidRPr="00E5485D">
        <w:t>Mittwoch, 08.10.</w:t>
      </w:r>
      <w:r w:rsidRPr="00E5485D">
        <w:tab/>
        <w:t xml:space="preserve"> </w:t>
      </w:r>
    </w:p>
    <w:p w14:paraId="7489D202" w14:textId="6C937C55" w:rsidR="00E5485D" w:rsidRPr="00E5485D" w:rsidRDefault="00E5485D" w:rsidP="00E5485D">
      <w:pPr>
        <w:pStyle w:val="Termin"/>
        <w:rPr>
          <w:rFonts w:eastAsia="Arial"/>
        </w:rPr>
      </w:pPr>
      <w:r w:rsidRPr="00E5485D">
        <w:rPr>
          <w:rFonts w:eastAsia="Arial"/>
        </w:rPr>
        <w:t>17:00 Pfarrkirche</w:t>
      </w:r>
      <w:r w:rsidRPr="00E5485D">
        <w:rPr>
          <w:rFonts w:eastAsia="Arial"/>
        </w:rPr>
        <w:tab/>
      </w:r>
      <w:r w:rsidR="009D62AF">
        <w:rPr>
          <w:rFonts w:eastAsia="Arial"/>
        </w:rPr>
        <w:tab/>
      </w:r>
      <w:r w:rsidRPr="009D62AF">
        <w:rPr>
          <w:rFonts w:eastAsia="Arial"/>
          <w:b/>
        </w:rPr>
        <w:t xml:space="preserve">1. Schülermesse </w:t>
      </w:r>
    </w:p>
    <w:p w14:paraId="0EF1E1B9" w14:textId="77777777" w:rsidR="00E5485D" w:rsidRPr="00E5485D" w:rsidRDefault="00E5485D" w:rsidP="00E5485D">
      <w:pPr>
        <w:pStyle w:val="Wochentag"/>
      </w:pPr>
      <w:r w:rsidRPr="00E5485D">
        <w:t>Freitag, 10.10.</w:t>
      </w:r>
      <w:r w:rsidRPr="00E5485D">
        <w:tab/>
        <w:t xml:space="preserve"> </w:t>
      </w:r>
    </w:p>
    <w:p w14:paraId="706D306C" w14:textId="67C73730" w:rsidR="00E5485D" w:rsidRPr="00E5485D" w:rsidRDefault="00E5485D" w:rsidP="00E5485D">
      <w:pPr>
        <w:pStyle w:val="Termin"/>
        <w:rPr>
          <w:rFonts w:eastAsia="Arial"/>
        </w:rPr>
      </w:pPr>
      <w:r w:rsidRPr="00E5485D">
        <w:rPr>
          <w:rFonts w:eastAsia="Arial"/>
        </w:rPr>
        <w:t>08:00 Pfarrkirche</w:t>
      </w:r>
      <w:r w:rsidRPr="00E5485D">
        <w:rPr>
          <w:rFonts w:eastAsia="Arial"/>
        </w:rPr>
        <w:tab/>
        <w:t xml:space="preserve"> </w:t>
      </w:r>
      <w:r w:rsidR="009D62AF">
        <w:rPr>
          <w:rFonts w:eastAsia="Arial"/>
        </w:rPr>
        <w:tab/>
      </w:r>
      <w:r w:rsidRPr="009D62AF">
        <w:rPr>
          <w:rFonts w:eastAsia="Arial"/>
          <w:b/>
        </w:rPr>
        <w:t>Hl. Messe</w:t>
      </w:r>
      <w:r w:rsidRPr="00E5485D">
        <w:rPr>
          <w:rFonts w:eastAsia="Arial"/>
        </w:rPr>
        <w:t xml:space="preserve"> </w:t>
      </w:r>
    </w:p>
    <w:p w14:paraId="27E7A49C" w14:textId="6E1CD14B" w:rsidR="00E5485D" w:rsidRPr="00E5485D" w:rsidRDefault="00E5485D" w:rsidP="00E5485D">
      <w:pPr>
        <w:pStyle w:val="Termin"/>
        <w:rPr>
          <w:rFonts w:eastAsia="Arial"/>
        </w:rPr>
      </w:pPr>
      <w:r w:rsidRPr="00E5485D">
        <w:rPr>
          <w:rFonts w:eastAsia="Arial"/>
        </w:rPr>
        <w:t>15:00 Pfarrkirche</w:t>
      </w:r>
      <w:r w:rsidRPr="00E5485D">
        <w:rPr>
          <w:rFonts w:eastAsia="Arial"/>
        </w:rPr>
        <w:tab/>
        <w:t xml:space="preserve"> </w:t>
      </w:r>
      <w:r w:rsidR="009D62AF">
        <w:rPr>
          <w:rFonts w:eastAsia="Arial"/>
        </w:rPr>
        <w:tab/>
      </w:r>
      <w:r w:rsidRPr="009D62AF">
        <w:rPr>
          <w:rFonts w:eastAsia="Arial"/>
          <w:b/>
        </w:rPr>
        <w:t>Beichte Firmlinge</w:t>
      </w:r>
      <w:r w:rsidRPr="00E5485D">
        <w:rPr>
          <w:rFonts w:eastAsia="Arial"/>
        </w:rPr>
        <w:t xml:space="preserve"> </w:t>
      </w:r>
    </w:p>
    <w:p w14:paraId="7CA2B46F" w14:textId="544C3AAA" w:rsidR="00E5485D" w:rsidRDefault="00E5485D" w:rsidP="00E5485D">
      <w:pPr>
        <w:pStyle w:val="Termin"/>
        <w:rPr>
          <w:rFonts w:eastAsia="Arial"/>
        </w:rPr>
      </w:pPr>
    </w:p>
    <w:p w14:paraId="0B7374D0" w14:textId="77777777" w:rsidR="006D1F84" w:rsidRPr="00E5485D" w:rsidRDefault="006D1F84" w:rsidP="00E5485D">
      <w:pPr>
        <w:pStyle w:val="Termin"/>
        <w:rPr>
          <w:rFonts w:eastAsia="Arial"/>
        </w:rPr>
      </w:pPr>
    </w:p>
    <w:p w14:paraId="08F0F645" w14:textId="77777777" w:rsidR="00E5485D" w:rsidRPr="00E5485D" w:rsidRDefault="00E5485D" w:rsidP="00E5485D">
      <w:pPr>
        <w:pStyle w:val="Kirchen"/>
        <w:rPr>
          <w:rFonts w:eastAsia="Arial"/>
        </w:rPr>
      </w:pPr>
      <w:r w:rsidRPr="00E5485D">
        <w:rPr>
          <w:rFonts w:eastAsia="Arial"/>
        </w:rPr>
        <w:t>Sonntag, 12.10.</w:t>
      </w:r>
      <w:r w:rsidRPr="00E5485D">
        <w:rPr>
          <w:rFonts w:eastAsia="Arial"/>
        </w:rPr>
        <w:tab/>
        <w:t xml:space="preserve">28. Sonntag im Jahreskreis </w:t>
      </w:r>
    </w:p>
    <w:p w14:paraId="1F2476EE" w14:textId="3A89EBB0" w:rsidR="00E5485D" w:rsidRPr="00E5485D" w:rsidRDefault="00DF22C7" w:rsidP="00146A4C">
      <w:pPr>
        <w:pStyle w:val="Wochentag"/>
      </w:pPr>
      <w:r>
        <w:t xml:space="preserve">Samstag, 11.10. - </w:t>
      </w:r>
      <w:r w:rsidR="00E5485D" w:rsidRPr="00E5485D">
        <w:t xml:space="preserve">Hl. Johannes XXIII. </w:t>
      </w:r>
    </w:p>
    <w:p w14:paraId="54F35556" w14:textId="10281D27" w:rsidR="00E5485D" w:rsidRPr="00E5485D" w:rsidRDefault="00E5485D" w:rsidP="00E5485D">
      <w:pPr>
        <w:pStyle w:val="Termin"/>
        <w:rPr>
          <w:rFonts w:eastAsia="Arial"/>
        </w:rPr>
      </w:pPr>
      <w:r w:rsidRPr="00E5485D">
        <w:rPr>
          <w:rFonts w:eastAsia="Arial"/>
        </w:rPr>
        <w:t>10:00 Pfarrkirche</w:t>
      </w:r>
      <w:r w:rsidRPr="00E5485D">
        <w:rPr>
          <w:rFonts w:eastAsia="Arial"/>
        </w:rPr>
        <w:tab/>
      </w:r>
      <w:r w:rsidR="009D62AF">
        <w:rPr>
          <w:rFonts w:eastAsia="Arial"/>
        </w:rPr>
        <w:tab/>
      </w:r>
      <w:r w:rsidRPr="009D62AF">
        <w:rPr>
          <w:rFonts w:eastAsia="Arial"/>
          <w:b/>
        </w:rPr>
        <w:t>Taufe</w:t>
      </w:r>
    </w:p>
    <w:p w14:paraId="0A9F1C07" w14:textId="7A47A391" w:rsidR="00E5485D" w:rsidRPr="00E5485D" w:rsidRDefault="00E5485D" w:rsidP="006D1F84">
      <w:pPr>
        <w:pStyle w:val="Termin"/>
        <w:rPr>
          <w:rFonts w:eastAsia="Arial"/>
        </w:rPr>
      </w:pPr>
      <w:r w:rsidRPr="00E5485D">
        <w:rPr>
          <w:rFonts w:eastAsia="Arial"/>
        </w:rPr>
        <w:t>18:30 Saltendorf</w:t>
      </w:r>
      <w:r w:rsidRPr="00E5485D">
        <w:rPr>
          <w:rFonts w:eastAsia="Arial"/>
        </w:rPr>
        <w:tab/>
      </w:r>
      <w:r w:rsidR="009D62AF">
        <w:rPr>
          <w:rFonts w:eastAsia="Arial"/>
        </w:rPr>
        <w:tab/>
      </w:r>
      <w:r w:rsidRPr="009D62AF">
        <w:rPr>
          <w:rFonts w:eastAsia="Arial"/>
          <w:b/>
        </w:rPr>
        <w:t>Vorabendmesse</w:t>
      </w:r>
      <w:r w:rsidRPr="00E5485D">
        <w:rPr>
          <w:rFonts w:eastAsia="Arial"/>
        </w:rPr>
        <w:t xml:space="preserve"> </w:t>
      </w:r>
    </w:p>
    <w:p w14:paraId="2F194B7A" w14:textId="77777777" w:rsidR="00E5485D" w:rsidRPr="00E5485D" w:rsidRDefault="00E5485D" w:rsidP="00146A4C">
      <w:pPr>
        <w:pStyle w:val="Wochentag"/>
      </w:pPr>
      <w:r w:rsidRPr="00E5485D">
        <w:t>Sonntag, 12.10.</w:t>
      </w:r>
    </w:p>
    <w:p w14:paraId="7871570A" w14:textId="33900D7B" w:rsidR="00E5485D" w:rsidRPr="00E5485D" w:rsidRDefault="00E5485D" w:rsidP="00E5485D">
      <w:pPr>
        <w:pStyle w:val="Termin"/>
        <w:rPr>
          <w:rFonts w:eastAsia="Arial"/>
        </w:rPr>
      </w:pPr>
      <w:r w:rsidRPr="00E5485D">
        <w:rPr>
          <w:rFonts w:eastAsia="Arial"/>
        </w:rPr>
        <w:t>07:30 Klosterkirche</w:t>
      </w:r>
      <w:r w:rsidRPr="00E5485D">
        <w:rPr>
          <w:rFonts w:eastAsia="Arial"/>
        </w:rPr>
        <w:tab/>
      </w:r>
      <w:r w:rsidRPr="009D62AF">
        <w:rPr>
          <w:rFonts w:eastAsia="Arial"/>
          <w:b/>
        </w:rPr>
        <w:t>Beichtgelegenheit</w:t>
      </w:r>
      <w:r w:rsidRPr="00E5485D">
        <w:rPr>
          <w:rFonts w:eastAsia="Arial"/>
        </w:rPr>
        <w:t xml:space="preserve"> </w:t>
      </w:r>
    </w:p>
    <w:p w14:paraId="10DADF0F" w14:textId="16A9380F" w:rsidR="00E5485D" w:rsidRPr="00E5485D" w:rsidRDefault="00E5485D" w:rsidP="006D1F84">
      <w:pPr>
        <w:pStyle w:val="Termin"/>
        <w:rPr>
          <w:rFonts w:eastAsia="Arial"/>
        </w:rPr>
      </w:pPr>
      <w:r w:rsidRPr="00E5485D">
        <w:rPr>
          <w:rFonts w:eastAsia="Arial"/>
        </w:rPr>
        <w:t>08:00 Klosterkirche</w:t>
      </w:r>
      <w:r w:rsidRPr="00E5485D">
        <w:rPr>
          <w:rFonts w:eastAsia="Arial"/>
        </w:rPr>
        <w:tab/>
      </w:r>
      <w:r w:rsidRPr="009D62AF">
        <w:rPr>
          <w:rFonts w:eastAsia="Arial"/>
          <w:b/>
        </w:rPr>
        <w:t>Hl. Messe</w:t>
      </w:r>
      <w:r w:rsidRPr="00E5485D">
        <w:rPr>
          <w:rFonts w:eastAsia="Arial"/>
        </w:rPr>
        <w:t xml:space="preserve"> </w:t>
      </w:r>
    </w:p>
    <w:p w14:paraId="3DD6638E" w14:textId="77777777" w:rsidR="00146A4C" w:rsidRDefault="00E5485D" w:rsidP="00E5485D">
      <w:pPr>
        <w:pStyle w:val="Termin"/>
        <w:rPr>
          <w:rFonts w:eastAsia="Arial"/>
        </w:rPr>
      </w:pPr>
      <w:r w:rsidRPr="00E5485D">
        <w:rPr>
          <w:rFonts w:eastAsia="Arial"/>
        </w:rPr>
        <w:t>10:30 Pfarrkirche</w:t>
      </w:r>
      <w:r w:rsidRPr="00E5485D">
        <w:rPr>
          <w:rFonts w:eastAsia="Arial"/>
        </w:rPr>
        <w:tab/>
      </w:r>
      <w:r w:rsidR="00146A4C">
        <w:rPr>
          <w:rFonts w:eastAsia="Arial"/>
        </w:rPr>
        <w:tab/>
      </w:r>
      <w:r w:rsidRPr="00146A4C">
        <w:rPr>
          <w:rFonts w:eastAsia="Arial"/>
          <w:b/>
        </w:rPr>
        <w:t>Pfarrgottesdienst</w:t>
      </w:r>
      <w:r w:rsidRPr="00E5485D">
        <w:rPr>
          <w:rFonts w:eastAsia="Arial"/>
        </w:rPr>
        <w:t xml:space="preserve"> </w:t>
      </w:r>
    </w:p>
    <w:p w14:paraId="28DCC270" w14:textId="77777777" w:rsidR="00E5485D" w:rsidRPr="00E5485D" w:rsidRDefault="00E5485D" w:rsidP="00E5485D">
      <w:pPr>
        <w:pStyle w:val="Termin"/>
        <w:rPr>
          <w:rFonts w:eastAsia="Arial"/>
        </w:rPr>
      </w:pPr>
      <w:r w:rsidRPr="00E5485D">
        <w:rPr>
          <w:rFonts w:eastAsia="Arial"/>
        </w:rPr>
        <w:t>18:00 Klosterkirche</w:t>
      </w:r>
      <w:r w:rsidRPr="00E5485D">
        <w:rPr>
          <w:rFonts w:eastAsia="Arial"/>
        </w:rPr>
        <w:tab/>
      </w:r>
      <w:r w:rsidRPr="00146A4C">
        <w:rPr>
          <w:rFonts w:eastAsia="Arial"/>
          <w:b/>
        </w:rPr>
        <w:t>Oktoberrosenkranz</w:t>
      </w:r>
      <w:r w:rsidRPr="00E5485D">
        <w:rPr>
          <w:rFonts w:eastAsia="Arial"/>
        </w:rPr>
        <w:t xml:space="preserve"> </w:t>
      </w:r>
    </w:p>
    <w:p w14:paraId="381C0407" w14:textId="08500A6D" w:rsidR="00E5485D" w:rsidRPr="00E5485D" w:rsidRDefault="00E5485D" w:rsidP="00E5485D">
      <w:pPr>
        <w:pStyle w:val="Termin"/>
        <w:rPr>
          <w:rFonts w:eastAsia="Arial"/>
        </w:rPr>
      </w:pPr>
      <w:r w:rsidRPr="00E5485D">
        <w:rPr>
          <w:rFonts w:eastAsia="Arial"/>
        </w:rPr>
        <w:t>18:30 Saltendorf</w:t>
      </w:r>
      <w:r w:rsidRPr="00E5485D">
        <w:rPr>
          <w:rFonts w:eastAsia="Arial"/>
        </w:rPr>
        <w:tab/>
      </w:r>
      <w:r w:rsidR="00146A4C">
        <w:rPr>
          <w:rFonts w:eastAsia="Arial"/>
        </w:rPr>
        <w:tab/>
      </w:r>
      <w:r w:rsidRPr="00146A4C">
        <w:rPr>
          <w:rFonts w:eastAsia="Arial"/>
          <w:b/>
        </w:rPr>
        <w:t>Oktoberrosenkranz</w:t>
      </w:r>
      <w:r w:rsidRPr="00E5485D">
        <w:rPr>
          <w:rFonts w:eastAsia="Arial"/>
        </w:rPr>
        <w:t xml:space="preserve"> </w:t>
      </w:r>
    </w:p>
    <w:p w14:paraId="34BE5BA0" w14:textId="2D1F58FF" w:rsidR="00E5485D" w:rsidRPr="00E5485D" w:rsidRDefault="00E5485D" w:rsidP="00146A4C">
      <w:pPr>
        <w:pStyle w:val="Wochentag"/>
      </w:pPr>
      <w:r w:rsidRPr="00E5485D">
        <w:t>Montag, 13.10.</w:t>
      </w:r>
      <w:r w:rsidRPr="00E5485D">
        <w:tab/>
      </w:r>
    </w:p>
    <w:p w14:paraId="05CDCFF0" w14:textId="77777777" w:rsidR="00E5485D" w:rsidRPr="00E5485D" w:rsidRDefault="00E5485D" w:rsidP="00E5485D">
      <w:pPr>
        <w:pStyle w:val="Termin"/>
        <w:rPr>
          <w:rFonts w:eastAsia="Arial"/>
        </w:rPr>
      </w:pPr>
      <w:r w:rsidRPr="00E5485D">
        <w:rPr>
          <w:rFonts w:eastAsia="Arial"/>
        </w:rPr>
        <w:t>15:00 Klosterkirche</w:t>
      </w:r>
      <w:r w:rsidRPr="00E5485D">
        <w:rPr>
          <w:rFonts w:eastAsia="Arial"/>
        </w:rPr>
        <w:tab/>
      </w:r>
      <w:r w:rsidRPr="00146A4C">
        <w:rPr>
          <w:rFonts w:eastAsia="Arial"/>
          <w:b/>
        </w:rPr>
        <w:t>Fatima-Rosenkranz</w:t>
      </w:r>
      <w:r w:rsidRPr="00E5485D">
        <w:rPr>
          <w:rFonts w:eastAsia="Arial"/>
        </w:rPr>
        <w:t xml:space="preserve"> </w:t>
      </w:r>
    </w:p>
    <w:p w14:paraId="24780B95" w14:textId="63B26076" w:rsidR="00E5485D" w:rsidRPr="00E5485D" w:rsidRDefault="00E5485D" w:rsidP="00146A4C">
      <w:pPr>
        <w:pStyle w:val="Wochentag"/>
      </w:pPr>
      <w:r w:rsidRPr="00E5485D">
        <w:t>Dienstag, 14.10.</w:t>
      </w:r>
      <w:r w:rsidR="00DF22C7">
        <w:t xml:space="preserve"> - </w:t>
      </w:r>
      <w:r w:rsidRPr="00E5485D">
        <w:t xml:space="preserve">Hl. </w:t>
      </w:r>
      <w:proofErr w:type="spellStart"/>
      <w:r w:rsidRPr="00E5485D">
        <w:t>Kallistus</w:t>
      </w:r>
      <w:proofErr w:type="spellEnd"/>
      <w:r w:rsidRPr="00E5485D">
        <w:t xml:space="preserve"> I. </w:t>
      </w:r>
    </w:p>
    <w:p w14:paraId="2C610EEC" w14:textId="65CA96E0" w:rsidR="00E5485D" w:rsidRPr="00E5485D" w:rsidRDefault="00E5485D" w:rsidP="00E5485D">
      <w:pPr>
        <w:pStyle w:val="Termin"/>
        <w:rPr>
          <w:rFonts w:eastAsia="Arial"/>
        </w:rPr>
      </w:pPr>
      <w:r w:rsidRPr="00E5485D">
        <w:rPr>
          <w:rFonts w:eastAsia="Arial"/>
        </w:rPr>
        <w:t>19:00 Pfarrkirche</w:t>
      </w:r>
      <w:r w:rsidRPr="00E5485D">
        <w:rPr>
          <w:rFonts w:eastAsia="Arial"/>
        </w:rPr>
        <w:tab/>
      </w:r>
      <w:r w:rsidR="00146A4C">
        <w:rPr>
          <w:rFonts w:eastAsia="Arial"/>
        </w:rPr>
        <w:tab/>
      </w:r>
      <w:r w:rsidRPr="00146A4C">
        <w:rPr>
          <w:rFonts w:eastAsia="Arial"/>
          <w:b/>
        </w:rPr>
        <w:t>Hl. Messe</w:t>
      </w:r>
      <w:r w:rsidRPr="00E5485D">
        <w:rPr>
          <w:rFonts w:eastAsia="Arial"/>
        </w:rPr>
        <w:t xml:space="preserve"> </w:t>
      </w:r>
    </w:p>
    <w:p w14:paraId="15101571" w14:textId="78EB0F7B" w:rsidR="00E5485D" w:rsidRPr="00E5485D" w:rsidRDefault="00E5485D" w:rsidP="00146A4C">
      <w:pPr>
        <w:pStyle w:val="Wochentag"/>
      </w:pPr>
      <w:r w:rsidRPr="00E5485D">
        <w:t>Mittwoch, 15.10.</w:t>
      </w:r>
      <w:r w:rsidR="00DF22C7">
        <w:t xml:space="preserve"> - </w:t>
      </w:r>
      <w:r w:rsidRPr="00E5485D">
        <w:t xml:space="preserve">Hl. Theresia von Jesus (von </w:t>
      </w:r>
      <w:proofErr w:type="spellStart"/>
      <w:r w:rsidRPr="00E5485D">
        <w:t>Avila</w:t>
      </w:r>
      <w:proofErr w:type="spellEnd"/>
      <w:r w:rsidRPr="00E5485D">
        <w:t xml:space="preserve">) </w:t>
      </w:r>
    </w:p>
    <w:p w14:paraId="25133B23" w14:textId="7101B5B9" w:rsidR="00E5485D" w:rsidRPr="00E5485D" w:rsidRDefault="00E5485D" w:rsidP="00E5485D">
      <w:pPr>
        <w:pStyle w:val="Termin"/>
        <w:rPr>
          <w:rFonts w:eastAsia="Arial"/>
        </w:rPr>
      </w:pPr>
      <w:r w:rsidRPr="00E5485D">
        <w:rPr>
          <w:rFonts w:eastAsia="Arial"/>
        </w:rPr>
        <w:t>17:00 Pfarrkirche</w:t>
      </w:r>
      <w:r w:rsidRPr="00E5485D">
        <w:rPr>
          <w:rFonts w:eastAsia="Arial"/>
        </w:rPr>
        <w:tab/>
      </w:r>
      <w:r w:rsidR="00146A4C">
        <w:rPr>
          <w:rFonts w:eastAsia="Arial"/>
        </w:rPr>
        <w:tab/>
      </w:r>
      <w:r w:rsidRPr="00146A4C">
        <w:rPr>
          <w:rFonts w:eastAsia="Arial"/>
          <w:b/>
        </w:rPr>
        <w:t>Schülermesse</w:t>
      </w:r>
      <w:r w:rsidRPr="00E5485D">
        <w:rPr>
          <w:rFonts w:eastAsia="Arial"/>
        </w:rPr>
        <w:t xml:space="preserve"> </w:t>
      </w:r>
    </w:p>
    <w:p w14:paraId="6DB40946" w14:textId="1F49E98C" w:rsidR="00146A4C" w:rsidRPr="00146A4C" w:rsidRDefault="00E5485D" w:rsidP="00E5485D">
      <w:pPr>
        <w:pStyle w:val="Termin"/>
        <w:rPr>
          <w:rFonts w:eastAsia="Arial"/>
          <w:b/>
        </w:rPr>
      </w:pPr>
      <w:r w:rsidRPr="00E5485D">
        <w:rPr>
          <w:rFonts w:eastAsia="Arial"/>
        </w:rPr>
        <w:lastRenderedPageBreak/>
        <w:t xml:space="preserve">18:30 </w:t>
      </w:r>
      <w:proofErr w:type="spellStart"/>
      <w:r w:rsidRPr="00E5485D">
        <w:rPr>
          <w:rFonts w:eastAsia="Arial"/>
        </w:rPr>
        <w:t>Oberpfreimd</w:t>
      </w:r>
      <w:proofErr w:type="spellEnd"/>
      <w:r w:rsidRPr="00E5485D">
        <w:rPr>
          <w:rFonts w:eastAsia="Arial"/>
        </w:rPr>
        <w:tab/>
      </w:r>
      <w:r w:rsidR="00146A4C">
        <w:rPr>
          <w:rFonts w:eastAsia="Arial"/>
        </w:rPr>
        <w:tab/>
      </w:r>
      <w:r w:rsidRPr="00146A4C">
        <w:rPr>
          <w:rFonts w:eastAsia="Arial"/>
          <w:b/>
        </w:rPr>
        <w:t xml:space="preserve">MMC Oktoberrosenkranz in </w:t>
      </w:r>
      <w:proofErr w:type="spellStart"/>
      <w:r w:rsidRPr="00146A4C">
        <w:rPr>
          <w:rFonts w:eastAsia="Arial"/>
          <w:b/>
        </w:rPr>
        <w:t>Oberpfreimd</w:t>
      </w:r>
      <w:proofErr w:type="spellEnd"/>
      <w:r w:rsidRPr="00146A4C">
        <w:rPr>
          <w:rFonts w:eastAsia="Arial"/>
          <w:b/>
        </w:rPr>
        <w:t xml:space="preserve">, </w:t>
      </w:r>
    </w:p>
    <w:p w14:paraId="6DD07232" w14:textId="0B525661" w:rsidR="00E5485D" w:rsidRPr="00146A4C" w:rsidRDefault="00146A4C" w:rsidP="00E5485D">
      <w:pPr>
        <w:pStyle w:val="Termin"/>
        <w:rPr>
          <w:rFonts w:eastAsia="Arial"/>
          <w:b/>
        </w:rPr>
      </w:pPr>
      <w:r w:rsidRPr="00146A4C">
        <w:rPr>
          <w:rFonts w:eastAsia="Arial"/>
          <w:b/>
        </w:rPr>
        <w:tab/>
      </w:r>
      <w:r w:rsidRPr="00146A4C">
        <w:rPr>
          <w:rFonts w:eastAsia="Arial"/>
          <w:b/>
        </w:rPr>
        <w:tab/>
      </w:r>
      <w:r w:rsidRPr="00146A4C">
        <w:rPr>
          <w:rFonts w:eastAsia="Arial"/>
          <w:b/>
        </w:rPr>
        <w:tab/>
      </w:r>
      <w:r w:rsidR="00E5485D" w:rsidRPr="00146A4C">
        <w:rPr>
          <w:rFonts w:eastAsia="Arial"/>
          <w:b/>
        </w:rPr>
        <w:t xml:space="preserve">anschl. Vortrag im Pfarrsaal </w:t>
      </w:r>
    </w:p>
    <w:p w14:paraId="2730EE9B" w14:textId="1D5B8E4D" w:rsidR="00E5485D" w:rsidRPr="00E5485D" w:rsidRDefault="006D1F84" w:rsidP="00146A4C">
      <w:pPr>
        <w:pStyle w:val="Wochentag"/>
      </w:pPr>
      <w:r>
        <w:t xml:space="preserve">Freitag, 17.10. - </w:t>
      </w:r>
      <w:r w:rsidR="00E5485D" w:rsidRPr="00E5485D">
        <w:t xml:space="preserve">Hl. Ignatius v. Antiochien </w:t>
      </w:r>
    </w:p>
    <w:p w14:paraId="1B3E6789" w14:textId="4EA1DCBE" w:rsidR="00E5485D" w:rsidRPr="00E5485D" w:rsidRDefault="00E5485D" w:rsidP="00E5485D">
      <w:pPr>
        <w:pStyle w:val="Termin"/>
        <w:rPr>
          <w:rFonts w:eastAsia="Arial"/>
        </w:rPr>
      </w:pPr>
      <w:r w:rsidRPr="00E5485D">
        <w:rPr>
          <w:rFonts w:eastAsia="Arial"/>
        </w:rPr>
        <w:t>08:00 Pfarrkirche</w:t>
      </w:r>
      <w:r w:rsidRPr="00E5485D">
        <w:rPr>
          <w:rFonts w:eastAsia="Arial"/>
        </w:rPr>
        <w:tab/>
      </w:r>
      <w:r w:rsidR="00146A4C">
        <w:rPr>
          <w:rFonts w:eastAsia="Arial"/>
        </w:rPr>
        <w:tab/>
      </w:r>
      <w:r w:rsidRPr="00146A4C">
        <w:rPr>
          <w:rFonts w:eastAsia="Arial"/>
          <w:b/>
        </w:rPr>
        <w:t>Hl. Messe</w:t>
      </w:r>
      <w:r w:rsidRPr="00E5485D">
        <w:rPr>
          <w:rFonts w:eastAsia="Arial"/>
        </w:rPr>
        <w:t xml:space="preserve"> </w:t>
      </w:r>
    </w:p>
    <w:p w14:paraId="4416A13A" w14:textId="3DBEDA50" w:rsidR="00E5485D" w:rsidRPr="00E5485D" w:rsidRDefault="00E5485D" w:rsidP="00E5485D">
      <w:pPr>
        <w:pStyle w:val="Termin"/>
        <w:rPr>
          <w:rFonts w:eastAsia="Arial"/>
        </w:rPr>
      </w:pPr>
      <w:r w:rsidRPr="00E5485D">
        <w:rPr>
          <w:rFonts w:eastAsia="Arial"/>
        </w:rPr>
        <w:t>18:00 Pfarrkirche</w:t>
      </w:r>
      <w:r w:rsidRPr="00E5485D">
        <w:rPr>
          <w:rFonts w:eastAsia="Arial"/>
        </w:rPr>
        <w:tab/>
      </w:r>
      <w:r w:rsidR="00146A4C">
        <w:rPr>
          <w:rFonts w:eastAsia="Arial"/>
        </w:rPr>
        <w:tab/>
      </w:r>
      <w:r w:rsidRPr="00146A4C">
        <w:rPr>
          <w:rFonts w:eastAsia="Arial"/>
          <w:b/>
        </w:rPr>
        <w:t>Probe Firmung</w:t>
      </w:r>
      <w:r w:rsidRPr="00E5485D">
        <w:rPr>
          <w:rFonts w:eastAsia="Arial"/>
        </w:rPr>
        <w:t xml:space="preserve"> </w:t>
      </w:r>
    </w:p>
    <w:p w14:paraId="3333F939" w14:textId="08CA7609" w:rsidR="00E5485D" w:rsidRDefault="00E5485D" w:rsidP="00E5485D">
      <w:pPr>
        <w:pStyle w:val="Termin"/>
        <w:rPr>
          <w:rFonts w:eastAsia="Arial"/>
        </w:rPr>
      </w:pPr>
    </w:p>
    <w:p w14:paraId="5A1EEBF1" w14:textId="77777777" w:rsidR="006D1F84" w:rsidRPr="00E5485D" w:rsidRDefault="006D1F84" w:rsidP="00E5485D">
      <w:pPr>
        <w:pStyle w:val="Termin"/>
        <w:rPr>
          <w:rFonts w:eastAsia="Arial"/>
        </w:rPr>
      </w:pPr>
    </w:p>
    <w:p w14:paraId="6BECE0A9" w14:textId="77777777" w:rsidR="00E5485D" w:rsidRPr="00E5485D" w:rsidRDefault="00E5485D" w:rsidP="00146A4C">
      <w:pPr>
        <w:pStyle w:val="Kirchen"/>
        <w:rPr>
          <w:rFonts w:eastAsia="Arial"/>
        </w:rPr>
      </w:pPr>
      <w:r w:rsidRPr="00E5485D">
        <w:rPr>
          <w:rFonts w:eastAsia="Arial"/>
        </w:rPr>
        <w:t>Sonntag, 19.10.</w:t>
      </w:r>
      <w:r w:rsidRPr="00E5485D">
        <w:rPr>
          <w:rFonts w:eastAsia="Arial"/>
        </w:rPr>
        <w:tab/>
        <w:t xml:space="preserve">29. Sonntag im Jahreskreis </w:t>
      </w:r>
    </w:p>
    <w:p w14:paraId="7973B53E" w14:textId="1722119E" w:rsidR="00E5485D" w:rsidRPr="00E5485D" w:rsidRDefault="00E5485D" w:rsidP="00146A4C">
      <w:pPr>
        <w:pStyle w:val="Wochentag"/>
      </w:pPr>
      <w:r w:rsidRPr="00E5485D">
        <w:t>Samstag, 18.10.</w:t>
      </w:r>
      <w:r w:rsidR="00DF22C7">
        <w:t xml:space="preserve"> - </w:t>
      </w:r>
      <w:r w:rsidRPr="00E5485D">
        <w:t xml:space="preserve">Hl. Lukas </w:t>
      </w:r>
    </w:p>
    <w:p w14:paraId="66FD037B" w14:textId="78EC875B" w:rsidR="00E5485D" w:rsidRPr="00E5485D" w:rsidRDefault="00E5485D" w:rsidP="00E5485D">
      <w:pPr>
        <w:pStyle w:val="Termin"/>
        <w:rPr>
          <w:rFonts w:eastAsia="Arial"/>
        </w:rPr>
      </w:pPr>
      <w:r w:rsidRPr="00E5485D">
        <w:rPr>
          <w:rFonts w:eastAsia="Arial"/>
        </w:rPr>
        <w:t>09:30 Pfarrkirche</w:t>
      </w:r>
      <w:r w:rsidRPr="00E5485D">
        <w:rPr>
          <w:rFonts w:eastAsia="Arial"/>
        </w:rPr>
        <w:tab/>
      </w:r>
      <w:r w:rsidR="00146A4C">
        <w:rPr>
          <w:rFonts w:eastAsia="Arial"/>
        </w:rPr>
        <w:tab/>
      </w:r>
      <w:r w:rsidRPr="00146A4C">
        <w:rPr>
          <w:rFonts w:eastAsia="Arial"/>
          <w:b/>
        </w:rPr>
        <w:t>Firmung</w:t>
      </w:r>
      <w:r w:rsidRPr="00E5485D">
        <w:rPr>
          <w:rFonts w:eastAsia="Arial"/>
        </w:rPr>
        <w:t xml:space="preserve"> </w:t>
      </w:r>
    </w:p>
    <w:p w14:paraId="137B7E8C" w14:textId="29E204C9" w:rsidR="00E5485D" w:rsidRPr="00E5485D" w:rsidRDefault="00E5485D" w:rsidP="00E5485D">
      <w:pPr>
        <w:pStyle w:val="Termin"/>
        <w:rPr>
          <w:rFonts w:eastAsia="Arial"/>
        </w:rPr>
      </w:pPr>
      <w:r w:rsidRPr="00E5485D">
        <w:rPr>
          <w:rFonts w:eastAsia="Arial"/>
        </w:rPr>
        <w:t>18:00 Pfarrkirche</w:t>
      </w:r>
      <w:r w:rsidRPr="00E5485D">
        <w:rPr>
          <w:rFonts w:eastAsia="Arial"/>
        </w:rPr>
        <w:tab/>
      </w:r>
      <w:r w:rsidR="00146A4C">
        <w:rPr>
          <w:rFonts w:eastAsia="Arial"/>
        </w:rPr>
        <w:tab/>
      </w:r>
      <w:r w:rsidRPr="00146A4C">
        <w:rPr>
          <w:rFonts w:eastAsia="Arial"/>
          <w:b/>
        </w:rPr>
        <w:t>Rosenkranz</w:t>
      </w:r>
      <w:r w:rsidRPr="00E5485D">
        <w:rPr>
          <w:rFonts w:eastAsia="Arial"/>
        </w:rPr>
        <w:t xml:space="preserve"> </w:t>
      </w:r>
    </w:p>
    <w:p w14:paraId="73127D29" w14:textId="104F7A78" w:rsidR="00E5485D" w:rsidRPr="00E5485D" w:rsidRDefault="00E5485D" w:rsidP="006D1F84">
      <w:pPr>
        <w:pStyle w:val="Termin"/>
        <w:ind w:left="1872" w:hanging="1872"/>
        <w:rPr>
          <w:rFonts w:eastAsia="Arial"/>
        </w:rPr>
      </w:pPr>
      <w:r w:rsidRPr="00E5485D">
        <w:rPr>
          <w:rFonts w:eastAsia="Arial"/>
        </w:rPr>
        <w:t>18:30 Pfarrkirche</w:t>
      </w:r>
      <w:r w:rsidRPr="00E5485D">
        <w:rPr>
          <w:rFonts w:eastAsia="Arial"/>
        </w:rPr>
        <w:tab/>
      </w:r>
      <w:r w:rsidR="00146A4C">
        <w:rPr>
          <w:rFonts w:eastAsia="Arial"/>
        </w:rPr>
        <w:tab/>
      </w:r>
      <w:r w:rsidRPr="00146A4C">
        <w:rPr>
          <w:rFonts w:eastAsia="Arial"/>
          <w:b/>
        </w:rPr>
        <w:t>Vorabendmesse</w:t>
      </w:r>
      <w:r w:rsidRPr="00E5485D">
        <w:rPr>
          <w:rFonts w:eastAsia="Arial"/>
        </w:rPr>
        <w:t xml:space="preserve"> </w:t>
      </w:r>
    </w:p>
    <w:p w14:paraId="0933BF25" w14:textId="77777777" w:rsidR="00E5485D" w:rsidRPr="00E5485D" w:rsidRDefault="00E5485D" w:rsidP="00146A4C">
      <w:pPr>
        <w:pStyle w:val="Wochentag"/>
      </w:pPr>
      <w:r w:rsidRPr="00E5485D">
        <w:t>Sonntag, 19.10.</w:t>
      </w:r>
    </w:p>
    <w:p w14:paraId="16C20DDD" w14:textId="34C22499" w:rsidR="00E5485D" w:rsidRPr="00E5485D" w:rsidRDefault="00E5485D" w:rsidP="006D1F84">
      <w:pPr>
        <w:pStyle w:val="Termin"/>
        <w:rPr>
          <w:rFonts w:eastAsia="Arial"/>
        </w:rPr>
      </w:pPr>
      <w:r w:rsidRPr="00E5485D">
        <w:rPr>
          <w:rFonts w:eastAsia="Arial"/>
        </w:rPr>
        <w:t xml:space="preserve">09:15 Saltendorf </w:t>
      </w:r>
      <w:r w:rsidRPr="00E5485D">
        <w:rPr>
          <w:rFonts w:eastAsia="Arial"/>
        </w:rPr>
        <w:tab/>
      </w:r>
      <w:r w:rsidR="00146A4C">
        <w:rPr>
          <w:rFonts w:eastAsia="Arial"/>
        </w:rPr>
        <w:tab/>
      </w:r>
      <w:r w:rsidRPr="00146A4C">
        <w:rPr>
          <w:rFonts w:eastAsia="Arial"/>
          <w:b/>
        </w:rPr>
        <w:t>Hl. Messe</w:t>
      </w:r>
    </w:p>
    <w:p w14:paraId="1C37931C" w14:textId="07FF3B6C" w:rsidR="00E5485D" w:rsidRPr="00E5485D" w:rsidRDefault="00E5485D" w:rsidP="006D1F84">
      <w:pPr>
        <w:pStyle w:val="Termin"/>
        <w:rPr>
          <w:rFonts w:eastAsia="Arial"/>
        </w:rPr>
      </w:pPr>
      <w:r w:rsidRPr="00E5485D">
        <w:rPr>
          <w:rFonts w:eastAsia="Arial"/>
        </w:rPr>
        <w:t>10:30 Pfarrkirche</w:t>
      </w:r>
      <w:r w:rsidRPr="00E5485D">
        <w:rPr>
          <w:rFonts w:eastAsia="Arial"/>
        </w:rPr>
        <w:tab/>
      </w:r>
      <w:r w:rsidR="00146A4C">
        <w:rPr>
          <w:rFonts w:eastAsia="Arial"/>
        </w:rPr>
        <w:tab/>
      </w:r>
      <w:r w:rsidRPr="00146A4C">
        <w:rPr>
          <w:rFonts w:eastAsia="Arial"/>
          <w:b/>
        </w:rPr>
        <w:t>Pfarrgottesdienst</w:t>
      </w:r>
      <w:r w:rsidRPr="00E5485D">
        <w:rPr>
          <w:rFonts w:eastAsia="Arial"/>
        </w:rPr>
        <w:t xml:space="preserve"> </w:t>
      </w:r>
    </w:p>
    <w:p w14:paraId="1B135E8F" w14:textId="6ED85FC5" w:rsidR="00E5485D" w:rsidRPr="00E5485D" w:rsidRDefault="00E5485D" w:rsidP="00E5485D">
      <w:pPr>
        <w:pStyle w:val="Termin"/>
        <w:rPr>
          <w:rFonts w:eastAsia="Arial"/>
        </w:rPr>
      </w:pPr>
      <w:r w:rsidRPr="00E5485D">
        <w:rPr>
          <w:rFonts w:eastAsia="Arial"/>
        </w:rPr>
        <w:t>17:00 Pfarrkirche</w:t>
      </w:r>
      <w:r w:rsidRPr="00E5485D">
        <w:rPr>
          <w:rFonts w:eastAsia="Arial"/>
        </w:rPr>
        <w:tab/>
      </w:r>
      <w:r w:rsidR="00146A4C">
        <w:rPr>
          <w:rFonts w:eastAsia="Arial"/>
        </w:rPr>
        <w:tab/>
      </w:r>
      <w:r w:rsidRPr="00146A4C">
        <w:rPr>
          <w:rFonts w:eastAsia="Arial"/>
          <w:b/>
        </w:rPr>
        <w:t>Dankandacht Firmung</w:t>
      </w:r>
      <w:r w:rsidRPr="00E5485D">
        <w:rPr>
          <w:rFonts w:eastAsia="Arial"/>
        </w:rPr>
        <w:t xml:space="preserve"> </w:t>
      </w:r>
    </w:p>
    <w:p w14:paraId="511F4F11" w14:textId="77777777" w:rsidR="00E5485D" w:rsidRPr="00E5485D" w:rsidRDefault="00E5485D" w:rsidP="00E5485D">
      <w:pPr>
        <w:pStyle w:val="Termin"/>
        <w:rPr>
          <w:rFonts w:eastAsia="Arial"/>
        </w:rPr>
      </w:pPr>
      <w:r w:rsidRPr="00E5485D">
        <w:rPr>
          <w:rFonts w:eastAsia="Arial"/>
        </w:rPr>
        <w:t>18:00 Klosterkirche</w:t>
      </w:r>
      <w:r w:rsidRPr="00E5485D">
        <w:rPr>
          <w:rFonts w:eastAsia="Arial"/>
        </w:rPr>
        <w:tab/>
      </w:r>
      <w:r w:rsidRPr="00146A4C">
        <w:rPr>
          <w:rFonts w:eastAsia="Arial"/>
          <w:b/>
        </w:rPr>
        <w:t>Oktoberrosenkranz</w:t>
      </w:r>
      <w:r w:rsidRPr="00E5485D">
        <w:rPr>
          <w:rFonts w:eastAsia="Arial"/>
        </w:rPr>
        <w:t xml:space="preserve"> </w:t>
      </w:r>
    </w:p>
    <w:p w14:paraId="082773DE" w14:textId="0392C6A5" w:rsidR="003D1035" w:rsidRDefault="00E5485D" w:rsidP="00E5485D">
      <w:pPr>
        <w:pStyle w:val="Termin"/>
        <w:rPr>
          <w:rFonts w:eastAsia="Arial"/>
          <w:b/>
        </w:rPr>
      </w:pPr>
      <w:r w:rsidRPr="00E5485D">
        <w:rPr>
          <w:rFonts w:eastAsia="Arial"/>
        </w:rPr>
        <w:t>18:30 Saltendorf</w:t>
      </w:r>
      <w:r w:rsidRPr="00E5485D">
        <w:rPr>
          <w:rFonts w:eastAsia="Arial"/>
        </w:rPr>
        <w:tab/>
      </w:r>
      <w:r w:rsidR="00146A4C">
        <w:rPr>
          <w:rFonts w:eastAsia="Arial"/>
        </w:rPr>
        <w:tab/>
      </w:r>
      <w:r w:rsidRPr="00146A4C">
        <w:rPr>
          <w:rFonts w:eastAsia="Arial"/>
          <w:b/>
        </w:rPr>
        <w:t>Oktoberrosenkranz</w:t>
      </w:r>
    </w:p>
    <w:p w14:paraId="30DB6755" w14:textId="7483E8AF" w:rsidR="006D1F84" w:rsidRDefault="006D1F84" w:rsidP="00E5485D">
      <w:pPr>
        <w:pStyle w:val="Termin"/>
        <w:rPr>
          <w:rFonts w:eastAsia="Arial"/>
          <w:b/>
        </w:rPr>
      </w:pPr>
    </w:p>
    <w:p w14:paraId="03827A96" w14:textId="703D6343" w:rsidR="006D1F84" w:rsidRDefault="006D1F84" w:rsidP="00E5485D">
      <w:pPr>
        <w:pStyle w:val="Termin"/>
        <w:rPr>
          <w:rFonts w:eastAsia="Arial"/>
          <w:b/>
        </w:rPr>
      </w:pPr>
    </w:p>
    <w:p w14:paraId="7E15EB49" w14:textId="77777777" w:rsidR="006D1F84" w:rsidRDefault="006D1F84" w:rsidP="00E5485D">
      <w:pPr>
        <w:pStyle w:val="Termin"/>
        <w:rPr>
          <w:rFonts w:eastAsia="Arial"/>
          <w:b/>
        </w:rPr>
      </w:pPr>
    </w:p>
    <w:p w14:paraId="730E5629" w14:textId="77777777" w:rsidR="006D1F84" w:rsidRDefault="006D1F84" w:rsidP="00E5485D">
      <w:pPr>
        <w:pStyle w:val="Termin"/>
        <w:rPr>
          <w:rFonts w:eastAsia="Arial"/>
        </w:rPr>
      </w:pPr>
    </w:p>
    <w:p w14:paraId="11F3FCB6" w14:textId="72E8B29F" w:rsidR="00B412C9" w:rsidRPr="00C8510B" w:rsidRDefault="00B412C9" w:rsidP="00B412C9">
      <w:pPr>
        <w:pStyle w:val="Kirchen"/>
        <w:rPr>
          <w:spacing w:val="-4"/>
        </w:rPr>
      </w:pPr>
      <w:bookmarkStart w:id="0" w:name="_Hlk532545967"/>
      <w:r w:rsidRPr="00C8510B">
        <w:rPr>
          <w:rStyle w:val="normaltextrun"/>
          <w:spacing w:val="-4"/>
        </w:rPr>
        <w:t>Jahresgedächtnis der Verstorben</w:t>
      </w:r>
      <w:bookmarkStart w:id="1" w:name="_Hlk3283224"/>
      <w:bookmarkStart w:id="2" w:name="_Hlk23240775"/>
      <w:r w:rsidRPr="00C8510B">
        <w:rPr>
          <w:rStyle w:val="normaltextrun"/>
          <w:spacing w:val="-4"/>
        </w:rPr>
        <w:t>en</w:t>
      </w:r>
    </w:p>
    <w:p w14:paraId="583295C7" w14:textId="77777777" w:rsidR="00B412C9" w:rsidRPr="00C8510B" w:rsidRDefault="00B412C9" w:rsidP="00727526">
      <w:pPr>
        <w:pStyle w:val="CopyEinleitung"/>
        <w:rPr>
          <w:noProof/>
          <w:spacing w:val="-4"/>
          <w:shd w:val="clear" w:color="auto" w:fill="FFFFFF"/>
        </w:rPr>
        <w:sectPr w:rsidR="00B412C9" w:rsidRPr="00C8510B" w:rsidSect="001C06D4">
          <w:headerReference w:type="default" r:id="rId11"/>
          <w:footerReference w:type="default" r:id="rId12"/>
          <w:footerReference w:type="first" r:id="rId13"/>
          <w:type w:val="continuous"/>
          <w:pgSz w:w="8419" w:h="11906" w:orient="landscape" w:code="9"/>
          <w:pgMar w:top="454" w:right="851" w:bottom="454" w:left="851" w:header="284" w:footer="284" w:gutter="0"/>
          <w:cols w:space="708"/>
          <w:titlePg/>
          <w:docGrid w:linePitch="360"/>
        </w:sectPr>
      </w:pPr>
    </w:p>
    <w:bookmarkEnd w:id="1"/>
    <w:bookmarkEnd w:id="2"/>
    <w:p w14:paraId="04E400E2"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05.10.2023</w:t>
      </w:r>
      <w:r w:rsidRPr="00300365">
        <w:rPr>
          <w:rFonts w:ascii="Arial" w:hAnsi="Arial" w:cs="Arial"/>
          <w:noProof/>
          <w:color w:val="202124"/>
          <w:spacing w:val="-4"/>
          <w:sz w:val="20"/>
          <w:szCs w:val="20"/>
          <w:shd w:val="clear" w:color="auto" w:fill="FFFFFF"/>
        </w:rPr>
        <w:tab/>
        <w:t>Hägler Christa</w:t>
      </w:r>
    </w:p>
    <w:p w14:paraId="3A02A12A"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05.10.2024</w:t>
      </w:r>
      <w:r w:rsidRPr="00300365">
        <w:rPr>
          <w:rFonts w:ascii="Arial" w:hAnsi="Arial" w:cs="Arial"/>
          <w:noProof/>
          <w:color w:val="202124"/>
          <w:spacing w:val="-4"/>
          <w:sz w:val="20"/>
          <w:szCs w:val="20"/>
          <w:shd w:val="clear" w:color="auto" w:fill="FFFFFF"/>
        </w:rPr>
        <w:tab/>
        <w:t>Bergler Maria</w:t>
      </w:r>
    </w:p>
    <w:p w14:paraId="11ED918A"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06.10.2024</w:t>
      </w:r>
      <w:r w:rsidRPr="00300365">
        <w:rPr>
          <w:rFonts w:ascii="Arial" w:hAnsi="Arial" w:cs="Arial"/>
          <w:noProof/>
          <w:color w:val="202124"/>
          <w:spacing w:val="-4"/>
          <w:sz w:val="20"/>
          <w:szCs w:val="20"/>
          <w:shd w:val="clear" w:color="auto" w:fill="FFFFFF"/>
        </w:rPr>
        <w:tab/>
        <w:t>Winkler Bruno</w:t>
      </w:r>
    </w:p>
    <w:p w14:paraId="61F52755"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08.10.2020</w:t>
      </w:r>
      <w:r w:rsidRPr="00300365">
        <w:rPr>
          <w:rFonts w:ascii="Arial" w:hAnsi="Arial" w:cs="Arial"/>
          <w:noProof/>
          <w:color w:val="202124"/>
          <w:spacing w:val="-4"/>
          <w:sz w:val="20"/>
          <w:szCs w:val="20"/>
          <w:shd w:val="clear" w:color="auto" w:fill="FFFFFF"/>
        </w:rPr>
        <w:tab/>
        <w:t>Legner Emma</w:t>
      </w:r>
    </w:p>
    <w:p w14:paraId="14F2DDAB"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09.10.2023</w:t>
      </w:r>
      <w:r w:rsidRPr="00300365">
        <w:rPr>
          <w:rFonts w:ascii="Arial" w:hAnsi="Arial" w:cs="Arial"/>
          <w:noProof/>
          <w:color w:val="202124"/>
          <w:spacing w:val="-4"/>
          <w:sz w:val="20"/>
          <w:szCs w:val="20"/>
          <w:shd w:val="clear" w:color="auto" w:fill="FFFFFF"/>
        </w:rPr>
        <w:tab/>
        <w:t>Kurz Hildegard</w:t>
      </w:r>
    </w:p>
    <w:p w14:paraId="442EB147"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11.10.2022</w:t>
      </w:r>
      <w:r w:rsidRPr="00300365">
        <w:rPr>
          <w:rFonts w:ascii="Arial" w:hAnsi="Arial" w:cs="Arial"/>
          <w:noProof/>
          <w:color w:val="202124"/>
          <w:spacing w:val="-4"/>
          <w:sz w:val="20"/>
          <w:szCs w:val="20"/>
          <w:shd w:val="clear" w:color="auto" w:fill="FFFFFF"/>
        </w:rPr>
        <w:tab/>
        <w:t>Wondra Johanna</w:t>
      </w:r>
    </w:p>
    <w:p w14:paraId="4E53C78F"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12.10.2020</w:t>
      </w:r>
      <w:r w:rsidRPr="00300365">
        <w:rPr>
          <w:rFonts w:ascii="Arial" w:hAnsi="Arial" w:cs="Arial"/>
          <w:noProof/>
          <w:color w:val="202124"/>
          <w:spacing w:val="-4"/>
          <w:sz w:val="20"/>
          <w:szCs w:val="20"/>
          <w:shd w:val="clear" w:color="auto" w:fill="FFFFFF"/>
        </w:rPr>
        <w:tab/>
        <w:t>Hiltl Werner</w:t>
      </w:r>
    </w:p>
    <w:p w14:paraId="7F1B9FD2"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13.10.2020</w:t>
      </w:r>
      <w:r w:rsidRPr="00300365">
        <w:rPr>
          <w:rFonts w:ascii="Arial" w:hAnsi="Arial" w:cs="Arial"/>
          <w:noProof/>
          <w:color w:val="202124"/>
          <w:spacing w:val="-4"/>
          <w:sz w:val="20"/>
          <w:szCs w:val="20"/>
          <w:shd w:val="clear" w:color="auto" w:fill="FFFFFF"/>
        </w:rPr>
        <w:tab/>
        <w:t>Engl Ernst</w:t>
      </w:r>
    </w:p>
    <w:p w14:paraId="61CF4A8D"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13.10.2020</w:t>
      </w:r>
      <w:r w:rsidRPr="00300365">
        <w:rPr>
          <w:rFonts w:ascii="Arial" w:hAnsi="Arial" w:cs="Arial"/>
          <w:noProof/>
          <w:color w:val="202124"/>
          <w:spacing w:val="-4"/>
          <w:sz w:val="20"/>
          <w:szCs w:val="20"/>
          <w:shd w:val="clear" w:color="auto" w:fill="FFFFFF"/>
        </w:rPr>
        <w:tab/>
        <w:t>Lichtinger Gertrud</w:t>
      </w:r>
    </w:p>
    <w:p w14:paraId="686BE873"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13.10.2021</w:t>
      </w:r>
      <w:r w:rsidRPr="00300365">
        <w:rPr>
          <w:rFonts w:ascii="Arial" w:hAnsi="Arial" w:cs="Arial"/>
          <w:noProof/>
          <w:color w:val="202124"/>
          <w:spacing w:val="-4"/>
          <w:sz w:val="20"/>
          <w:szCs w:val="20"/>
          <w:shd w:val="clear" w:color="auto" w:fill="FFFFFF"/>
        </w:rPr>
        <w:tab/>
        <w:t>Schönberger Max</w:t>
      </w:r>
    </w:p>
    <w:p w14:paraId="0EC16CD5"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14.10.2015</w:t>
      </w:r>
      <w:r w:rsidRPr="00300365">
        <w:rPr>
          <w:rFonts w:ascii="Arial" w:hAnsi="Arial" w:cs="Arial"/>
          <w:noProof/>
          <w:color w:val="202124"/>
          <w:spacing w:val="-4"/>
          <w:sz w:val="20"/>
          <w:szCs w:val="20"/>
          <w:shd w:val="clear" w:color="auto" w:fill="FFFFFF"/>
        </w:rPr>
        <w:tab/>
        <w:t>Pradel Magdalena</w:t>
      </w:r>
    </w:p>
    <w:p w14:paraId="2D78CDD2"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14.10.2018</w:t>
      </w:r>
      <w:r w:rsidRPr="00300365">
        <w:rPr>
          <w:rFonts w:ascii="Arial" w:hAnsi="Arial" w:cs="Arial"/>
          <w:noProof/>
          <w:color w:val="202124"/>
          <w:spacing w:val="-4"/>
          <w:sz w:val="20"/>
          <w:szCs w:val="20"/>
          <w:shd w:val="clear" w:color="auto" w:fill="FFFFFF"/>
        </w:rPr>
        <w:tab/>
        <w:t>Birner Alfred</w:t>
      </w:r>
    </w:p>
    <w:p w14:paraId="0E7CABBD"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14.10.2020</w:t>
      </w:r>
      <w:r w:rsidRPr="00300365">
        <w:rPr>
          <w:rFonts w:ascii="Arial" w:hAnsi="Arial" w:cs="Arial"/>
          <w:noProof/>
          <w:color w:val="202124"/>
          <w:spacing w:val="-4"/>
          <w:sz w:val="20"/>
          <w:szCs w:val="20"/>
          <w:shd w:val="clear" w:color="auto" w:fill="FFFFFF"/>
        </w:rPr>
        <w:tab/>
        <w:t>Grebe Andrea</w:t>
      </w:r>
    </w:p>
    <w:p w14:paraId="5FD518D9"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15.10.2020</w:t>
      </w:r>
      <w:r w:rsidRPr="00300365">
        <w:rPr>
          <w:rFonts w:ascii="Arial" w:hAnsi="Arial" w:cs="Arial"/>
          <w:noProof/>
          <w:color w:val="202124"/>
          <w:spacing w:val="-4"/>
          <w:sz w:val="20"/>
          <w:szCs w:val="20"/>
          <w:shd w:val="clear" w:color="auto" w:fill="FFFFFF"/>
        </w:rPr>
        <w:tab/>
        <w:t>Kick Georg</w:t>
      </w:r>
    </w:p>
    <w:p w14:paraId="0D271699"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15.10.2024</w:t>
      </w:r>
      <w:r w:rsidRPr="00300365">
        <w:rPr>
          <w:rFonts w:ascii="Arial" w:hAnsi="Arial" w:cs="Arial"/>
          <w:noProof/>
          <w:color w:val="202124"/>
          <w:spacing w:val="-4"/>
          <w:sz w:val="20"/>
          <w:szCs w:val="20"/>
          <w:shd w:val="clear" w:color="auto" w:fill="FFFFFF"/>
        </w:rPr>
        <w:tab/>
        <w:t>Schönberger Maria</w:t>
      </w:r>
    </w:p>
    <w:p w14:paraId="2F9AB649"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16.10.2020</w:t>
      </w:r>
      <w:r w:rsidRPr="00300365">
        <w:rPr>
          <w:rFonts w:ascii="Arial" w:hAnsi="Arial" w:cs="Arial"/>
          <w:noProof/>
          <w:color w:val="202124"/>
          <w:spacing w:val="-4"/>
          <w:sz w:val="20"/>
          <w:szCs w:val="20"/>
          <w:shd w:val="clear" w:color="auto" w:fill="FFFFFF"/>
        </w:rPr>
        <w:tab/>
        <w:t>Häutle Else</w:t>
      </w:r>
    </w:p>
    <w:p w14:paraId="5D4FEC07"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17.10.2018</w:t>
      </w:r>
      <w:r w:rsidRPr="00300365">
        <w:rPr>
          <w:rFonts w:ascii="Arial" w:hAnsi="Arial" w:cs="Arial"/>
          <w:noProof/>
          <w:color w:val="202124"/>
          <w:spacing w:val="-4"/>
          <w:sz w:val="20"/>
          <w:szCs w:val="20"/>
          <w:shd w:val="clear" w:color="auto" w:fill="FFFFFF"/>
        </w:rPr>
        <w:tab/>
        <w:t>Czempik Uschi</w:t>
      </w:r>
    </w:p>
    <w:p w14:paraId="5E1EBCC1"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17.10.2020</w:t>
      </w:r>
      <w:r w:rsidRPr="00300365">
        <w:rPr>
          <w:rFonts w:ascii="Arial" w:hAnsi="Arial" w:cs="Arial"/>
          <w:noProof/>
          <w:color w:val="202124"/>
          <w:spacing w:val="-4"/>
          <w:sz w:val="20"/>
          <w:szCs w:val="20"/>
          <w:shd w:val="clear" w:color="auto" w:fill="FFFFFF"/>
        </w:rPr>
        <w:tab/>
        <w:t>Dirnberger Maria</w:t>
      </w:r>
    </w:p>
    <w:p w14:paraId="5C3C2DC0"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17.10.2020</w:t>
      </w:r>
      <w:r w:rsidRPr="00300365">
        <w:rPr>
          <w:rFonts w:ascii="Arial" w:hAnsi="Arial" w:cs="Arial"/>
          <w:noProof/>
          <w:color w:val="202124"/>
          <w:spacing w:val="-4"/>
          <w:sz w:val="20"/>
          <w:szCs w:val="20"/>
          <w:shd w:val="clear" w:color="auto" w:fill="FFFFFF"/>
        </w:rPr>
        <w:tab/>
        <w:t>Lang Anton</w:t>
      </w:r>
    </w:p>
    <w:p w14:paraId="0BB3FF56"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17.10.2022</w:t>
      </w:r>
      <w:r w:rsidRPr="00300365">
        <w:rPr>
          <w:rFonts w:ascii="Arial" w:hAnsi="Arial" w:cs="Arial"/>
          <w:noProof/>
          <w:color w:val="202124"/>
          <w:spacing w:val="-4"/>
          <w:sz w:val="20"/>
          <w:szCs w:val="20"/>
          <w:shd w:val="clear" w:color="auto" w:fill="FFFFFF"/>
        </w:rPr>
        <w:tab/>
        <w:t>Götz Monika</w:t>
      </w:r>
    </w:p>
    <w:p w14:paraId="13573EE4"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17.10.2023</w:t>
      </w:r>
      <w:r w:rsidRPr="00300365">
        <w:rPr>
          <w:rFonts w:ascii="Arial" w:hAnsi="Arial" w:cs="Arial"/>
          <w:noProof/>
          <w:color w:val="202124"/>
          <w:spacing w:val="-4"/>
          <w:sz w:val="20"/>
          <w:szCs w:val="20"/>
          <w:shd w:val="clear" w:color="auto" w:fill="FFFFFF"/>
        </w:rPr>
        <w:tab/>
        <w:t>Rassmann Herbert</w:t>
      </w:r>
    </w:p>
    <w:p w14:paraId="15147098"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18.10.2019</w:t>
      </w:r>
      <w:r w:rsidRPr="00300365">
        <w:rPr>
          <w:rFonts w:ascii="Arial" w:hAnsi="Arial" w:cs="Arial"/>
          <w:noProof/>
          <w:color w:val="202124"/>
          <w:spacing w:val="-4"/>
          <w:sz w:val="20"/>
          <w:szCs w:val="20"/>
          <w:shd w:val="clear" w:color="auto" w:fill="FFFFFF"/>
        </w:rPr>
        <w:tab/>
        <w:t>Huck Siegfried</w:t>
      </w:r>
    </w:p>
    <w:p w14:paraId="4C3040CC"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19.10.2017</w:t>
      </w:r>
      <w:r w:rsidRPr="00300365">
        <w:rPr>
          <w:rFonts w:ascii="Arial" w:hAnsi="Arial" w:cs="Arial"/>
          <w:noProof/>
          <w:color w:val="202124"/>
          <w:spacing w:val="-4"/>
          <w:sz w:val="20"/>
          <w:szCs w:val="20"/>
          <w:shd w:val="clear" w:color="auto" w:fill="FFFFFF"/>
        </w:rPr>
        <w:tab/>
        <w:t>Luley Erika</w:t>
      </w:r>
    </w:p>
    <w:p w14:paraId="7232BA2F" w14:textId="77777777" w:rsidR="00300365" w:rsidRPr="00300365" w:rsidRDefault="00300365" w:rsidP="00300365">
      <w:pPr>
        <w:ind w:left="1134" w:hanging="1134"/>
        <w:rPr>
          <w:rFonts w:ascii="Arial" w:hAnsi="Arial" w:cs="Arial"/>
          <w:noProof/>
          <w:color w:val="202124"/>
          <w:spacing w:val="-4"/>
          <w:sz w:val="20"/>
          <w:szCs w:val="20"/>
          <w:shd w:val="clear" w:color="auto" w:fill="FFFFFF"/>
        </w:rPr>
      </w:pPr>
      <w:r w:rsidRPr="00300365">
        <w:rPr>
          <w:rFonts w:ascii="Arial" w:hAnsi="Arial" w:cs="Arial"/>
          <w:noProof/>
          <w:color w:val="202124"/>
          <w:spacing w:val="-4"/>
          <w:sz w:val="20"/>
          <w:szCs w:val="20"/>
          <w:shd w:val="clear" w:color="auto" w:fill="FFFFFF"/>
        </w:rPr>
        <w:t>19.10.2019</w:t>
      </w:r>
      <w:r w:rsidRPr="00300365">
        <w:rPr>
          <w:rFonts w:ascii="Arial" w:hAnsi="Arial" w:cs="Arial"/>
          <w:noProof/>
          <w:color w:val="202124"/>
          <w:spacing w:val="-4"/>
          <w:sz w:val="20"/>
          <w:szCs w:val="20"/>
          <w:shd w:val="clear" w:color="auto" w:fill="FFFFFF"/>
        </w:rPr>
        <w:tab/>
        <w:t>Jäckel Maria</w:t>
      </w:r>
    </w:p>
    <w:p w14:paraId="3F354352" w14:textId="625BD508" w:rsidR="00D21222" w:rsidRPr="00D253CF" w:rsidRDefault="00300365" w:rsidP="00300365">
      <w:pPr>
        <w:ind w:left="1134" w:hanging="1134"/>
        <w:rPr>
          <w:rStyle w:val="normaltextrun"/>
          <w:rFonts w:ascii="Arial" w:hAnsi="Arial" w:cs="Arial"/>
          <w:noProof/>
          <w:color w:val="202124"/>
          <w:spacing w:val="-4"/>
          <w:sz w:val="20"/>
          <w:szCs w:val="20"/>
          <w:shd w:val="clear" w:color="auto" w:fill="FFFFFF"/>
        </w:rPr>
        <w:sectPr w:rsidR="00D21222" w:rsidRPr="00D253CF" w:rsidSect="00165986">
          <w:type w:val="continuous"/>
          <w:pgSz w:w="8419" w:h="11906" w:orient="landscape" w:code="9"/>
          <w:pgMar w:top="454" w:right="851" w:bottom="454" w:left="851" w:header="284" w:footer="284" w:gutter="0"/>
          <w:cols w:num="2" w:space="708"/>
          <w:titlePg/>
          <w:docGrid w:linePitch="360"/>
        </w:sectPr>
      </w:pPr>
      <w:r w:rsidRPr="00300365">
        <w:rPr>
          <w:rFonts w:ascii="Arial" w:hAnsi="Arial" w:cs="Arial"/>
          <w:noProof/>
          <w:color w:val="202124"/>
          <w:spacing w:val="-4"/>
          <w:sz w:val="20"/>
          <w:szCs w:val="20"/>
          <w:shd w:val="clear" w:color="auto" w:fill="FFFFFF"/>
        </w:rPr>
        <w:t>19.10.2024</w:t>
      </w:r>
      <w:r w:rsidRPr="00300365">
        <w:rPr>
          <w:rFonts w:ascii="Arial" w:hAnsi="Arial" w:cs="Arial"/>
          <w:noProof/>
          <w:color w:val="202124"/>
          <w:spacing w:val="-4"/>
          <w:sz w:val="20"/>
          <w:szCs w:val="20"/>
          <w:shd w:val="clear" w:color="auto" w:fill="FFFFFF"/>
        </w:rPr>
        <w:tab/>
        <w:t>Adamietz Heinrich</w:t>
      </w:r>
      <w:r w:rsidR="00B10A27" w:rsidRPr="00B10A27">
        <w:rPr>
          <w:rFonts w:ascii="Arial" w:hAnsi="Arial" w:cs="Arial"/>
          <w:noProof/>
          <w:color w:val="202124"/>
          <w:spacing w:val="-4"/>
          <w:sz w:val="20"/>
          <w:szCs w:val="20"/>
          <w:shd w:val="clear" w:color="auto" w:fill="FFFFFF"/>
        </w:rPr>
        <w:t xml:space="preserve"> </w:t>
      </w:r>
    </w:p>
    <w:p w14:paraId="03755B64" w14:textId="66CBD91B" w:rsidR="00E077C2" w:rsidRPr="00161311" w:rsidRDefault="00E077C2">
      <w:pPr>
        <w:rPr>
          <w:rStyle w:val="normaltextrun"/>
          <w:sz w:val="14"/>
          <w:szCs w:val="14"/>
        </w:rPr>
      </w:pPr>
    </w:p>
    <w:p w14:paraId="39CAD2D9" w14:textId="77777777" w:rsidR="006D1F84" w:rsidRDefault="006D1F84">
      <w:pPr>
        <w:rPr>
          <w:rStyle w:val="normaltextrun"/>
          <w:rFonts w:ascii="Arial" w:hAnsi="Arial" w:cs="Arial"/>
          <w:color w:val="202124"/>
          <w:sz w:val="28"/>
          <w:szCs w:val="28"/>
          <w:shd w:val="clear" w:color="auto" w:fill="FFFFFF"/>
        </w:rPr>
      </w:pPr>
      <w:r>
        <w:rPr>
          <w:rStyle w:val="normaltextrun"/>
          <w:sz w:val="28"/>
          <w:szCs w:val="28"/>
        </w:rPr>
        <w:br w:type="page"/>
      </w:r>
    </w:p>
    <w:p w14:paraId="7880C293" w14:textId="709907BD" w:rsidR="00B412C9" w:rsidRDefault="00B412C9" w:rsidP="00AB3D93">
      <w:pPr>
        <w:pStyle w:val="CopyAktuelles"/>
        <w:pBdr>
          <w:bottom w:val="none" w:sz="0" w:space="0" w:color="auto"/>
        </w:pBdr>
        <w:rPr>
          <w:rStyle w:val="normaltextrun"/>
          <w:sz w:val="28"/>
          <w:szCs w:val="28"/>
        </w:rPr>
      </w:pPr>
      <w:r>
        <w:rPr>
          <w:rStyle w:val="normaltextrun"/>
          <w:sz w:val="28"/>
          <w:szCs w:val="28"/>
        </w:rPr>
        <w:lastRenderedPageBreak/>
        <w:t>A</w:t>
      </w:r>
      <w:r w:rsidRPr="00754ED0">
        <w:rPr>
          <w:rStyle w:val="normaltextrun"/>
          <w:sz w:val="28"/>
          <w:szCs w:val="28"/>
        </w:rPr>
        <w:t>ktuelles aus der Pfarrei</w:t>
      </w:r>
    </w:p>
    <w:p w14:paraId="094E8AFF" w14:textId="544606A7" w:rsidR="005D0B41" w:rsidRPr="00E41963" w:rsidRDefault="005D0B41" w:rsidP="00094001">
      <w:pPr>
        <w:pStyle w:val="Kirche"/>
        <w:spacing w:before="60"/>
        <w:rPr>
          <w:rStyle w:val="normaltextrun"/>
          <w:b w:val="0"/>
          <w:smallCaps/>
          <w:noProof/>
        </w:rPr>
      </w:pPr>
      <w:r w:rsidRPr="00E41963">
        <w:rPr>
          <w:rStyle w:val="normaltextrun"/>
          <w:noProof/>
        </w:rPr>
        <w:t xml:space="preserve">Erreichbarkeiten der </w:t>
      </w:r>
      <w:r>
        <w:rPr>
          <w:rStyle w:val="normaltextrun"/>
          <w:noProof/>
        </w:rPr>
        <w:t>S</w:t>
      </w:r>
      <w:r w:rsidRPr="00E41963">
        <w:rPr>
          <w:rStyle w:val="normaltextrun"/>
          <w:noProof/>
        </w:rPr>
        <w:t xml:space="preserve">eelsorger </w:t>
      </w:r>
    </w:p>
    <w:p w14:paraId="253705BF" w14:textId="65A5EC30" w:rsidR="005D0B41" w:rsidRPr="00307737" w:rsidRDefault="005D0B41" w:rsidP="006F18BE">
      <w:pPr>
        <w:pStyle w:val="CopyAktuelles"/>
        <w:rPr>
          <w:rStyle w:val="normaltextrun"/>
          <w:noProof/>
        </w:rPr>
      </w:pPr>
      <w:r w:rsidRPr="000266A9">
        <w:rPr>
          <w:rStyle w:val="normaltextrun"/>
          <w:noProof/>
        </w:rPr>
        <w:t xml:space="preserve">Unser Seelsorger </w:t>
      </w:r>
      <w:r w:rsidR="001A2E72">
        <w:rPr>
          <w:rStyle w:val="normaltextrun"/>
          <w:noProof/>
        </w:rPr>
        <w:t>ist</w:t>
      </w:r>
      <w:r w:rsidRPr="000266A9">
        <w:rPr>
          <w:rStyle w:val="normaltextrun"/>
          <w:noProof/>
        </w:rPr>
        <w:t xml:space="preserve"> für</w:t>
      </w:r>
      <w:r w:rsidRPr="00307737">
        <w:rPr>
          <w:rStyle w:val="normaltextrun"/>
          <w:noProof/>
        </w:rPr>
        <w:t xml:space="preserve"> Sie unter folgenden Nummern erreichbar:</w:t>
      </w:r>
    </w:p>
    <w:bookmarkEnd w:id="0"/>
    <w:p w14:paraId="132508E7" w14:textId="2DD1BCCB" w:rsidR="002F2DFE" w:rsidRDefault="001E3BF5" w:rsidP="001A2E72">
      <w:pPr>
        <w:pStyle w:val="CopyAktuelles"/>
        <w:rPr>
          <w:rStyle w:val="normaltextrun"/>
          <w:noProof/>
        </w:rPr>
      </w:pPr>
      <w:r w:rsidRPr="000266A9">
        <w:rPr>
          <w:rStyle w:val="normaltextrun"/>
          <w:b/>
          <w:noProof/>
        </w:rPr>
        <w:t>Pater Georg, Pfarrer</w:t>
      </w:r>
      <w:r w:rsidRPr="000266A9">
        <w:rPr>
          <w:rStyle w:val="normaltextrun"/>
          <w:noProof/>
        </w:rPr>
        <w:t>: Tel</w:t>
      </w:r>
      <w:r>
        <w:rPr>
          <w:rStyle w:val="normaltextrun"/>
          <w:noProof/>
        </w:rPr>
        <w:t>efon:</w:t>
      </w:r>
      <w:r w:rsidRPr="000266A9">
        <w:rPr>
          <w:rStyle w:val="normaltextrun"/>
          <w:noProof/>
        </w:rPr>
        <w:t xml:space="preserve"> 09606</w:t>
      </w:r>
      <w:r>
        <w:rPr>
          <w:rStyle w:val="normaltextrun"/>
          <w:noProof/>
        </w:rPr>
        <w:t xml:space="preserve"> </w:t>
      </w:r>
      <w:r w:rsidRPr="000266A9">
        <w:rPr>
          <w:rStyle w:val="normaltextrun"/>
          <w:noProof/>
        </w:rPr>
        <w:t>12</w:t>
      </w:r>
      <w:r>
        <w:rPr>
          <w:rStyle w:val="normaltextrun"/>
          <w:noProof/>
        </w:rPr>
        <w:t xml:space="preserve"> </w:t>
      </w:r>
      <w:r w:rsidRPr="000266A9">
        <w:rPr>
          <w:rStyle w:val="normaltextrun"/>
          <w:noProof/>
        </w:rPr>
        <w:t>60 od</w:t>
      </w:r>
      <w:r>
        <w:rPr>
          <w:rStyle w:val="normaltextrun"/>
          <w:noProof/>
        </w:rPr>
        <w:t>er</w:t>
      </w:r>
      <w:r w:rsidRPr="000266A9">
        <w:rPr>
          <w:rStyle w:val="normaltextrun"/>
          <w:noProof/>
        </w:rPr>
        <w:t xml:space="preserve"> 9</w:t>
      </w:r>
      <w:r>
        <w:rPr>
          <w:rStyle w:val="normaltextrun"/>
          <w:noProof/>
        </w:rPr>
        <w:t xml:space="preserve"> </w:t>
      </w:r>
      <w:r w:rsidRPr="000266A9">
        <w:rPr>
          <w:rStyle w:val="normaltextrun"/>
          <w:noProof/>
        </w:rPr>
        <w:t>23</w:t>
      </w:r>
      <w:r>
        <w:rPr>
          <w:rStyle w:val="normaltextrun"/>
          <w:noProof/>
        </w:rPr>
        <w:t xml:space="preserve"> </w:t>
      </w:r>
      <w:r w:rsidRPr="000266A9">
        <w:rPr>
          <w:rStyle w:val="normaltextrun"/>
          <w:noProof/>
        </w:rPr>
        <w:t>91</w:t>
      </w:r>
      <w:r>
        <w:rPr>
          <w:rStyle w:val="normaltextrun"/>
          <w:noProof/>
        </w:rPr>
        <w:t xml:space="preserve"> </w:t>
      </w:r>
      <w:r w:rsidRPr="000266A9">
        <w:rPr>
          <w:rStyle w:val="normaltextrun"/>
          <w:noProof/>
        </w:rPr>
        <w:t>79, bzw. in dringenden Notfällen unter Handy Nr. 0162</w:t>
      </w:r>
      <w:r>
        <w:rPr>
          <w:rStyle w:val="normaltextrun"/>
          <w:noProof/>
        </w:rPr>
        <w:t xml:space="preserve"> </w:t>
      </w:r>
      <w:r w:rsidRPr="000266A9">
        <w:rPr>
          <w:rStyle w:val="normaltextrun"/>
          <w:noProof/>
        </w:rPr>
        <w:t>7</w:t>
      </w:r>
      <w:r>
        <w:rPr>
          <w:rStyle w:val="normaltextrun"/>
          <w:noProof/>
        </w:rPr>
        <w:t xml:space="preserve"> </w:t>
      </w:r>
      <w:r w:rsidRPr="000266A9">
        <w:rPr>
          <w:rStyle w:val="normaltextrun"/>
          <w:noProof/>
        </w:rPr>
        <w:t>78</w:t>
      </w:r>
      <w:r>
        <w:rPr>
          <w:rStyle w:val="normaltextrun"/>
          <w:noProof/>
        </w:rPr>
        <w:t xml:space="preserve"> </w:t>
      </w:r>
      <w:r w:rsidRPr="000266A9">
        <w:rPr>
          <w:rStyle w:val="normaltextrun"/>
          <w:noProof/>
        </w:rPr>
        <w:t>52</w:t>
      </w:r>
      <w:r>
        <w:rPr>
          <w:rStyle w:val="normaltextrun"/>
          <w:noProof/>
        </w:rPr>
        <w:t xml:space="preserve"> </w:t>
      </w:r>
      <w:r w:rsidRPr="000266A9">
        <w:rPr>
          <w:rStyle w:val="normaltextrun"/>
          <w:noProof/>
        </w:rPr>
        <w:t>46</w:t>
      </w:r>
    </w:p>
    <w:p w14:paraId="721DA8F2" w14:textId="77777777" w:rsidR="00D86A4E" w:rsidRPr="00161311" w:rsidRDefault="00D86A4E" w:rsidP="00DB6C33">
      <w:pPr>
        <w:pStyle w:val="Copy"/>
        <w:pBdr>
          <w:top w:val="none" w:sz="0" w:space="0" w:color="auto"/>
          <w:left w:val="none" w:sz="0" w:space="0" w:color="auto"/>
          <w:bottom w:val="none" w:sz="0" w:space="0" w:color="auto"/>
          <w:right w:val="none" w:sz="0" w:space="0" w:color="auto"/>
        </w:pBdr>
        <w:rPr>
          <w:rStyle w:val="normaltextrun"/>
          <w:noProof/>
          <w:sz w:val="14"/>
          <w:szCs w:val="14"/>
        </w:rPr>
      </w:pPr>
    </w:p>
    <w:p w14:paraId="28F59A67" w14:textId="77777777" w:rsidR="00DB3106" w:rsidRDefault="00DB3106" w:rsidP="006F18BE">
      <w:pPr>
        <w:pStyle w:val="Kirche"/>
      </w:pPr>
      <w:r>
        <w:t>Besuch an Geburtstagen und Jubiläen</w:t>
      </w:r>
    </w:p>
    <w:p w14:paraId="71312706" w14:textId="38B91AD7" w:rsidR="00DB3106" w:rsidRDefault="00DB3106" w:rsidP="006F18BE">
      <w:pPr>
        <w:pStyle w:val="CopyAktuelles"/>
      </w:pPr>
      <w:r>
        <w:t xml:space="preserve">Gerne besucht Sie unser Pfarrer bei runden Geburtstagen oder Ehejubiläen persönlich. Leider ist es uns oft nicht möglich jeden Jubilar telefonisch zu erreichen. Wir bitten Sie deshalb sich telefonisch im Pfarrbüro (Tel. Nr. 1260) zu melden, wenn Sie an Ihrem Jubeltag Besuch von P. Georg möchten. </w:t>
      </w:r>
    </w:p>
    <w:p w14:paraId="68B3FB01" w14:textId="4F0AD9E2" w:rsidR="006D6B08" w:rsidRPr="00161311" w:rsidRDefault="006D6B08" w:rsidP="00161311">
      <w:pPr>
        <w:ind w:firstLine="624"/>
        <w:rPr>
          <w:sz w:val="14"/>
          <w:szCs w:val="14"/>
        </w:rPr>
      </w:pPr>
    </w:p>
    <w:p w14:paraId="6E558BAA" w14:textId="74C0EB70" w:rsidR="00134ED5" w:rsidRPr="004E72B2" w:rsidRDefault="00134ED5" w:rsidP="00134ED5">
      <w:pPr>
        <w:pStyle w:val="Kirche"/>
      </w:pPr>
      <w:r>
        <w:t xml:space="preserve">Kolping – Kleidersammlung </w:t>
      </w:r>
    </w:p>
    <w:p w14:paraId="2FDE3BB6" w14:textId="77777777" w:rsidR="00134ED5" w:rsidRDefault="00134ED5" w:rsidP="00134ED5">
      <w:pPr>
        <w:pStyle w:val="CopyAktuelles"/>
        <w:rPr>
          <w:rFonts w:eastAsiaTheme="minorHAnsi"/>
          <w:lang w:eastAsia="en-US"/>
        </w:rPr>
      </w:pPr>
      <w:r>
        <w:rPr>
          <w:rFonts w:eastAsiaTheme="minorHAnsi"/>
          <w:lang w:eastAsia="en-US"/>
        </w:rPr>
        <w:t xml:space="preserve">"Die Kolpingsfamilie Pfreimd führt am </w:t>
      </w:r>
      <w:r>
        <w:rPr>
          <w:rFonts w:eastAsiaTheme="minorHAnsi"/>
          <w:b/>
          <w:bCs/>
          <w:lang w:eastAsia="en-US"/>
        </w:rPr>
        <w:t>Samstag, den 11.10.25</w:t>
      </w:r>
      <w:r>
        <w:rPr>
          <w:rFonts w:eastAsiaTheme="minorHAnsi"/>
          <w:lang w:eastAsia="en-US"/>
        </w:rPr>
        <w:t xml:space="preserve"> die traditionelle </w:t>
      </w:r>
      <w:r>
        <w:rPr>
          <w:rFonts w:eastAsiaTheme="minorHAnsi"/>
          <w:b/>
          <w:bCs/>
          <w:lang w:eastAsia="en-US"/>
        </w:rPr>
        <w:t>Kleidersammlung</w:t>
      </w:r>
      <w:r>
        <w:rPr>
          <w:rFonts w:eastAsiaTheme="minorHAnsi"/>
          <w:lang w:eastAsia="en-US"/>
        </w:rPr>
        <w:t xml:space="preserve"> im gesamten Stadtgebiet (in Weihern und Stein durch die Feuerwehr) und in Saltendorf durch. Es wird gebeten, die Kleidersäcke am Sammeltag ab 9 Uhr gut sichtbar an der Straße bereit zu stellen. Plastiksäcke sind ab 26.09.25 in den Geschäften ausgelegt. Gesammelt werden Bekleidung, Woll- und Strickwaren, Kinder- und Babysachen, Haushalts- und Bettwäsche sowie Schuhe (paarweise und gebündelt). Bitte nur </w:t>
      </w:r>
      <w:r>
        <w:rPr>
          <w:rFonts w:eastAsiaTheme="minorHAnsi"/>
          <w:b/>
          <w:bCs/>
          <w:lang w:eastAsia="en-US"/>
        </w:rPr>
        <w:t>tragfähige</w:t>
      </w:r>
      <w:r>
        <w:rPr>
          <w:rFonts w:eastAsiaTheme="minorHAnsi"/>
          <w:lang w:eastAsia="en-US"/>
        </w:rPr>
        <w:t xml:space="preserve"> Bekleidung spenden. Im Gegensatz zu gewerblichen Sammelunternehmen sind die Mitglieder der Kolpingsfamilie und Feuerwehr ehrenamtlich unterwegs und der Erlös steht zu 100% für </w:t>
      </w:r>
      <w:r>
        <w:rPr>
          <w:rFonts w:eastAsiaTheme="minorHAnsi"/>
          <w:b/>
          <w:bCs/>
          <w:lang w:eastAsia="en-US"/>
        </w:rPr>
        <w:t>soziale Projekte</w:t>
      </w:r>
      <w:r>
        <w:rPr>
          <w:rFonts w:eastAsiaTheme="minorHAnsi"/>
          <w:lang w:eastAsia="en-US"/>
        </w:rPr>
        <w:t xml:space="preserve"> (Entwicklungshilfe in Brasilien) und die </w:t>
      </w:r>
      <w:r>
        <w:rPr>
          <w:rFonts w:eastAsiaTheme="minorHAnsi"/>
          <w:b/>
          <w:bCs/>
          <w:lang w:eastAsia="en-US"/>
        </w:rPr>
        <w:t>örtliche Vereinsarbeit</w:t>
      </w:r>
      <w:r>
        <w:rPr>
          <w:rFonts w:eastAsiaTheme="minorHAnsi"/>
          <w:lang w:eastAsia="en-US"/>
        </w:rPr>
        <w:t xml:space="preserve"> zur Verfügung."</w:t>
      </w:r>
    </w:p>
    <w:p w14:paraId="1D772015" w14:textId="77777777" w:rsidR="00161311" w:rsidRPr="00161311" w:rsidRDefault="00161311" w:rsidP="00161311">
      <w:pPr>
        <w:pStyle w:val="Copy"/>
        <w:pBdr>
          <w:top w:val="none" w:sz="0" w:space="0" w:color="auto"/>
          <w:left w:val="none" w:sz="0" w:space="0" w:color="auto"/>
          <w:bottom w:val="none" w:sz="0" w:space="0" w:color="auto"/>
          <w:right w:val="none" w:sz="0" w:space="0" w:color="auto"/>
        </w:pBdr>
        <w:rPr>
          <w:sz w:val="14"/>
          <w:szCs w:val="14"/>
        </w:rPr>
      </w:pPr>
    </w:p>
    <w:p w14:paraId="726935AB" w14:textId="7FDEB29D" w:rsidR="004057AD" w:rsidRDefault="004057AD" w:rsidP="004057AD">
      <w:pPr>
        <w:pStyle w:val="Kirche"/>
      </w:pPr>
      <w:r>
        <w:t>Eine-Welt-Verkauf am Weltmissionssonntag</w:t>
      </w:r>
    </w:p>
    <w:p w14:paraId="493CD483" w14:textId="77777777" w:rsidR="004057AD" w:rsidRDefault="004057AD" w:rsidP="004057AD">
      <w:pPr>
        <w:pStyle w:val="CopyAktuelles"/>
        <w:rPr>
          <w:rFonts w:eastAsiaTheme="minorHAnsi"/>
          <w:lang w:eastAsia="en-US"/>
        </w:rPr>
      </w:pPr>
      <w:r>
        <w:rPr>
          <w:rFonts w:eastAsiaTheme="minorHAnsi"/>
          <w:lang w:eastAsia="en-US"/>
        </w:rPr>
        <w:t xml:space="preserve">Am </w:t>
      </w:r>
      <w:r>
        <w:rPr>
          <w:rFonts w:eastAsiaTheme="minorHAnsi"/>
          <w:b/>
          <w:bCs/>
          <w:lang w:eastAsia="en-US"/>
        </w:rPr>
        <w:t>Sonntag, den 26.10.2024</w:t>
      </w:r>
      <w:r>
        <w:rPr>
          <w:rFonts w:eastAsiaTheme="minorHAnsi"/>
          <w:lang w:eastAsia="en-US"/>
        </w:rPr>
        <w:t xml:space="preserve">, werden vor und nach dem 10:30 Uhr Gottesdienst in der Stadtpfarrkirche Pfreimd wieder </w:t>
      </w:r>
      <w:r>
        <w:rPr>
          <w:rFonts w:eastAsiaTheme="minorHAnsi"/>
          <w:b/>
          <w:bCs/>
          <w:lang w:eastAsia="en-US"/>
        </w:rPr>
        <w:t>Waren aus dem „Eine-Welt-Handel“ zum Verkauf angeboten</w:t>
      </w:r>
      <w:r>
        <w:rPr>
          <w:rFonts w:eastAsiaTheme="minorHAnsi"/>
          <w:lang w:eastAsia="en-US"/>
        </w:rPr>
        <w:t xml:space="preserve">. </w:t>
      </w:r>
    </w:p>
    <w:p w14:paraId="300027F3" w14:textId="77777777" w:rsidR="003478DE" w:rsidRPr="00161311" w:rsidRDefault="003478DE" w:rsidP="003478DE">
      <w:pPr>
        <w:pStyle w:val="Copy"/>
        <w:pBdr>
          <w:top w:val="none" w:sz="0" w:space="0" w:color="auto"/>
          <w:left w:val="none" w:sz="0" w:space="0" w:color="auto"/>
          <w:bottom w:val="none" w:sz="0" w:space="0" w:color="auto"/>
          <w:right w:val="none" w:sz="0" w:space="0" w:color="auto"/>
        </w:pBdr>
        <w:rPr>
          <w:sz w:val="14"/>
          <w:szCs w:val="14"/>
        </w:rPr>
      </w:pPr>
    </w:p>
    <w:p w14:paraId="66EBED38" w14:textId="1ACB30C1" w:rsidR="00134ED5" w:rsidRDefault="000C5F8F" w:rsidP="000C5F8F">
      <w:pPr>
        <w:pStyle w:val="Kirche"/>
      </w:pPr>
      <w:r>
        <w:t xml:space="preserve">Frauenbund Vortrag - Schwester </w:t>
      </w:r>
      <w:proofErr w:type="spellStart"/>
      <w:r>
        <w:t>Jubilata</w:t>
      </w:r>
      <w:proofErr w:type="spellEnd"/>
    </w:p>
    <w:p w14:paraId="5F3611E7" w14:textId="56A4DFEF" w:rsidR="000C5F8F" w:rsidRDefault="000C5F8F" w:rsidP="000C5F8F">
      <w:pPr>
        <w:pStyle w:val="CopyAktuelles"/>
      </w:pPr>
      <w:r>
        <w:t xml:space="preserve">Der Kath. Frauenbund veranstaltet </w:t>
      </w:r>
      <w:r w:rsidRPr="006C3B29">
        <w:t>am</w:t>
      </w:r>
      <w:r w:rsidRPr="006C3B29">
        <w:rPr>
          <w:b/>
        </w:rPr>
        <w:t xml:space="preserve"> 09. Oktober 2025 um 19 Uhr im Pfarrsaal</w:t>
      </w:r>
      <w:r>
        <w:t xml:space="preserve"> einen Vortrag über Fußreflexzonenmassage mit Schwester </w:t>
      </w:r>
      <w:proofErr w:type="spellStart"/>
      <w:r>
        <w:t>Jubilata</w:t>
      </w:r>
      <w:proofErr w:type="spellEnd"/>
      <w:r>
        <w:t xml:space="preserve"> vom Kloster Strahlfeld.</w:t>
      </w:r>
    </w:p>
    <w:p w14:paraId="0E2FC6C5" w14:textId="256F6A7F" w:rsidR="000C5F8F" w:rsidRDefault="000C5F8F" w:rsidP="000C5F8F">
      <w:pPr>
        <w:pStyle w:val="CopyAktuelles"/>
      </w:pPr>
      <w:r>
        <w:t xml:space="preserve">Anmeldung bei </w:t>
      </w:r>
      <w:proofErr w:type="spellStart"/>
      <w:r>
        <w:t>Arbter</w:t>
      </w:r>
      <w:proofErr w:type="spellEnd"/>
      <w:r>
        <w:t xml:space="preserve"> Maria, Tel. 1308 u. Kessler Elisabeth, Tel 8968.</w:t>
      </w:r>
    </w:p>
    <w:p w14:paraId="0945C83F" w14:textId="046AA33C" w:rsidR="00D12644" w:rsidRPr="003478DE" w:rsidRDefault="00D12644">
      <w:pPr>
        <w:rPr>
          <w:sz w:val="12"/>
          <w:szCs w:val="12"/>
        </w:rPr>
      </w:pPr>
    </w:p>
    <w:p w14:paraId="12130426" w14:textId="77777777" w:rsidR="006C3B29" w:rsidRDefault="006C3B29" w:rsidP="006C3B29">
      <w:pPr>
        <w:pStyle w:val="Kirche"/>
      </w:pPr>
      <w:r w:rsidRPr="00224E7C">
        <w:t>Vortrag</w:t>
      </w:r>
      <w:r>
        <w:t xml:space="preserve"> bei der </w:t>
      </w:r>
      <w:r w:rsidRPr="00224E7C">
        <w:t>Männerkongregation</w:t>
      </w:r>
      <w:r>
        <w:t xml:space="preserve"> Pfreimd</w:t>
      </w:r>
    </w:p>
    <w:p w14:paraId="54353D11" w14:textId="6DAD31AD" w:rsidR="006C3B29" w:rsidRDefault="006C3B29" w:rsidP="006C3B29">
      <w:pPr>
        <w:pStyle w:val="CopyAktuelles"/>
      </w:pPr>
      <w:r>
        <w:t xml:space="preserve">Zum interessanten Thema </w:t>
      </w:r>
      <w:r w:rsidRPr="006C3B29">
        <w:rPr>
          <w:b/>
        </w:rPr>
        <w:t>„Neuerungen im Führerschein/Verkehrswesen“</w:t>
      </w:r>
      <w:r>
        <w:t xml:space="preserve"> referiert am </w:t>
      </w:r>
      <w:r w:rsidRPr="006C3B29">
        <w:rPr>
          <w:b/>
        </w:rPr>
        <w:t>Mittwoch 15. Oktober um 19.30 Uhr im Pfarrsaal Pfreimd</w:t>
      </w:r>
      <w:r>
        <w:t xml:space="preserve">, Herr Anton Hermann Dipl. Ing. a.D. TÜV Süd Bayern. </w:t>
      </w:r>
      <w:r w:rsidRPr="006C3B29">
        <w:rPr>
          <w:b/>
        </w:rPr>
        <w:t xml:space="preserve">Pfarrgemeinde und alle Interessierten </w:t>
      </w:r>
      <w:r>
        <w:t xml:space="preserve">sind zu diesem kostenlosen Vortrag </w:t>
      </w:r>
      <w:r w:rsidRPr="006C3B29">
        <w:rPr>
          <w:b/>
        </w:rPr>
        <w:t>herzlich eingeladen</w:t>
      </w:r>
      <w:r>
        <w:t>.</w:t>
      </w:r>
    </w:p>
    <w:p w14:paraId="7E92DDFF" w14:textId="3C6D9D38" w:rsidR="006C3B29" w:rsidRPr="00224E7C" w:rsidRDefault="006C3B29" w:rsidP="006C3B29">
      <w:pPr>
        <w:pStyle w:val="CopyAktuelles"/>
      </w:pPr>
      <w:r w:rsidRPr="006C3B29">
        <w:t>Vorher</w:t>
      </w:r>
      <w:r w:rsidRPr="006C3B29">
        <w:rPr>
          <w:b/>
        </w:rPr>
        <w:t xml:space="preserve"> </w:t>
      </w:r>
      <w:r w:rsidRPr="006C3B29">
        <w:t>um</w:t>
      </w:r>
      <w:r w:rsidRPr="006C3B29">
        <w:rPr>
          <w:b/>
        </w:rPr>
        <w:t xml:space="preserve"> 18.30 Uhr</w:t>
      </w:r>
      <w:r>
        <w:t xml:space="preserve"> betet die MMC in der Kirche St. Martin </w:t>
      </w:r>
      <w:proofErr w:type="spellStart"/>
      <w:r w:rsidRPr="006C3B29">
        <w:rPr>
          <w:b/>
        </w:rPr>
        <w:t>Oberpfreimd</w:t>
      </w:r>
      <w:proofErr w:type="spellEnd"/>
      <w:r>
        <w:t xml:space="preserve"> den </w:t>
      </w:r>
      <w:r w:rsidRPr="006C3B29">
        <w:rPr>
          <w:b/>
        </w:rPr>
        <w:t>Oktoberrosenkranz</w:t>
      </w:r>
      <w:r>
        <w:t xml:space="preserve">. </w:t>
      </w:r>
    </w:p>
    <w:p w14:paraId="5EEB89B5" w14:textId="77777777" w:rsidR="00D12644" w:rsidRPr="006C3B29" w:rsidRDefault="00D12644" w:rsidP="006C3B29">
      <w:pPr>
        <w:pStyle w:val="Kirchen"/>
      </w:pPr>
      <w:r w:rsidRPr="006C3B29">
        <w:lastRenderedPageBreak/>
        <w:t>Altötting – Wallfahrt der bayerischen Männerkongregationen</w:t>
      </w:r>
    </w:p>
    <w:p w14:paraId="0D0ECD6F" w14:textId="0B5EE6FB" w:rsidR="00D12644" w:rsidRPr="006C3B29" w:rsidRDefault="00D12644" w:rsidP="006C3B29">
      <w:pPr>
        <w:pStyle w:val="CopyAktuelles"/>
      </w:pPr>
      <w:r w:rsidRPr="006C3B29">
        <w:rPr>
          <w:b/>
        </w:rPr>
        <w:t>Treffpunkt</w:t>
      </w:r>
      <w:r w:rsidRPr="006C3B29">
        <w:t xml:space="preserve"> der angemeldeten Teilnehmer von der Männerkongregation Pfreimd zur </w:t>
      </w:r>
      <w:r w:rsidRPr="006C3B29">
        <w:rPr>
          <w:b/>
        </w:rPr>
        <w:t>Busmitfahrt</w:t>
      </w:r>
      <w:r w:rsidRPr="006C3B29">
        <w:t xml:space="preserve"> durch die MMC Amberg, ist am</w:t>
      </w:r>
      <w:r w:rsidRPr="006C3B29">
        <w:rPr>
          <w:b/>
        </w:rPr>
        <w:t xml:space="preserve"> Samstag 18. Oktober um 7.00 Uhr am Pendlerparkplatz bei </w:t>
      </w:r>
      <w:proofErr w:type="spellStart"/>
      <w:r w:rsidRPr="006C3B29">
        <w:rPr>
          <w:b/>
        </w:rPr>
        <w:t>Fronberg</w:t>
      </w:r>
      <w:proofErr w:type="spellEnd"/>
      <w:r w:rsidRPr="006C3B29">
        <w:t xml:space="preserve">. Alle angemeldeten Teilnehmer werden wegen Mitfahrt in Fahrgemeinschaften zum Pendlerparkplatz </w:t>
      </w:r>
      <w:proofErr w:type="spellStart"/>
      <w:r w:rsidRPr="006C3B29">
        <w:t>Fronberg</w:t>
      </w:r>
      <w:proofErr w:type="spellEnd"/>
      <w:r w:rsidRPr="006C3B29">
        <w:t xml:space="preserve"> noch persönlich angesprochen.</w:t>
      </w:r>
      <w:r w:rsidR="00FB586D">
        <w:t xml:space="preserve"> </w:t>
      </w:r>
      <w:r w:rsidRPr="006C3B29">
        <w:t xml:space="preserve">Informationen gerne bei MMC Präfekt </w:t>
      </w:r>
      <w:proofErr w:type="spellStart"/>
      <w:r w:rsidRPr="006C3B29">
        <w:t>Kleierl</w:t>
      </w:r>
      <w:proofErr w:type="spellEnd"/>
      <w:r w:rsidRPr="006C3B29">
        <w:t>, 09606/8269 oder Mobil 017657841521</w:t>
      </w:r>
    </w:p>
    <w:p w14:paraId="1D72D667" w14:textId="1D0D658C" w:rsidR="004057AD" w:rsidRDefault="004057AD">
      <w:pPr>
        <w:rPr>
          <w:sz w:val="16"/>
          <w:szCs w:val="16"/>
        </w:rPr>
      </w:pPr>
    </w:p>
    <w:p w14:paraId="278BEF6B" w14:textId="77777777" w:rsidR="00F5166C" w:rsidRPr="00C3479C" w:rsidRDefault="00F5166C" w:rsidP="00F5166C">
      <w:pPr>
        <w:pStyle w:val="Kirchen"/>
      </w:pPr>
      <w:r w:rsidRPr="00C3479C">
        <w:t xml:space="preserve">Einladung zur Gruppenstunde der </w:t>
      </w:r>
      <w:proofErr w:type="spellStart"/>
      <w:r w:rsidRPr="00C3479C">
        <w:t>Pfarrguine</w:t>
      </w:r>
      <w:proofErr w:type="spellEnd"/>
    </w:p>
    <w:p w14:paraId="3E6C9AAA" w14:textId="77777777" w:rsidR="00F5166C" w:rsidRDefault="00F5166C" w:rsidP="00F5166C">
      <w:pPr>
        <w:pStyle w:val="CopyAktuelles"/>
      </w:pPr>
      <w:r w:rsidRPr="004038EC">
        <w:rPr>
          <w:noProof/>
        </w:rPr>
        <w:drawing>
          <wp:anchor distT="0" distB="0" distL="114300" distR="114300" simplePos="0" relativeHeight="251664384" behindDoc="1" locked="0" layoutInCell="1" allowOverlap="1" wp14:anchorId="44711EA5" wp14:editId="42B16759">
            <wp:simplePos x="0" y="0"/>
            <wp:positionH relativeFrom="margin">
              <wp:posOffset>3536315</wp:posOffset>
            </wp:positionH>
            <wp:positionV relativeFrom="paragraph">
              <wp:posOffset>18415</wp:posOffset>
            </wp:positionV>
            <wp:extent cx="695325" cy="62082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4" cstate="print">
                      <a:extLst>
                        <a:ext uri="{28A0092B-C50C-407E-A947-70E740481C1C}">
                          <a14:useLocalDpi xmlns:a14="http://schemas.microsoft.com/office/drawing/2010/main" val="0"/>
                        </a:ext>
                      </a:extLst>
                    </a:blip>
                    <a:srcRect t="9277" b="9067"/>
                    <a:stretch/>
                  </pic:blipFill>
                  <pic:spPr bwMode="auto">
                    <a:xfrm>
                      <a:off x="0" y="0"/>
                      <a:ext cx="703625" cy="628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Im </w:t>
      </w:r>
      <w:proofErr w:type="spellStart"/>
      <w:r>
        <w:t>Pfreimder</w:t>
      </w:r>
      <w:proofErr w:type="spellEnd"/>
      <w:r>
        <w:t xml:space="preserve"> Jugendheim, von </w:t>
      </w:r>
      <w:r w:rsidRPr="000A4A2A">
        <w:t>16:</w:t>
      </w:r>
      <w:r>
        <w:t>3</w:t>
      </w:r>
      <w:r w:rsidRPr="000A4A2A">
        <w:t>0 – 1</w:t>
      </w:r>
      <w:r>
        <w:t>8</w:t>
      </w:r>
      <w:r w:rsidRPr="000A4A2A">
        <w:t>:</w:t>
      </w:r>
      <w:r>
        <w:t>0</w:t>
      </w:r>
      <w:r w:rsidRPr="000A4A2A">
        <w:t>0 Uhr</w:t>
      </w:r>
      <w:r>
        <w:t>.</w:t>
      </w:r>
    </w:p>
    <w:p w14:paraId="677632FA" w14:textId="77777777" w:rsidR="00F5166C" w:rsidRPr="004038EC" w:rsidRDefault="00F5166C" w:rsidP="00F5166C">
      <w:pPr>
        <w:pStyle w:val="CopyAktuelles"/>
        <w:spacing w:after="40"/>
      </w:pPr>
      <w:r>
        <w:t xml:space="preserve">Jeder </w:t>
      </w:r>
      <w:r w:rsidRPr="004038EC">
        <w:t xml:space="preserve">ab der </w:t>
      </w:r>
      <w:r>
        <w:t>2</w:t>
      </w:r>
      <w:r w:rsidRPr="004038EC">
        <w:t xml:space="preserve">.Klasse </w:t>
      </w:r>
      <w:r>
        <w:t xml:space="preserve">ist </w:t>
      </w:r>
      <w:r w:rsidRPr="004038EC">
        <w:t>herzlich ein</w:t>
      </w:r>
      <w:r>
        <w:t>geladen!</w:t>
      </w:r>
    </w:p>
    <w:p w14:paraId="3C8E806E" w14:textId="77777777" w:rsidR="00F5166C" w:rsidRPr="00402F86" w:rsidRDefault="00F5166C" w:rsidP="00F5166C">
      <w:pPr>
        <w:pStyle w:val="CopyAktuelles"/>
        <w:rPr>
          <w:b/>
        </w:rPr>
      </w:pPr>
      <w:r w:rsidRPr="00402F86">
        <w:rPr>
          <w:b/>
        </w:rPr>
        <w:t>Termine der nächsten Gruppenstunden:</w:t>
      </w:r>
    </w:p>
    <w:p w14:paraId="4893A69F" w14:textId="77777777" w:rsidR="00F5166C" w:rsidRDefault="00F5166C" w:rsidP="00F5166C">
      <w:pPr>
        <w:pStyle w:val="CopyAktuelles"/>
      </w:pPr>
      <w:r>
        <w:t>Montag, 06.10.</w:t>
      </w:r>
      <w:r>
        <w:tab/>
        <w:t>Spielestunde</w:t>
      </w:r>
    </w:p>
    <w:p w14:paraId="2E0A1506" w14:textId="77777777" w:rsidR="00F5166C" w:rsidRDefault="00F5166C" w:rsidP="00F5166C">
      <w:pPr>
        <w:pStyle w:val="CopyAktuelles"/>
      </w:pPr>
      <w:r>
        <w:t>Montag, 27.10.</w:t>
      </w:r>
      <w:r>
        <w:tab/>
        <w:t>Halloween-Party</w:t>
      </w:r>
    </w:p>
    <w:p w14:paraId="25FD6E2C" w14:textId="010B3F66" w:rsidR="00F5166C" w:rsidRDefault="00F5166C">
      <w:pPr>
        <w:rPr>
          <w:sz w:val="16"/>
          <w:szCs w:val="16"/>
        </w:rPr>
      </w:pPr>
    </w:p>
    <w:p w14:paraId="20C3CA50" w14:textId="03DEEC2D" w:rsidR="004057AD" w:rsidRDefault="004057AD" w:rsidP="004057AD">
      <w:pPr>
        <w:pStyle w:val="Kirche"/>
      </w:pPr>
      <w:proofErr w:type="spellStart"/>
      <w:r>
        <w:t>Kirwa</w:t>
      </w:r>
      <w:proofErr w:type="spellEnd"/>
      <w:r>
        <w:t xml:space="preserve"> - Tanz - Gottesdienst</w:t>
      </w:r>
    </w:p>
    <w:p w14:paraId="1C255C43" w14:textId="46D65D45" w:rsidR="004057AD" w:rsidRDefault="004057AD" w:rsidP="004057AD">
      <w:pPr>
        <w:pStyle w:val="CopyAktuelles"/>
      </w:pPr>
      <w:r>
        <w:rPr>
          <w:noProof/>
        </w:rPr>
        <w:drawing>
          <wp:anchor distT="0" distB="0" distL="114300" distR="114300" simplePos="0" relativeHeight="251662336" behindDoc="1" locked="0" layoutInCell="1" allowOverlap="1" wp14:anchorId="2DEE9254" wp14:editId="30A33B4C">
            <wp:simplePos x="0" y="0"/>
            <wp:positionH relativeFrom="margin">
              <wp:align>right</wp:align>
            </wp:positionH>
            <wp:positionV relativeFrom="paragraph">
              <wp:posOffset>30480</wp:posOffset>
            </wp:positionV>
            <wp:extent cx="2339340" cy="1238250"/>
            <wp:effectExtent l="0" t="0" r="3810" b="0"/>
            <wp:wrapTight wrapText="bothSides">
              <wp:wrapPolygon edited="0">
                <wp:start x="0" y="0"/>
                <wp:lineTo x="0" y="21268"/>
                <wp:lineTo x="21459" y="21268"/>
                <wp:lineTo x="2145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rwGodi2025.png"/>
                    <pic:cNvPicPr/>
                  </pic:nvPicPr>
                  <pic:blipFill rotWithShape="1">
                    <a:blip r:embed="rId15" cstate="print">
                      <a:extLst>
                        <a:ext uri="{28A0092B-C50C-407E-A947-70E740481C1C}">
                          <a14:useLocalDpi xmlns:a14="http://schemas.microsoft.com/office/drawing/2010/main" val="0"/>
                        </a:ext>
                      </a:extLst>
                    </a:blip>
                    <a:srcRect t="23862" b="5640"/>
                    <a:stretch/>
                  </pic:blipFill>
                  <pic:spPr bwMode="auto">
                    <a:xfrm>
                      <a:off x="0" y="0"/>
                      <a:ext cx="233934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Am </w:t>
      </w:r>
      <w:proofErr w:type="spellStart"/>
      <w:r>
        <w:t>Kirwasonntag</w:t>
      </w:r>
      <w:proofErr w:type="spellEnd"/>
      <w:r>
        <w:t xml:space="preserve"> fand ein festlicher Gottesdienst statt, der durch einen feierlichen Einzug der </w:t>
      </w:r>
      <w:proofErr w:type="spellStart"/>
      <w:r>
        <w:t>Kirwapaare</w:t>
      </w:r>
      <w:proofErr w:type="spellEnd"/>
      <w:r>
        <w:t xml:space="preserve"> und unserem Stadtpfarrer P. Georg eröffnet wurde. Der Gottesdienst der vom </w:t>
      </w:r>
      <w:proofErr w:type="spellStart"/>
      <w:r>
        <w:t>Kirwaverein</w:t>
      </w:r>
      <w:proofErr w:type="spellEnd"/>
      <w:r>
        <w:t xml:space="preserve"> gestaltet wurde, stand ganz unter dem Motto "Tanzen im Gottesdienst". Nach dem feierlichen Segen bedankte sich P. Georg bei den engagierten Mitwirkenden: Theresia </w:t>
      </w:r>
      <w:proofErr w:type="spellStart"/>
      <w:r>
        <w:t>Igl</w:t>
      </w:r>
      <w:proofErr w:type="spellEnd"/>
      <w:r>
        <w:t xml:space="preserve">, Andrea Lorenz und Sebastian Most, die die Vorbereitung des Gottesdienstes mit viel Herzblut übernommen hatten, sowie beim </w:t>
      </w:r>
      <w:proofErr w:type="spellStart"/>
      <w:r>
        <w:t>Kirwaverein</w:t>
      </w:r>
      <w:proofErr w:type="spellEnd"/>
      <w:r>
        <w:t xml:space="preserve"> und den </w:t>
      </w:r>
      <w:proofErr w:type="spellStart"/>
      <w:r>
        <w:t>Kirwapaaren</w:t>
      </w:r>
      <w:proofErr w:type="spellEnd"/>
      <w:r>
        <w:t xml:space="preserve"> für ihre Mitgestaltung. Ein weiterer Dank ging an "Kreuz &amp; quer" für die wunderschöne musikalische Gestaltung des Gottesdienstes. Zum Abschluss des Gottesdienstes spielte </w:t>
      </w:r>
      <w:r w:rsidR="00FB586D">
        <w:t xml:space="preserve">die Gruppe </w:t>
      </w:r>
      <w:r>
        <w:t xml:space="preserve">das </w:t>
      </w:r>
      <w:proofErr w:type="spellStart"/>
      <w:r>
        <w:t>Kirwalied</w:t>
      </w:r>
      <w:proofErr w:type="spellEnd"/>
      <w:r>
        <w:t xml:space="preserve"> "</w:t>
      </w:r>
      <w:proofErr w:type="spellStart"/>
      <w:r>
        <w:t>Expresso</w:t>
      </w:r>
      <w:proofErr w:type="spellEnd"/>
      <w:r>
        <w:t xml:space="preserve"> &amp; </w:t>
      </w:r>
      <w:proofErr w:type="spellStart"/>
      <w:r>
        <w:t>Tschianti</w:t>
      </w:r>
      <w:proofErr w:type="spellEnd"/>
      <w:r>
        <w:t xml:space="preserve">", zu dem die Gottesdienstbesucher begeistert mitsangen, klatschten und sogar tanzten. So ging der </w:t>
      </w:r>
      <w:proofErr w:type="spellStart"/>
      <w:r>
        <w:t>Kirwagottesdienst</w:t>
      </w:r>
      <w:proofErr w:type="spellEnd"/>
      <w:r>
        <w:t xml:space="preserve"> mit einem stimmungsvollen, festlichen Moment zu Ende, der sowohl die Tradition der Kirche als auch die Freude und Gemeinschaft der Menschen widerspiegelte.</w:t>
      </w:r>
    </w:p>
    <w:p w14:paraId="26119BE4" w14:textId="77777777" w:rsidR="004057AD" w:rsidRPr="00FB586D" w:rsidRDefault="004057AD" w:rsidP="004057AD">
      <w:pPr>
        <w:pStyle w:val="Copy"/>
        <w:pBdr>
          <w:top w:val="none" w:sz="0" w:space="0" w:color="auto"/>
          <w:left w:val="none" w:sz="0" w:space="0" w:color="auto"/>
          <w:bottom w:val="none" w:sz="0" w:space="0" w:color="auto"/>
          <w:right w:val="none" w:sz="0" w:space="0" w:color="auto"/>
        </w:pBdr>
        <w:rPr>
          <w:sz w:val="16"/>
          <w:szCs w:val="16"/>
        </w:rPr>
      </w:pPr>
    </w:p>
    <w:p w14:paraId="0A357484" w14:textId="77777777" w:rsidR="006D1F84" w:rsidRDefault="006D1F84">
      <w:pPr>
        <w:rPr>
          <w:rFonts w:ascii="Arial" w:hAnsi="Arial" w:cs="Arial"/>
          <w:b/>
          <w:bCs/>
          <w:sz w:val="22"/>
          <w:szCs w:val="22"/>
        </w:rPr>
      </w:pPr>
      <w:r>
        <w:br w:type="page"/>
      </w:r>
    </w:p>
    <w:p w14:paraId="7EF41249" w14:textId="1C0F18C1" w:rsidR="00B876E0" w:rsidRPr="00F24534" w:rsidRDefault="00B876E0" w:rsidP="00B876E0">
      <w:pPr>
        <w:pStyle w:val="Kirche"/>
      </w:pPr>
      <w:r w:rsidRPr="00F24534">
        <w:lastRenderedPageBreak/>
        <w:t>Kolpingsfamilie spendet in Rekordhöhe</w:t>
      </w:r>
    </w:p>
    <w:p w14:paraId="746E6F41" w14:textId="466E66C8" w:rsidR="00B876E0" w:rsidRPr="00B876E0" w:rsidRDefault="00B876E0" w:rsidP="00B876E0">
      <w:pPr>
        <w:pStyle w:val="CopyAktuelles"/>
        <w:rPr>
          <w:spacing w:val="-2"/>
        </w:rPr>
      </w:pPr>
      <w:r>
        <w:rPr>
          <w:noProof/>
        </w:rPr>
        <w:drawing>
          <wp:anchor distT="0" distB="0" distL="114300" distR="114300" simplePos="0" relativeHeight="251661312" behindDoc="1" locked="0" layoutInCell="1" allowOverlap="1" wp14:anchorId="28D3398A" wp14:editId="17200103">
            <wp:simplePos x="0" y="0"/>
            <wp:positionH relativeFrom="margin">
              <wp:align>right</wp:align>
            </wp:positionH>
            <wp:positionV relativeFrom="paragraph">
              <wp:posOffset>50800</wp:posOffset>
            </wp:positionV>
            <wp:extent cx="2339340" cy="1314450"/>
            <wp:effectExtent l="0" t="0" r="3810" b="0"/>
            <wp:wrapTight wrapText="bothSides">
              <wp:wrapPolygon edited="0">
                <wp:start x="0" y="0"/>
                <wp:lineTo x="0" y="21287"/>
                <wp:lineTo x="21459" y="21287"/>
                <wp:lineTo x="214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nde KF Pfreimd.png"/>
                    <pic:cNvPicPr/>
                  </pic:nvPicPr>
                  <pic:blipFill rotWithShape="1">
                    <a:blip r:embed="rId16" cstate="print">
                      <a:extLst>
                        <a:ext uri="{28A0092B-C50C-407E-A947-70E740481C1C}">
                          <a14:useLocalDpi xmlns:a14="http://schemas.microsoft.com/office/drawing/2010/main" val="0"/>
                        </a:ext>
                      </a:extLst>
                    </a:blip>
                    <a:srcRect t="3908" b="19041"/>
                    <a:stretch/>
                  </pic:blipFill>
                  <pic:spPr bwMode="auto">
                    <a:xfrm>
                      <a:off x="0" y="0"/>
                      <a:ext cx="233934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6E0">
        <w:rPr>
          <w:spacing w:val="-2"/>
        </w:rPr>
        <w:t>Mit den Erlösen aus den zahlreichen Veranstaltungen und vielen ehrenamtlichen Arbeitsstunden wurde im Garten des Jugendheims die Pergola saniert.</w:t>
      </w:r>
    </w:p>
    <w:p w14:paraId="4BAF10D1" w14:textId="21AB390F" w:rsidR="00B876E0" w:rsidRPr="00B876E0" w:rsidRDefault="00B876E0" w:rsidP="00B876E0">
      <w:pPr>
        <w:pStyle w:val="CopyAktuelles"/>
      </w:pPr>
      <w:r w:rsidRPr="00B876E0">
        <w:t>Die Kolpingsfamilie Pfreimd steht für soziales Miteinander zwischen den Generationen in der Stadt und fühlt sich in der Kirche zu Hause. Aus verschiedenen Veranstaltungen über das Jahr hinweg nimmt sie seit Jahrzehnten ihren Platz in der Gesellschaft ein. Mit dem Kinderfasching, der Kleidersammlung, den Babybasaren, den Johannisfeuer und der Nikolausaktion werden immer wieder finanzielle Überschüsse erzielt, die für soziale Zwecke eingesetzt werden. So konnten heuer bereits Spenden in Höhe von 3000 Euro übergeben werden.</w:t>
      </w:r>
    </w:p>
    <w:p w14:paraId="1624F3AD" w14:textId="636685F0" w:rsidR="00B876E0" w:rsidRPr="00B876E0" w:rsidRDefault="00B876E0" w:rsidP="00B876E0">
      <w:pPr>
        <w:pStyle w:val="CopyAktuelles"/>
      </w:pPr>
      <w:r w:rsidRPr="00B876E0">
        <w:t xml:space="preserve">Am </w:t>
      </w:r>
      <w:proofErr w:type="spellStart"/>
      <w:r w:rsidRPr="00B876E0">
        <w:t>Kirwasonntag</w:t>
      </w:r>
      <w:proofErr w:type="spellEnd"/>
      <w:r w:rsidRPr="00B876E0">
        <w:t xml:space="preserve"> konnten die beiden Kolping-Vorsitzenden Georg </w:t>
      </w:r>
      <w:proofErr w:type="spellStart"/>
      <w:r w:rsidRPr="00B876E0">
        <w:t>Hirmer</w:t>
      </w:r>
      <w:proofErr w:type="spellEnd"/>
      <w:r w:rsidRPr="00B876E0">
        <w:t xml:space="preserve"> und Maria Richthammer mit 5000 Euro die zweitgrößte Einzelspende in der Vereinsgeschichte an Stadtpfarrer P. Georg übergeben. Die stolze Summe wird für die Sanierung der Pergola, einem beliebten Treffpunkt im Jugendheimgarten, eingesetzt werden. Sie wurde Anfang der 80er Jahre gebaut und so war eine grundlegende Renovierung dringend von Nöten.</w:t>
      </w:r>
    </w:p>
    <w:p w14:paraId="22A4EDD8" w14:textId="77777777" w:rsidR="00B876E0" w:rsidRPr="00B876E0" w:rsidRDefault="00B876E0" w:rsidP="00B876E0">
      <w:pPr>
        <w:pStyle w:val="CopyAktuelles"/>
      </w:pPr>
      <w:r w:rsidRPr="00B876E0">
        <w:t>Zusätzlich zur Geldspende brachten zahlreiche Kolpingmitglieder 170 Stunden an ehrenamtlicher Arbeit ein und führten alle notwendigen Arbeiten aus. Unter der fachkundigen Leitung von Peter Paulus wurden Bretter erneuert, neue Fenster eingesetzt und eine neue Tür installiert. Sebastian und Franz Most brachten die Elektroinstallationen auf den neuesten Stand der Technik. P. Georg freute sich sehr, dass die Kolpingsfamilie diesen Kraftakt stemmen konnte und so das Kirchenkonto entlastet wird.</w:t>
      </w:r>
    </w:p>
    <w:p w14:paraId="2C454193" w14:textId="6E782825" w:rsidR="00B876E0" w:rsidRPr="00B876E0" w:rsidRDefault="00B876E0" w:rsidP="00B876E0">
      <w:pPr>
        <w:pStyle w:val="CopyAktuelles"/>
      </w:pPr>
      <w:r w:rsidRPr="00B876E0">
        <w:t xml:space="preserve">„Wir sind ein sozialer Verband, der sich bemüht, christliches Leben im Alltag umzusetzen – in Beruf, Ehe und im Miteinander. Dazu gehört es auch, anderen zu helfen. Das Geld muss zurück zu den Menschen, von denen es kommt“, betonte Vorsitzender Georg </w:t>
      </w:r>
      <w:proofErr w:type="spellStart"/>
      <w:r w:rsidRPr="00B876E0">
        <w:t>Hirmer</w:t>
      </w:r>
      <w:proofErr w:type="spellEnd"/>
      <w:r w:rsidRPr="00B876E0">
        <w:t xml:space="preserve">. Gleichzeitig drückte er die Hoffnung aus, dass die Bevölkerung die Angebote der Kolpingsfamilie weiter </w:t>
      </w:r>
      <w:proofErr w:type="spellStart"/>
      <w:r w:rsidRPr="00B876E0">
        <w:t>untersützt</w:t>
      </w:r>
      <w:proofErr w:type="spellEnd"/>
      <w:r w:rsidRPr="00B876E0">
        <w:t xml:space="preserve"> und in Zukunft noch weitere Projekte gefördert werden können.</w:t>
      </w:r>
    </w:p>
    <w:p w14:paraId="7394FBC2" w14:textId="77777777" w:rsidR="006D1F84" w:rsidRDefault="006D1F84">
      <w:pPr>
        <w:rPr>
          <w:rFonts w:ascii="Arial" w:hAnsi="Arial" w:cs="Arial"/>
          <w:b/>
          <w:sz w:val="22"/>
          <w:szCs w:val="22"/>
        </w:rPr>
      </w:pPr>
      <w:r>
        <w:br w:type="page"/>
      </w:r>
    </w:p>
    <w:p w14:paraId="7AF9881A" w14:textId="77777777" w:rsidR="00A622A7" w:rsidRPr="00C3479C" w:rsidRDefault="00A622A7" w:rsidP="00A622A7">
      <w:pPr>
        <w:pStyle w:val="Kirchen"/>
      </w:pPr>
      <w:r w:rsidRPr="00C3479C">
        <w:lastRenderedPageBreak/>
        <w:t xml:space="preserve">Terminvorschau </w:t>
      </w:r>
    </w:p>
    <w:p w14:paraId="51E73D8A" w14:textId="77777777" w:rsidR="00A622A7" w:rsidRDefault="00A622A7" w:rsidP="00A622A7">
      <w:pPr>
        <w:pStyle w:val="Terminvorschau"/>
      </w:pPr>
      <w:r>
        <w:t>08.10.</w:t>
      </w:r>
      <w:r>
        <w:tab/>
        <w:t>17:00 Uhr</w:t>
      </w:r>
      <w:r>
        <w:tab/>
        <w:t>Start Schülermessen</w:t>
      </w:r>
    </w:p>
    <w:p w14:paraId="2F30A6C8" w14:textId="77777777" w:rsidR="00A622A7" w:rsidRDefault="00A622A7" w:rsidP="00A622A7">
      <w:pPr>
        <w:pStyle w:val="Terminvorschau"/>
        <w:rPr>
          <w:rFonts w:eastAsiaTheme="minorHAnsi"/>
        </w:rPr>
      </w:pPr>
      <w:r>
        <w:rPr>
          <w:rFonts w:eastAsiaTheme="minorHAnsi"/>
        </w:rPr>
        <w:t>10.10.</w:t>
      </w:r>
      <w:r>
        <w:rPr>
          <w:rFonts w:eastAsiaTheme="minorHAnsi"/>
        </w:rPr>
        <w:tab/>
        <w:t>15:00 Uhr</w:t>
      </w:r>
      <w:r>
        <w:rPr>
          <w:rFonts w:eastAsiaTheme="minorHAnsi"/>
        </w:rPr>
        <w:tab/>
        <w:t>Beichte Firmlinge</w:t>
      </w:r>
    </w:p>
    <w:p w14:paraId="787B23B7" w14:textId="77777777" w:rsidR="00A622A7" w:rsidRDefault="00A622A7" w:rsidP="00A622A7">
      <w:pPr>
        <w:pStyle w:val="Terminvorschau"/>
        <w:rPr>
          <w:rFonts w:eastAsiaTheme="minorHAnsi"/>
        </w:rPr>
      </w:pPr>
      <w:r>
        <w:rPr>
          <w:rFonts w:eastAsiaTheme="minorHAnsi"/>
        </w:rPr>
        <w:t>10.10.</w:t>
      </w:r>
      <w:r>
        <w:rPr>
          <w:rFonts w:eastAsiaTheme="minorHAnsi"/>
        </w:rPr>
        <w:tab/>
        <w:t>16:00 Uhr</w:t>
      </w:r>
      <w:r>
        <w:rPr>
          <w:rFonts w:eastAsiaTheme="minorHAnsi"/>
        </w:rPr>
        <w:tab/>
        <w:t>Bücherei: Abschluss „lesen was geht“ im Pfarrsaal</w:t>
      </w:r>
    </w:p>
    <w:p w14:paraId="27161440" w14:textId="77777777" w:rsidR="00A622A7" w:rsidRDefault="00A622A7" w:rsidP="00A622A7">
      <w:pPr>
        <w:pStyle w:val="Terminvorschau"/>
        <w:rPr>
          <w:rFonts w:eastAsiaTheme="minorHAnsi"/>
        </w:rPr>
      </w:pPr>
      <w:r>
        <w:rPr>
          <w:rFonts w:eastAsiaTheme="minorHAnsi"/>
        </w:rPr>
        <w:t>11.10.</w:t>
      </w:r>
      <w:r>
        <w:rPr>
          <w:rFonts w:eastAsiaTheme="minorHAnsi"/>
        </w:rPr>
        <w:tab/>
        <w:t>09:00 Uhr</w:t>
      </w:r>
      <w:r>
        <w:rPr>
          <w:rFonts w:eastAsiaTheme="minorHAnsi"/>
        </w:rPr>
        <w:tab/>
        <w:t>Kolping Kleidersammlung</w:t>
      </w:r>
    </w:p>
    <w:p w14:paraId="15139CF7" w14:textId="77777777" w:rsidR="00A622A7" w:rsidRDefault="00A622A7" w:rsidP="00A622A7">
      <w:pPr>
        <w:pStyle w:val="Terminvorschau"/>
        <w:rPr>
          <w:rFonts w:eastAsiaTheme="minorHAnsi"/>
        </w:rPr>
      </w:pPr>
      <w:r>
        <w:rPr>
          <w:rFonts w:eastAsiaTheme="minorHAnsi"/>
        </w:rPr>
        <w:t>15.10.</w:t>
      </w:r>
      <w:r>
        <w:rPr>
          <w:rFonts w:eastAsiaTheme="minorHAnsi"/>
        </w:rPr>
        <w:tab/>
        <w:t xml:space="preserve">18.30 Uhr </w:t>
      </w:r>
      <w:r>
        <w:rPr>
          <w:rFonts w:eastAsiaTheme="minorHAnsi"/>
        </w:rPr>
        <w:tab/>
        <w:t xml:space="preserve">MMC Oktoberrosenkranz in Kirche </w:t>
      </w:r>
      <w:proofErr w:type="spellStart"/>
      <w:r>
        <w:rPr>
          <w:rFonts w:eastAsiaTheme="minorHAnsi"/>
        </w:rPr>
        <w:t>Oberpfreimd</w:t>
      </w:r>
      <w:proofErr w:type="spellEnd"/>
      <w:r>
        <w:rPr>
          <w:rFonts w:eastAsiaTheme="minorHAnsi"/>
        </w:rPr>
        <w:t xml:space="preserve">. </w:t>
      </w:r>
    </w:p>
    <w:p w14:paraId="2C796EAC" w14:textId="77777777" w:rsidR="00A622A7" w:rsidRDefault="00A622A7" w:rsidP="00A622A7">
      <w:pPr>
        <w:pStyle w:val="Terminvorschau"/>
        <w:spacing w:before="0"/>
        <w:ind w:left="1871"/>
        <w:rPr>
          <w:rFonts w:eastAsiaTheme="minorHAnsi"/>
        </w:rPr>
      </w:pPr>
      <w:r>
        <w:rPr>
          <w:rFonts w:eastAsiaTheme="minorHAnsi"/>
        </w:rPr>
        <w:tab/>
        <w:t>Anschließend 19.30 Uhr Vortag im Pfarrsaal „Neuerungen im Führerschein/Verkehrswesen“. Referent Dipl. Ing. Herr Anton Hermann</w:t>
      </w:r>
    </w:p>
    <w:p w14:paraId="49978623" w14:textId="77777777" w:rsidR="00A622A7" w:rsidRDefault="00A622A7" w:rsidP="00A622A7">
      <w:pPr>
        <w:pStyle w:val="Terminvorschau"/>
        <w:rPr>
          <w:rFonts w:eastAsiaTheme="minorHAnsi"/>
        </w:rPr>
      </w:pPr>
      <w:r>
        <w:rPr>
          <w:rFonts w:eastAsiaTheme="minorHAnsi"/>
        </w:rPr>
        <w:t>16.10.</w:t>
      </w:r>
      <w:r>
        <w:rPr>
          <w:rFonts w:eastAsiaTheme="minorHAnsi"/>
        </w:rPr>
        <w:tab/>
        <w:t>19:00 Uhr</w:t>
      </w:r>
      <w:r>
        <w:rPr>
          <w:rFonts w:eastAsiaTheme="minorHAnsi"/>
        </w:rPr>
        <w:tab/>
        <w:t>PGR Sitzung im Pfarrsaal</w:t>
      </w:r>
    </w:p>
    <w:p w14:paraId="5501DBC2" w14:textId="77777777" w:rsidR="00A622A7" w:rsidRDefault="00A622A7" w:rsidP="00A622A7">
      <w:pPr>
        <w:pStyle w:val="Terminvorschau"/>
        <w:rPr>
          <w:rFonts w:eastAsiaTheme="minorHAnsi"/>
        </w:rPr>
      </w:pPr>
      <w:r>
        <w:rPr>
          <w:rFonts w:eastAsiaTheme="minorHAnsi"/>
        </w:rPr>
        <w:t>17.10.</w:t>
      </w:r>
      <w:r>
        <w:rPr>
          <w:rFonts w:eastAsiaTheme="minorHAnsi"/>
        </w:rPr>
        <w:tab/>
        <w:t>18:00 Uhr</w:t>
      </w:r>
      <w:r>
        <w:rPr>
          <w:rFonts w:eastAsiaTheme="minorHAnsi"/>
        </w:rPr>
        <w:tab/>
        <w:t>Probe Firmung</w:t>
      </w:r>
    </w:p>
    <w:p w14:paraId="435882A9" w14:textId="77777777" w:rsidR="00A622A7" w:rsidRDefault="00A622A7" w:rsidP="00A622A7">
      <w:pPr>
        <w:pStyle w:val="Terminvorschau"/>
        <w:rPr>
          <w:rFonts w:eastAsiaTheme="minorHAnsi"/>
        </w:rPr>
      </w:pPr>
      <w:r>
        <w:rPr>
          <w:rFonts w:eastAsiaTheme="minorHAnsi"/>
        </w:rPr>
        <w:t>18.10.</w:t>
      </w:r>
      <w:r>
        <w:rPr>
          <w:rFonts w:eastAsiaTheme="minorHAnsi"/>
        </w:rPr>
        <w:tab/>
        <w:t>09:30 Uhr</w:t>
      </w:r>
      <w:r>
        <w:rPr>
          <w:rFonts w:eastAsiaTheme="minorHAnsi"/>
        </w:rPr>
        <w:tab/>
        <w:t>Firmung</w:t>
      </w:r>
    </w:p>
    <w:p w14:paraId="3599576D" w14:textId="77777777" w:rsidR="00A622A7" w:rsidRDefault="00A622A7" w:rsidP="00A622A7">
      <w:pPr>
        <w:pStyle w:val="Terminvorschau"/>
        <w:ind w:left="1872" w:hanging="1872"/>
        <w:rPr>
          <w:rFonts w:eastAsiaTheme="minorHAnsi"/>
        </w:rPr>
      </w:pPr>
      <w:r>
        <w:rPr>
          <w:rFonts w:eastAsiaTheme="minorHAnsi"/>
        </w:rPr>
        <w:t>18.10.</w:t>
      </w:r>
      <w:r>
        <w:rPr>
          <w:rFonts w:eastAsiaTheme="minorHAnsi"/>
        </w:rPr>
        <w:tab/>
        <w:t xml:space="preserve">MMC Teilnahme an Fußwallfahrt der bay. </w:t>
      </w:r>
      <w:proofErr w:type="spellStart"/>
      <w:r>
        <w:rPr>
          <w:rFonts w:eastAsiaTheme="minorHAnsi"/>
        </w:rPr>
        <w:t>Männerkonregationen</w:t>
      </w:r>
      <w:proofErr w:type="spellEnd"/>
      <w:r>
        <w:rPr>
          <w:rFonts w:eastAsiaTheme="minorHAnsi"/>
        </w:rPr>
        <w:t xml:space="preserve"> von Heiligenstatt nach Altötting. </w:t>
      </w:r>
    </w:p>
    <w:p w14:paraId="56BBB5C1" w14:textId="77777777" w:rsidR="00A622A7" w:rsidRDefault="00A622A7" w:rsidP="00A622A7">
      <w:pPr>
        <w:pStyle w:val="Terminvorschau"/>
        <w:rPr>
          <w:rFonts w:eastAsiaTheme="minorHAnsi"/>
        </w:rPr>
      </w:pPr>
      <w:r>
        <w:rPr>
          <w:rFonts w:eastAsiaTheme="minorHAnsi"/>
        </w:rPr>
        <w:t>19.10.</w:t>
      </w:r>
      <w:r>
        <w:rPr>
          <w:rFonts w:eastAsiaTheme="minorHAnsi"/>
        </w:rPr>
        <w:tab/>
        <w:t xml:space="preserve">17:00 Uhr </w:t>
      </w:r>
      <w:r>
        <w:rPr>
          <w:rFonts w:eastAsiaTheme="minorHAnsi"/>
        </w:rPr>
        <w:tab/>
        <w:t>Dankandacht Firmung</w:t>
      </w:r>
    </w:p>
    <w:p w14:paraId="7A38A00D" w14:textId="77777777" w:rsidR="00A622A7" w:rsidRDefault="00A622A7" w:rsidP="00A622A7">
      <w:pPr>
        <w:pStyle w:val="Terminvorschau"/>
        <w:rPr>
          <w:rFonts w:eastAsiaTheme="minorHAnsi"/>
        </w:rPr>
      </w:pPr>
      <w:r>
        <w:rPr>
          <w:rFonts w:eastAsiaTheme="minorHAnsi"/>
        </w:rPr>
        <w:t>25.10.</w:t>
      </w:r>
      <w:r>
        <w:rPr>
          <w:rFonts w:eastAsiaTheme="minorHAnsi"/>
        </w:rPr>
        <w:tab/>
        <w:t>19:30 Uhr</w:t>
      </w:r>
      <w:r>
        <w:rPr>
          <w:rFonts w:eastAsiaTheme="minorHAnsi"/>
        </w:rPr>
        <w:tab/>
        <w:t xml:space="preserve">Bücherei: Lesung „Frauen im Alten Testament: schön </w:t>
      </w:r>
      <w:r>
        <w:rPr>
          <w:rFonts w:eastAsiaTheme="minorHAnsi"/>
        </w:rPr>
        <w:tab/>
      </w:r>
      <w:r>
        <w:rPr>
          <w:rFonts w:eastAsiaTheme="minorHAnsi"/>
        </w:rPr>
        <w:tab/>
        <w:t>– schlau – gefährlich“ im Pfarrsaal</w:t>
      </w:r>
    </w:p>
    <w:p w14:paraId="696104FC" w14:textId="77777777" w:rsidR="00A622A7" w:rsidRDefault="00A622A7" w:rsidP="00A622A7">
      <w:pPr>
        <w:pStyle w:val="Terminvorschau"/>
        <w:rPr>
          <w:rFonts w:eastAsiaTheme="minorHAnsi"/>
        </w:rPr>
      </w:pPr>
      <w:r>
        <w:rPr>
          <w:rFonts w:eastAsiaTheme="minorHAnsi"/>
        </w:rPr>
        <w:t>26.10.</w:t>
      </w:r>
      <w:r>
        <w:rPr>
          <w:rFonts w:eastAsiaTheme="minorHAnsi"/>
        </w:rPr>
        <w:tab/>
        <w:t>14:30 Uhr</w:t>
      </w:r>
      <w:r>
        <w:rPr>
          <w:rFonts w:eastAsiaTheme="minorHAnsi"/>
        </w:rPr>
        <w:tab/>
        <w:t>Taufsonntag</w:t>
      </w:r>
    </w:p>
    <w:p w14:paraId="4A0937E6" w14:textId="77777777" w:rsidR="00A622A7" w:rsidRDefault="00A622A7" w:rsidP="00A622A7">
      <w:pPr>
        <w:pStyle w:val="Terminvorschau"/>
        <w:rPr>
          <w:rFonts w:eastAsiaTheme="minorHAnsi"/>
        </w:rPr>
      </w:pPr>
      <w:r>
        <w:rPr>
          <w:rFonts w:eastAsiaTheme="minorHAnsi"/>
        </w:rPr>
        <w:t>11.11.</w:t>
      </w:r>
      <w:r>
        <w:rPr>
          <w:rFonts w:eastAsiaTheme="minorHAnsi"/>
        </w:rPr>
        <w:tab/>
        <w:t xml:space="preserve">18.30 Uhr </w:t>
      </w:r>
      <w:r>
        <w:rPr>
          <w:rFonts w:eastAsiaTheme="minorHAnsi"/>
        </w:rPr>
        <w:tab/>
        <w:t xml:space="preserve">MMC Rosenkranz/Messe in der Stadtpfarrkirche für </w:t>
      </w:r>
    </w:p>
    <w:p w14:paraId="5EB25229" w14:textId="77777777" w:rsidR="00A622A7" w:rsidRDefault="00A622A7" w:rsidP="00A622A7">
      <w:pPr>
        <w:pStyle w:val="Terminvorschau"/>
        <w:rPr>
          <w:rFonts w:eastAsiaTheme="minorHAnsi"/>
        </w:rPr>
      </w:pPr>
      <w:r>
        <w:rPr>
          <w:rFonts w:eastAsiaTheme="minorHAnsi"/>
        </w:rPr>
        <w:tab/>
      </w:r>
      <w:r>
        <w:rPr>
          <w:rFonts w:eastAsiaTheme="minorHAnsi"/>
        </w:rPr>
        <w:tab/>
      </w:r>
      <w:r>
        <w:rPr>
          <w:rFonts w:eastAsiaTheme="minorHAnsi"/>
        </w:rPr>
        <w:tab/>
      </w:r>
      <w:r>
        <w:rPr>
          <w:rFonts w:eastAsiaTheme="minorHAnsi"/>
        </w:rPr>
        <w:tab/>
        <w:t xml:space="preserve">Sodale </w:t>
      </w:r>
      <w:proofErr w:type="spellStart"/>
      <w:r>
        <w:rPr>
          <w:rFonts w:eastAsiaTheme="minorHAnsi"/>
        </w:rPr>
        <w:t>Babl</w:t>
      </w:r>
      <w:proofErr w:type="spellEnd"/>
      <w:r>
        <w:rPr>
          <w:rFonts w:eastAsiaTheme="minorHAnsi"/>
        </w:rPr>
        <w:t xml:space="preserve"> </w:t>
      </w:r>
    </w:p>
    <w:p w14:paraId="7A06E667" w14:textId="77777777" w:rsidR="00A622A7" w:rsidRDefault="00A622A7" w:rsidP="00A622A7">
      <w:pPr>
        <w:pStyle w:val="Terminvorschau"/>
        <w:rPr>
          <w:rFonts w:eastAsiaTheme="minorHAnsi"/>
        </w:rPr>
      </w:pPr>
      <w:r>
        <w:rPr>
          <w:rFonts w:eastAsiaTheme="minorHAnsi"/>
        </w:rPr>
        <w:t>13.11.</w:t>
      </w:r>
      <w:r>
        <w:rPr>
          <w:rFonts w:eastAsiaTheme="minorHAnsi"/>
        </w:rPr>
        <w:tab/>
        <w:t>16:30 Uhr</w:t>
      </w:r>
      <w:r>
        <w:rPr>
          <w:rFonts w:eastAsiaTheme="minorHAnsi"/>
        </w:rPr>
        <w:tab/>
        <w:t xml:space="preserve">Mini-Gottesdienst „St. Martin“ im Kreuzgang des </w:t>
      </w:r>
      <w:r>
        <w:rPr>
          <w:rFonts w:eastAsiaTheme="minorHAnsi"/>
        </w:rPr>
        <w:tab/>
      </w:r>
      <w:r>
        <w:rPr>
          <w:rFonts w:eastAsiaTheme="minorHAnsi"/>
        </w:rPr>
        <w:tab/>
      </w:r>
      <w:r>
        <w:rPr>
          <w:rFonts w:eastAsiaTheme="minorHAnsi"/>
        </w:rPr>
        <w:tab/>
        <w:t>Klosters</w:t>
      </w:r>
    </w:p>
    <w:p w14:paraId="75C1F2C1" w14:textId="77777777" w:rsidR="00A622A7" w:rsidRDefault="00A622A7" w:rsidP="00A622A7">
      <w:pPr>
        <w:pStyle w:val="Terminvorschau"/>
        <w:rPr>
          <w:rFonts w:eastAsiaTheme="minorHAnsi"/>
        </w:rPr>
      </w:pPr>
      <w:r>
        <w:rPr>
          <w:rFonts w:eastAsiaTheme="minorHAnsi"/>
        </w:rPr>
        <w:t>14.11.</w:t>
      </w:r>
      <w:r>
        <w:rPr>
          <w:rFonts w:eastAsiaTheme="minorHAnsi"/>
        </w:rPr>
        <w:tab/>
        <w:t xml:space="preserve">19.00 Uhr </w:t>
      </w:r>
      <w:r>
        <w:rPr>
          <w:rFonts w:eastAsiaTheme="minorHAnsi"/>
        </w:rPr>
        <w:tab/>
        <w:t>MMC Generalversammlung im Pfarrsaal</w:t>
      </w:r>
    </w:p>
    <w:p w14:paraId="2C8AC156" w14:textId="77777777" w:rsidR="00A622A7" w:rsidRDefault="00A622A7" w:rsidP="00A622A7">
      <w:pPr>
        <w:pStyle w:val="Terminvorschau"/>
        <w:rPr>
          <w:rFonts w:eastAsiaTheme="minorHAnsi"/>
        </w:rPr>
      </w:pPr>
      <w:r>
        <w:rPr>
          <w:rFonts w:eastAsiaTheme="minorHAnsi"/>
        </w:rPr>
        <w:t>21.11.</w:t>
      </w:r>
      <w:r>
        <w:rPr>
          <w:rFonts w:eastAsiaTheme="minorHAnsi"/>
        </w:rPr>
        <w:tab/>
        <w:t>19:00 Uhr</w:t>
      </w:r>
      <w:r>
        <w:rPr>
          <w:rFonts w:eastAsiaTheme="minorHAnsi"/>
        </w:rPr>
        <w:tab/>
        <w:t>1. Erstkommunionelternabend im Pfarrsaal</w:t>
      </w:r>
    </w:p>
    <w:p w14:paraId="6227D762" w14:textId="77777777" w:rsidR="00A622A7" w:rsidRDefault="00A622A7" w:rsidP="00A622A7">
      <w:pPr>
        <w:pStyle w:val="Terminvorschau"/>
        <w:rPr>
          <w:rFonts w:eastAsiaTheme="minorHAnsi"/>
        </w:rPr>
      </w:pPr>
      <w:r>
        <w:rPr>
          <w:rFonts w:eastAsiaTheme="minorHAnsi"/>
        </w:rPr>
        <w:t>07.-14.12.</w:t>
      </w:r>
      <w:r>
        <w:rPr>
          <w:rFonts w:eastAsiaTheme="minorHAnsi"/>
        </w:rPr>
        <w:tab/>
      </w:r>
      <w:r>
        <w:rPr>
          <w:rFonts w:eastAsiaTheme="minorHAnsi"/>
        </w:rPr>
        <w:tab/>
        <w:t>Marienoktav in der Klosterkirche</w:t>
      </w:r>
    </w:p>
    <w:p w14:paraId="2D7EADF5" w14:textId="77777777" w:rsidR="00A622A7" w:rsidRDefault="00A622A7" w:rsidP="00A622A7">
      <w:pPr>
        <w:pStyle w:val="Terminvorschau"/>
        <w:rPr>
          <w:rFonts w:eastAsiaTheme="minorHAnsi"/>
        </w:rPr>
      </w:pPr>
      <w:r>
        <w:rPr>
          <w:rFonts w:eastAsiaTheme="minorHAnsi"/>
        </w:rPr>
        <w:t>08.12.</w:t>
      </w:r>
      <w:r>
        <w:rPr>
          <w:rFonts w:eastAsiaTheme="minorHAnsi"/>
        </w:rPr>
        <w:tab/>
        <w:t>18.30 Uhr</w:t>
      </w:r>
      <w:r>
        <w:rPr>
          <w:rFonts w:eastAsiaTheme="minorHAnsi"/>
        </w:rPr>
        <w:tab/>
        <w:t>MMC Rosenkranzgebet zur Oktavwoche Klosterkirche</w:t>
      </w:r>
    </w:p>
    <w:p w14:paraId="6FE4644C" w14:textId="77777777" w:rsidR="00A622A7" w:rsidRDefault="00A622A7" w:rsidP="00A622A7">
      <w:pPr>
        <w:pStyle w:val="Terminvorschau"/>
        <w:rPr>
          <w:rFonts w:eastAsiaTheme="minorHAnsi"/>
        </w:rPr>
      </w:pPr>
      <w:r>
        <w:rPr>
          <w:rFonts w:eastAsiaTheme="minorHAnsi"/>
        </w:rPr>
        <w:t>13.12.</w:t>
      </w:r>
      <w:r>
        <w:rPr>
          <w:rFonts w:eastAsiaTheme="minorHAnsi"/>
        </w:rPr>
        <w:tab/>
        <w:t>18:30 Uhr</w:t>
      </w:r>
      <w:r>
        <w:rPr>
          <w:rFonts w:eastAsiaTheme="minorHAnsi"/>
        </w:rPr>
        <w:tab/>
        <w:t>Frauenbund Rosenkranz und Rorate zur Oktavwoche</w:t>
      </w:r>
    </w:p>
    <w:p w14:paraId="27E89EB6" w14:textId="77777777" w:rsidR="00A622A7" w:rsidRPr="003054E9" w:rsidRDefault="00A622A7" w:rsidP="00A622A7">
      <w:pPr>
        <w:spacing w:before="160"/>
        <w:jc w:val="both"/>
        <w:rPr>
          <w:rFonts w:ascii="Arial" w:hAnsi="Arial" w:cs="Arial"/>
          <w:iCs/>
          <w:sz w:val="32"/>
          <w:szCs w:val="32"/>
        </w:rPr>
      </w:pPr>
    </w:p>
    <w:p w14:paraId="15C3B185" w14:textId="7CDBFB4B" w:rsidR="009C020C" w:rsidRPr="00CA19C2" w:rsidRDefault="009C020C" w:rsidP="004C7288">
      <w:pPr>
        <w:spacing w:before="160"/>
        <w:jc w:val="both"/>
        <w:rPr>
          <w:rFonts w:ascii="Arial" w:hAnsi="Arial" w:cs="Arial"/>
          <w:b/>
          <w:bCs/>
          <w:iCs/>
          <w:sz w:val="20"/>
          <w:szCs w:val="20"/>
        </w:rPr>
      </w:pPr>
      <w:bookmarkStart w:id="3" w:name="_GoBack"/>
      <w:bookmarkEnd w:id="3"/>
      <w:r w:rsidRPr="00CA19C2">
        <w:rPr>
          <w:rFonts w:ascii="Arial" w:hAnsi="Arial" w:cs="Arial"/>
          <w:iCs/>
          <w:sz w:val="20"/>
          <w:szCs w:val="20"/>
        </w:rPr>
        <w:t xml:space="preserve">Der nächste Pfarrbrief umfasst die Zeit </w:t>
      </w:r>
      <w:r w:rsidR="00AE64F3">
        <w:rPr>
          <w:rFonts w:ascii="Arial" w:hAnsi="Arial" w:cs="Arial"/>
          <w:b/>
          <w:iCs/>
          <w:sz w:val="20"/>
          <w:szCs w:val="20"/>
        </w:rPr>
        <w:t>19</w:t>
      </w:r>
      <w:r w:rsidR="00E6079C" w:rsidRPr="00FD7FA8">
        <w:rPr>
          <w:rFonts w:ascii="Arial" w:hAnsi="Arial" w:cs="Arial"/>
          <w:b/>
          <w:iCs/>
          <w:sz w:val="20"/>
          <w:szCs w:val="20"/>
        </w:rPr>
        <w:t>.</w:t>
      </w:r>
      <w:r w:rsidR="00FD7FA8">
        <w:rPr>
          <w:rFonts w:ascii="Arial" w:hAnsi="Arial" w:cs="Arial"/>
          <w:b/>
          <w:iCs/>
          <w:sz w:val="20"/>
          <w:szCs w:val="20"/>
        </w:rPr>
        <w:t>10</w:t>
      </w:r>
      <w:r w:rsidR="00E6079C">
        <w:rPr>
          <w:rFonts w:ascii="Arial" w:hAnsi="Arial" w:cs="Arial"/>
          <w:b/>
          <w:iCs/>
          <w:sz w:val="20"/>
          <w:szCs w:val="20"/>
        </w:rPr>
        <w:t>.</w:t>
      </w:r>
      <w:r w:rsidR="00DA28D8">
        <w:rPr>
          <w:rFonts w:ascii="Arial" w:hAnsi="Arial" w:cs="Arial"/>
          <w:b/>
          <w:bCs/>
          <w:iCs/>
          <w:sz w:val="20"/>
          <w:szCs w:val="20"/>
        </w:rPr>
        <w:t xml:space="preserve"> bis</w:t>
      </w:r>
      <w:r w:rsidR="00CE3A18">
        <w:rPr>
          <w:rFonts w:ascii="Arial" w:hAnsi="Arial" w:cs="Arial"/>
          <w:b/>
          <w:bCs/>
          <w:iCs/>
          <w:sz w:val="20"/>
          <w:szCs w:val="20"/>
        </w:rPr>
        <w:t xml:space="preserve"> </w:t>
      </w:r>
      <w:r w:rsidR="00AE64F3">
        <w:rPr>
          <w:rFonts w:ascii="Arial" w:hAnsi="Arial" w:cs="Arial"/>
          <w:b/>
          <w:bCs/>
          <w:iCs/>
          <w:sz w:val="20"/>
          <w:szCs w:val="20"/>
        </w:rPr>
        <w:t>02</w:t>
      </w:r>
      <w:r w:rsidR="00DA28D8">
        <w:rPr>
          <w:rFonts w:ascii="Arial" w:hAnsi="Arial" w:cs="Arial"/>
          <w:b/>
          <w:bCs/>
          <w:iCs/>
          <w:sz w:val="20"/>
          <w:szCs w:val="20"/>
        </w:rPr>
        <w:t>.</w:t>
      </w:r>
      <w:r w:rsidR="002947A4">
        <w:rPr>
          <w:rFonts w:ascii="Arial" w:hAnsi="Arial" w:cs="Arial"/>
          <w:b/>
          <w:bCs/>
          <w:iCs/>
          <w:sz w:val="20"/>
          <w:szCs w:val="20"/>
        </w:rPr>
        <w:t>1</w:t>
      </w:r>
      <w:r w:rsidR="00AE64F3">
        <w:rPr>
          <w:rFonts w:ascii="Arial" w:hAnsi="Arial" w:cs="Arial"/>
          <w:b/>
          <w:bCs/>
          <w:iCs/>
          <w:sz w:val="20"/>
          <w:szCs w:val="20"/>
        </w:rPr>
        <w:t>1</w:t>
      </w:r>
      <w:r w:rsidR="00593D57">
        <w:rPr>
          <w:rFonts w:ascii="Arial" w:hAnsi="Arial" w:cs="Arial"/>
          <w:b/>
          <w:bCs/>
          <w:iCs/>
          <w:sz w:val="20"/>
          <w:szCs w:val="20"/>
        </w:rPr>
        <w:t>.</w:t>
      </w:r>
      <w:r w:rsidRPr="00CA19C2">
        <w:rPr>
          <w:rFonts w:ascii="Arial" w:hAnsi="Arial" w:cs="Arial"/>
          <w:b/>
          <w:bCs/>
          <w:iCs/>
          <w:sz w:val="20"/>
          <w:szCs w:val="20"/>
        </w:rPr>
        <w:t>202</w:t>
      </w:r>
      <w:r w:rsidR="00BF5E2C">
        <w:rPr>
          <w:rFonts w:ascii="Arial" w:hAnsi="Arial" w:cs="Arial"/>
          <w:b/>
          <w:bCs/>
          <w:iCs/>
          <w:sz w:val="20"/>
          <w:szCs w:val="20"/>
        </w:rPr>
        <w:t>5</w:t>
      </w:r>
    </w:p>
    <w:p w14:paraId="0F7DF17E" w14:textId="77777777" w:rsidR="009C020C" w:rsidRPr="00CA19C2" w:rsidRDefault="009C020C" w:rsidP="009C020C">
      <w:pPr>
        <w:jc w:val="both"/>
        <w:rPr>
          <w:rFonts w:ascii="Arial" w:hAnsi="Arial" w:cs="Arial"/>
          <w:iCs/>
          <w:sz w:val="20"/>
          <w:szCs w:val="20"/>
        </w:rPr>
      </w:pPr>
      <w:r w:rsidRPr="00CA19C2">
        <w:rPr>
          <w:rFonts w:ascii="Arial" w:hAnsi="Arial" w:cs="Arial"/>
          <w:iCs/>
          <w:sz w:val="20"/>
          <w:szCs w:val="20"/>
        </w:rPr>
        <w:t xml:space="preserve">Informationen, die darin veröffentlicht werden sollen, müssen </w:t>
      </w:r>
    </w:p>
    <w:p w14:paraId="4D7EF561" w14:textId="3F2ECFFF" w:rsidR="009C020C" w:rsidRPr="009C020C" w:rsidRDefault="009C020C" w:rsidP="009C020C">
      <w:pPr>
        <w:jc w:val="both"/>
        <w:rPr>
          <w:rFonts w:ascii="Arial" w:hAnsi="Arial" w:cs="Arial"/>
          <w:iCs/>
          <w:sz w:val="20"/>
          <w:szCs w:val="20"/>
        </w:rPr>
      </w:pPr>
      <w:r>
        <w:rPr>
          <w:rFonts w:ascii="Arial" w:hAnsi="Arial" w:cs="Arial"/>
          <w:b/>
          <w:iCs/>
          <w:sz w:val="20"/>
          <w:szCs w:val="20"/>
        </w:rPr>
        <w:t xml:space="preserve">bis spätestens </w:t>
      </w:r>
      <w:r w:rsidR="0020399C">
        <w:rPr>
          <w:rFonts w:ascii="Arial" w:hAnsi="Arial" w:cs="Arial"/>
          <w:b/>
          <w:iCs/>
          <w:sz w:val="20"/>
          <w:szCs w:val="20"/>
        </w:rPr>
        <w:t>Montag</w:t>
      </w:r>
      <w:r>
        <w:rPr>
          <w:rFonts w:ascii="Arial" w:hAnsi="Arial" w:cs="Arial"/>
          <w:b/>
          <w:iCs/>
          <w:sz w:val="20"/>
          <w:szCs w:val="20"/>
        </w:rPr>
        <w:t>,</w:t>
      </w:r>
      <w:r w:rsidR="00DB05CC">
        <w:rPr>
          <w:rFonts w:ascii="Arial" w:hAnsi="Arial" w:cs="Arial"/>
          <w:b/>
          <w:iCs/>
          <w:sz w:val="20"/>
          <w:szCs w:val="20"/>
        </w:rPr>
        <w:t xml:space="preserve"> </w:t>
      </w:r>
      <w:r w:rsidR="00FD7FA8">
        <w:rPr>
          <w:rFonts w:ascii="Arial" w:hAnsi="Arial" w:cs="Arial"/>
          <w:b/>
          <w:iCs/>
          <w:sz w:val="20"/>
          <w:szCs w:val="20"/>
        </w:rPr>
        <w:t>29</w:t>
      </w:r>
      <w:r w:rsidRPr="00CA19C2">
        <w:rPr>
          <w:rFonts w:ascii="Arial" w:hAnsi="Arial" w:cs="Arial"/>
          <w:b/>
          <w:iCs/>
          <w:sz w:val="20"/>
          <w:szCs w:val="20"/>
        </w:rPr>
        <w:t>.</w:t>
      </w:r>
      <w:r w:rsidR="007E2C7F">
        <w:rPr>
          <w:rFonts w:ascii="Arial" w:hAnsi="Arial" w:cs="Arial"/>
          <w:b/>
          <w:iCs/>
          <w:sz w:val="20"/>
          <w:szCs w:val="20"/>
        </w:rPr>
        <w:t>0</w:t>
      </w:r>
      <w:r w:rsidR="002947A4">
        <w:rPr>
          <w:rFonts w:ascii="Arial" w:hAnsi="Arial" w:cs="Arial"/>
          <w:b/>
          <w:iCs/>
          <w:sz w:val="20"/>
          <w:szCs w:val="20"/>
        </w:rPr>
        <w:t>9</w:t>
      </w:r>
      <w:r w:rsidR="00856C53">
        <w:rPr>
          <w:rFonts w:ascii="Arial" w:hAnsi="Arial" w:cs="Arial"/>
          <w:b/>
          <w:iCs/>
          <w:sz w:val="20"/>
          <w:szCs w:val="20"/>
        </w:rPr>
        <w:t>.</w:t>
      </w:r>
      <w:r>
        <w:rPr>
          <w:rFonts w:ascii="Arial" w:hAnsi="Arial" w:cs="Arial"/>
          <w:b/>
          <w:iCs/>
          <w:sz w:val="20"/>
          <w:szCs w:val="20"/>
        </w:rPr>
        <w:t>202</w:t>
      </w:r>
      <w:r w:rsidR="00593D57">
        <w:rPr>
          <w:rFonts w:ascii="Arial" w:hAnsi="Arial" w:cs="Arial"/>
          <w:b/>
          <w:iCs/>
          <w:sz w:val="20"/>
          <w:szCs w:val="20"/>
        </w:rPr>
        <w:t>5</w:t>
      </w:r>
      <w:r>
        <w:rPr>
          <w:rFonts w:ascii="Arial" w:hAnsi="Arial" w:cs="Arial"/>
          <w:b/>
          <w:iCs/>
          <w:sz w:val="20"/>
          <w:szCs w:val="20"/>
        </w:rPr>
        <w:t>,</w:t>
      </w:r>
      <w:r w:rsidRPr="00CA19C2">
        <w:rPr>
          <w:rFonts w:ascii="Arial" w:hAnsi="Arial" w:cs="Arial"/>
          <w:b/>
          <w:iCs/>
          <w:sz w:val="20"/>
          <w:szCs w:val="20"/>
        </w:rPr>
        <w:t xml:space="preserve"> </w:t>
      </w:r>
      <w:r>
        <w:rPr>
          <w:rFonts w:ascii="Arial" w:hAnsi="Arial" w:cs="Arial"/>
          <w:b/>
          <w:iCs/>
          <w:sz w:val="20"/>
          <w:szCs w:val="20"/>
        </w:rPr>
        <w:t>9</w:t>
      </w:r>
      <w:r w:rsidRPr="00CA19C2">
        <w:rPr>
          <w:rFonts w:ascii="Arial" w:hAnsi="Arial" w:cs="Arial"/>
          <w:b/>
          <w:iCs/>
          <w:sz w:val="20"/>
          <w:szCs w:val="20"/>
        </w:rPr>
        <w:t xml:space="preserve"> Uhr</w:t>
      </w:r>
      <w:r w:rsidRPr="00CA19C2">
        <w:rPr>
          <w:rFonts w:ascii="Arial" w:hAnsi="Arial" w:cs="Arial"/>
          <w:iCs/>
          <w:sz w:val="20"/>
          <w:szCs w:val="20"/>
        </w:rPr>
        <w:t xml:space="preserve"> im Pfarrbüro gemeldet werden!</w:t>
      </w:r>
    </w:p>
    <w:p w14:paraId="1B5CCD54" w14:textId="77777777" w:rsidR="009C020C" w:rsidRDefault="00A622A7" w:rsidP="009C020C">
      <w:pPr>
        <w:rPr>
          <w:rFonts w:ascii="Arial" w:hAnsi="Arial" w:cs="Arial"/>
          <w:sz w:val="18"/>
          <w:szCs w:val="18"/>
        </w:rPr>
      </w:pPr>
      <w:r>
        <w:rPr>
          <w:rFonts w:ascii="Arial" w:hAnsi="Arial" w:cs="Arial"/>
          <w:sz w:val="18"/>
          <w:szCs w:val="18"/>
        </w:rPr>
        <w:pict w14:anchorId="59FB38ED">
          <v:rect id="_x0000_i1026" style="width:0;height:1.5pt" o:bullet="t" o:hrstd="t" o:hr="t" fillcolor="#a0a0a0" stroked="f"/>
        </w:pict>
      </w:r>
    </w:p>
    <w:p w14:paraId="523DC4F0" w14:textId="77777777" w:rsidR="009C020C" w:rsidRPr="006D5EE7" w:rsidRDefault="009C020C" w:rsidP="009C020C">
      <w:pPr>
        <w:shd w:val="clear" w:color="auto" w:fill="F2F2F2" w:themeFill="background1" w:themeFillShade="F2"/>
        <w:rPr>
          <w:rFonts w:ascii="Arial" w:hAnsi="Arial" w:cs="Arial"/>
          <w:b/>
          <w:sz w:val="22"/>
          <w:szCs w:val="22"/>
        </w:rPr>
      </w:pPr>
      <w:r w:rsidRPr="006D5EE7">
        <w:rPr>
          <w:rFonts w:ascii="Arial" w:hAnsi="Arial" w:cs="Arial"/>
          <w:b/>
          <w:sz w:val="22"/>
          <w:szCs w:val="22"/>
        </w:rPr>
        <w:t>Impressum</w:t>
      </w:r>
    </w:p>
    <w:p w14:paraId="26B91896" w14:textId="77777777" w:rsidR="009C020C" w:rsidRPr="006D5EE7" w:rsidRDefault="009C020C" w:rsidP="009C020C">
      <w:pPr>
        <w:shd w:val="clear" w:color="auto" w:fill="F2F2F2" w:themeFill="background1" w:themeFillShade="F2"/>
        <w:rPr>
          <w:rFonts w:ascii="Arial" w:hAnsi="Arial" w:cs="Arial"/>
          <w:b/>
          <w:sz w:val="18"/>
          <w:szCs w:val="18"/>
        </w:rPr>
      </w:pPr>
      <w:r w:rsidRPr="006D5EE7">
        <w:rPr>
          <w:rFonts w:ascii="Arial" w:hAnsi="Arial" w:cs="Arial"/>
          <w:b/>
          <w:sz w:val="18"/>
          <w:szCs w:val="18"/>
        </w:rPr>
        <w:t>Pfarrei Mariä Himmelfahrt Pfreimd mit Filialkirche</w:t>
      </w:r>
      <w:r>
        <w:rPr>
          <w:rFonts w:ascii="Arial" w:hAnsi="Arial" w:cs="Arial"/>
          <w:b/>
          <w:sz w:val="18"/>
          <w:szCs w:val="18"/>
        </w:rPr>
        <w:t xml:space="preserve"> </w:t>
      </w:r>
      <w:r w:rsidRPr="006D5EE7">
        <w:rPr>
          <w:rFonts w:ascii="Arial" w:hAnsi="Arial" w:cs="Arial"/>
          <w:b/>
          <w:sz w:val="18"/>
          <w:szCs w:val="18"/>
        </w:rPr>
        <w:t>Saltendorf</w:t>
      </w:r>
    </w:p>
    <w:p w14:paraId="25F0ED76" w14:textId="77777777" w:rsidR="009C020C" w:rsidRPr="006D5EE7" w:rsidRDefault="009C020C" w:rsidP="009C020C">
      <w:pPr>
        <w:shd w:val="clear" w:color="auto" w:fill="F2F2F2" w:themeFill="background1" w:themeFillShade="F2"/>
        <w:rPr>
          <w:rFonts w:ascii="Arial" w:hAnsi="Arial" w:cs="Arial"/>
          <w:sz w:val="18"/>
          <w:szCs w:val="18"/>
        </w:rPr>
      </w:pPr>
      <w:r w:rsidRPr="006D5EE7">
        <w:rPr>
          <w:rFonts w:ascii="Arial" w:hAnsi="Arial" w:cs="Arial"/>
          <w:sz w:val="18"/>
          <w:szCs w:val="18"/>
        </w:rPr>
        <w:t>Freyung 33 | 92536 Pfreimd | Tel</w:t>
      </w:r>
      <w:r>
        <w:rPr>
          <w:rFonts w:ascii="Arial" w:hAnsi="Arial" w:cs="Arial"/>
          <w:sz w:val="18"/>
          <w:szCs w:val="18"/>
        </w:rPr>
        <w:t>efon:</w:t>
      </w:r>
      <w:r w:rsidRPr="006D5EE7">
        <w:rPr>
          <w:rFonts w:ascii="Arial" w:hAnsi="Arial" w:cs="Arial"/>
          <w:sz w:val="18"/>
          <w:szCs w:val="18"/>
        </w:rPr>
        <w:t xml:space="preserve"> (09606) 1260 | Fax: (09606) 7174</w:t>
      </w:r>
    </w:p>
    <w:p w14:paraId="26D29FD6" w14:textId="73805B92" w:rsidR="009C020C" w:rsidRPr="006D5EE7" w:rsidRDefault="009C020C" w:rsidP="009C020C">
      <w:pPr>
        <w:shd w:val="clear" w:color="auto" w:fill="F2F2F2" w:themeFill="background1" w:themeFillShade="F2"/>
        <w:rPr>
          <w:rFonts w:ascii="Arial" w:hAnsi="Arial" w:cs="Arial"/>
          <w:b/>
          <w:sz w:val="18"/>
          <w:szCs w:val="18"/>
        </w:rPr>
      </w:pPr>
      <w:r w:rsidRPr="006D5EE7">
        <w:rPr>
          <w:rFonts w:ascii="Arial" w:hAnsi="Arial" w:cs="Arial"/>
          <w:sz w:val="18"/>
          <w:szCs w:val="18"/>
        </w:rPr>
        <w:t xml:space="preserve">E-Mail: </w:t>
      </w:r>
      <w:r w:rsidRPr="006D5EE7">
        <w:rPr>
          <w:rFonts w:ascii="Arial" w:hAnsi="Arial" w:cs="Arial"/>
          <w:b/>
          <w:sz w:val="18"/>
          <w:szCs w:val="18"/>
        </w:rPr>
        <w:t>pfreimd@bistum-regensburg.de</w:t>
      </w:r>
      <w:r>
        <w:rPr>
          <w:rFonts w:ascii="Arial" w:hAnsi="Arial" w:cs="Arial"/>
          <w:b/>
          <w:sz w:val="18"/>
          <w:szCs w:val="18"/>
        </w:rPr>
        <w:t xml:space="preserve"> | </w:t>
      </w:r>
      <w:r w:rsidRPr="006D5EE7">
        <w:rPr>
          <w:rFonts w:ascii="Arial" w:hAnsi="Arial" w:cs="Arial"/>
          <w:b/>
          <w:sz w:val="18"/>
          <w:szCs w:val="18"/>
        </w:rPr>
        <w:t>www.pfarrei-pfreimd.de</w:t>
      </w:r>
    </w:p>
    <w:p w14:paraId="1E174D2B" w14:textId="46CB9BD1" w:rsidR="003B02B0" w:rsidRPr="00EB799D" w:rsidRDefault="009C020C" w:rsidP="0020399C">
      <w:pPr>
        <w:shd w:val="clear" w:color="auto" w:fill="F2F2F2" w:themeFill="background1" w:themeFillShade="F2"/>
        <w:rPr>
          <w:rFonts w:ascii="Arial" w:hAnsi="Arial" w:cs="Arial"/>
          <w:sz w:val="18"/>
          <w:szCs w:val="18"/>
        </w:rPr>
      </w:pPr>
      <w:r w:rsidRPr="006D5EE7">
        <w:rPr>
          <w:rFonts w:ascii="Arial" w:hAnsi="Arial" w:cs="Arial"/>
          <w:b/>
          <w:sz w:val="18"/>
          <w:szCs w:val="18"/>
        </w:rPr>
        <w:t>Öffnungszeiten Pfarrbüro:</w:t>
      </w:r>
      <w:r w:rsidRPr="006D5EE7">
        <w:rPr>
          <w:rFonts w:ascii="Arial" w:hAnsi="Arial" w:cs="Arial"/>
          <w:sz w:val="18"/>
          <w:szCs w:val="18"/>
        </w:rPr>
        <w:t xml:space="preserve"> Montag bis Donnerstag 8.30 – 11.30 Uhr</w:t>
      </w:r>
    </w:p>
    <w:sectPr w:rsidR="003B02B0" w:rsidRPr="00EB799D" w:rsidSect="00B412C9">
      <w:headerReference w:type="default" r:id="rId17"/>
      <w:footerReference w:type="default" r:id="rId18"/>
      <w:footerReference w:type="first" r:id="rId19"/>
      <w:type w:val="continuous"/>
      <w:pgSz w:w="8419" w:h="11906" w:orient="landscape" w:code="9"/>
      <w:pgMar w:top="454" w:right="851" w:bottom="454"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72C18" w14:textId="77777777" w:rsidR="00B45E10" w:rsidRPr="00215BD6" w:rsidRDefault="00B45E10" w:rsidP="00B53428">
      <w:pPr>
        <w:rPr>
          <w:sz w:val="23"/>
          <w:szCs w:val="23"/>
        </w:rPr>
      </w:pPr>
      <w:r w:rsidRPr="00215BD6">
        <w:rPr>
          <w:sz w:val="23"/>
          <w:szCs w:val="23"/>
        </w:rPr>
        <w:separator/>
      </w:r>
    </w:p>
  </w:endnote>
  <w:endnote w:type="continuationSeparator" w:id="0">
    <w:p w14:paraId="65449441" w14:textId="77777777" w:rsidR="00B45E10" w:rsidRPr="00215BD6" w:rsidRDefault="00B45E10" w:rsidP="00B53428">
      <w:pPr>
        <w:rPr>
          <w:sz w:val="23"/>
          <w:szCs w:val="23"/>
        </w:rPr>
      </w:pPr>
      <w:r w:rsidRPr="00215BD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yriad Pro">
    <w:panose1 w:val="00000000000000000000"/>
    <w:charset w:val="00"/>
    <w:family w:val="swiss"/>
    <w:notTrueType/>
    <w:pitch w:val="variable"/>
    <w:sig w:usb0="A00002AF" w:usb1="5000204B" w:usb2="00000000" w:usb3="00000000" w:csb0="000000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uto1-RegularLF">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353744"/>
      <w:docPartObj>
        <w:docPartGallery w:val="Page Numbers (Bottom of Page)"/>
        <w:docPartUnique/>
      </w:docPartObj>
    </w:sdtPr>
    <w:sdtEndPr>
      <w:rPr>
        <w:sz w:val="20"/>
        <w:szCs w:val="20"/>
      </w:rPr>
    </w:sdtEndPr>
    <w:sdtContent>
      <w:p w14:paraId="257EEAEA" w14:textId="49DCBCED" w:rsidR="00B412C9" w:rsidRPr="00417F9D" w:rsidRDefault="00B412C9">
        <w:pPr>
          <w:pStyle w:val="Fuzeile"/>
          <w:jc w:val="center"/>
          <w:rPr>
            <w:sz w:val="20"/>
            <w:szCs w:val="20"/>
          </w:rPr>
        </w:pPr>
        <w:r w:rsidRPr="00215BD6">
          <w:rPr>
            <w:noProof/>
            <w:sz w:val="23"/>
            <w:szCs w:val="23"/>
          </w:rPr>
          <mc:AlternateContent>
            <mc:Choice Requires="wps">
              <w:drawing>
                <wp:anchor distT="0" distB="0" distL="114300" distR="114300" simplePos="0" relativeHeight="251665408" behindDoc="0" locked="0" layoutInCell="1" allowOverlap="1" wp14:anchorId="233EF8E3" wp14:editId="41DEDD21">
                  <wp:simplePos x="0" y="0"/>
                  <wp:positionH relativeFrom="column">
                    <wp:posOffset>0</wp:posOffset>
                  </wp:positionH>
                  <wp:positionV relativeFrom="paragraph">
                    <wp:posOffset>-36357</wp:posOffset>
                  </wp:positionV>
                  <wp:extent cx="4265295" cy="34925"/>
                  <wp:effectExtent l="0" t="0" r="1905" b="3175"/>
                  <wp:wrapTopAndBottom/>
                  <wp:docPr id="6" name="Flussdiagramm: Verzweigung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65295" cy="3492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E2148" id="_x0000_t110" coordsize="21600,21600" o:spt="110" path="m10800,l,10800,10800,21600,21600,10800xe">
                  <v:stroke joinstyle="miter"/>
                  <v:path gradientshapeok="t" o:connecttype="rect" textboxrect="5400,5400,16200,16200"/>
                </v:shapetype>
                <v:shape id="Flussdiagramm: Verzweigung 6" o:spid="_x0000_s1026" type="#_x0000_t110" alt="Light horizontal" style="position:absolute;margin-left:0;margin-top:-2.85pt;width:335.85pt;height: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" fillcolor="black" stroked="f">
                  <v:fill r:id="rId1" o:title="" type="pattern"/>
                  <w10:wrap type="topAndBottom"/>
                </v:shape>
              </w:pict>
            </mc:Fallback>
          </mc:AlternateContent>
        </w:r>
        <w:r w:rsidRPr="00417F9D">
          <w:rPr>
            <w:sz w:val="20"/>
            <w:szCs w:val="20"/>
          </w:rPr>
          <w:fldChar w:fldCharType="begin"/>
        </w:r>
        <w:r w:rsidRPr="00417F9D">
          <w:rPr>
            <w:sz w:val="20"/>
            <w:szCs w:val="20"/>
          </w:rPr>
          <w:instrText>PAGE   \* MERGEFORMAT</w:instrText>
        </w:r>
        <w:r w:rsidRPr="00417F9D">
          <w:rPr>
            <w:sz w:val="20"/>
            <w:szCs w:val="20"/>
          </w:rPr>
          <w:fldChar w:fldCharType="separate"/>
        </w:r>
        <w:r w:rsidR="00A622A7">
          <w:rPr>
            <w:noProof/>
            <w:sz w:val="20"/>
            <w:szCs w:val="20"/>
          </w:rPr>
          <w:t>4</w:t>
        </w:r>
        <w:r w:rsidRPr="00417F9D">
          <w:rPr>
            <w:sz w:val="20"/>
            <w:szCs w:val="20"/>
          </w:rPr>
          <w:fldChar w:fldCharType="end"/>
        </w:r>
      </w:p>
    </w:sdtContent>
  </w:sdt>
  <w:p w14:paraId="1106C716" w14:textId="77777777" w:rsidR="00B412C9" w:rsidRPr="00AE0244" w:rsidRDefault="00B412C9" w:rsidP="00417F9D">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73F5C" w14:textId="77777777" w:rsidR="00B412C9" w:rsidRDefault="00B412C9" w:rsidP="00417F9D">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840751"/>
      <w:docPartObj>
        <w:docPartGallery w:val="Page Numbers (Bottom of Page)"/>
        <w:docPartUnique/>
      </w:docPartObj>
    </w:sdtPr>
    <w:sdtEndPr>
      <w:rPr>
        <w:sz w:val="20"/>
        <w:szCs w:val="20"/>
      </w:rPr>
    </w:sdtEndPr>
    <w:sdtContent>
      <w:p w14:paraId="3A7FBF2A" w14:textId="42D6A1E8" w:rsidR="00D14FC1" w:rsidRPr="00417F9D" w:rsidRDefault="00D14FC1">
        <w:pPr>
          <w:pStyle w:val="Fuzeile"/>
          <w:jc w:val="center"/>
          <w:rPr>
            <w:sz w:val="20"/>
            <w:szCs w:val="20"/>
          </w:rPr>
        </w:pPr>
        <w:r w:rsidRPr="00215BD6">
          <w:rPr>
            <w:noProof/>
            <w:sz w:val="23"/>
            <w:szCs w:val="23"/>
          </w:rPr>
          <mc:AlternateContent>
            <mc:Choice Requires="wps">
              <w:drawing>
                <wp:anchor distT="0" distB="0" distL="114300" distR="114300" simplePos="0" relativeHeight="251663360" behindDoc="0" locked="0" layoutInCell="1" allowOverlap="1" wp14:anchorId="6639D192" wp14:editId="5329B12B">
                  <wp:simplePos x="0" y="0"/>
                  <wp:positionH relativeFrom="column">
                    <wp:posOffset>0</wp:posOffset>
                  </wp:positionH>
                  <wp:positionV relativeFrom="paragraph">
                    <wp:posOffset>-36357</wp:posOffset>
                  </wp:positionV>
                  <wp:extent cx="4265295" cy="34925"/>
                  <wp:effectExtent l="0" t="0" r="1905" b="3175"/>
                  <wp:wrapTopAndBottom/>
                  <wp:docPr id="16" name="Flussdiagramm: Verzweigung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65295" cy="3492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1E5FA8" id="_x0000_t110" coordsize="21600,21600" o:spt="110" path="m10800,l,10800,10800,21600,21600,10800xe">
                  <v:stroke joinstyle="miter"/>
                  <v:path gradientshapeok="t" o:connecttype="rect" textboxrect="5400,5400,16200,16200"/>
                </v:shapetype>
                <v:shape id="Flussdiagramm: Verzweigung 16" o:spid="_x0000_s1026" type="#_x0000_t110" alt="Light horizontal" style="position:absolute;margin-left:0;margin-top:-2.85pt;width:335.85pt;height:2.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" fillcolor="black" stroked="f">
                  <v:fill r:id="rId1" o:title="" type="pattern"/>
                  <w10:wrap type="topAndBottom"/>
                </v:shape>
              </w:pict>
            </mc:Fallback>
          </mc:AlternateContent>
        </w:r>
        <w:r w:rsidRPr="00417F9D">
          <w:rPr>
            <w:sz w:val="20"/>
            <w:szCs w:val="20"/>
          </w:rPr>
          <w:fldChar w:fldCharType="begin"/>
        </w:r>
        <w:r w:rsidRPr="00417F9D">
          <w:rPr>
            <w:sz w:val="20"/>
            <w:szCs w:val="20"/>
          </w:rPr>
          <w:instrText>PAGE   \* MERGEFORMAT</w:instrText>
        </w:r>
        <w:r w:rsidRPr="00417F9D">
          <w:rPr>
            <w:sz w:val="20"/>
            <w:szCs w:val="20"/>
          </w:rPr>
          <w:fldChar w:fldCharType="separate"/>
        </w:r>
        <w:r w:rsidR="00A622A7">
          <w:rPr>
            <w:noProof/>
            <w:sz w:val="20"/>
            <w:szCs w:val="20"/>
          </w:rPr>
          <w:t>8</w:t>
        </w:r>
        <w:r w:rsidRPr="00417F9D">
          <w:rPr>
            <w:sz w:val="20"/>
            <w:szCs w:val="20"/>
          </w:rPr>
          <w:fldChar w:fldCharType="end"/>
        </w:r>
      </w:p>
    </w:sdtContent>
  </w:sdt>
  <w:p w14:paraId="51D57CDB" w14:textId="77777777" w:rsidR="00D14FC1" w:rsidRPr="00AE0244" w:rsidRDefault="00D14FC1" w:rsidP="00417F9D">
    <w:pPr>
      <w:pStyle w:val="Fuzeile"/>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BD1E8" w14:textId="77777777" w:rsidR="00D14FC1" w:rsidRDefault="00D14FC1" w:rsidP="00417F9D">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5C1A3" w14:textId="77777777" w:rsidR="00B45E10" w:rsidRPr="00215BD6" w:rsidRDefault="00B45E10" w:rsidP="00B53428">
      <w:pPr>
        <w:rPr>
          <w:sz w:val="23"/>
          <w:szCs w:val="23"/>
        </w:rPr>
      </w:pPr>
      <w:r w:rsidRPr="00215BD6">
        <w:rPr>
          <w:sz w:val="23"/>
          <w:szCs w:val="23"/>
        </w:rPr>
        <w:separator/>
      </w:r>
    </w:p>
  </w:footnote>
  <w:footnote w:type="continuationSeparator" w:id="0">
    <w:p w14:paraId="632AF859" w14:textId="77777777" w:rsidR="00B45E10" w:rsidRPr="00215BD6" w:rsidRDefault="00B45E10" w:rsidP="00B53428">
      <w:pPr>
        <w:rPr>
          <w:sz w:val="23"/>
          <w:szCs w:val="23"/>
        </w:rPr>
      </w:pPr>
      <w:r w:rsidRPr="00215BD6">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20B99" w14:textId="77777777" w:rsidR="00B412C9" w:rsidRDefault="00B412C9" w:rsidP="002F35BF">
    <w:pPr>
      <w:pStyle w:val="Kopfzeile"/>
      <w:jc w:val="center"/>
      <w:rPr>
        <w:sz w:val="23"/>
        <w:szCs w:val="23"/>
      </w:rPr>
    </w:pPr>
  </w:p>
  <w:p w14:paraId="4983D089" w14:textId="77777777" w:rsidR="00B412C9" w:rsidRPr="00215BD6" w:rsidRDefault="00B412C9" w:rsidP="002F35BF">
    <w:pPr>
      <w:pStyle w:val="Kopfzeile"/>
      <w:jc w:val="center"/>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32D2" w14:textId="78297DCE" w:rsidR="00D14FC1" w:rsidRDefault="00D14FC1" w:rsidP="002F35BF">
    <w:pPr>
      <w:pStyle w:val="Kopfzeile"/>
      <w:jc w:val="center"/>
      <w:rPr>
        <w:sz w:val="23"/>
        <w:szCs w:val="23"/>
      </w:rPr>
    </w:pPr>
  </w:p>
  <w:p w14:paraId="6ACC4BA2" w14:textId="77777777" w:rsidR="00F6567E" w:rsidRPr="00215BD6" w:rsidRDefault="00F6567E" w:rsidP="002F35BF">
    <w:pPr>
      <w:pStyle w:val="Kopfzeile"/>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aps w:val="0"/>
        <w:smallCaps w:val="0"/>
        <w:strike w:val="0"/>
        <w:dstrike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229B5608"/>
    <w:multiLevelType w:val="hybridMultilevel"/>
    <w:tmpl w:val="79448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3320BB"/>
    <w:multiLevelType w:val="hybridMultilevel"/>
    <w:tmpl w:val="BC940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C56D74"/>
    <w:multiLevelType w:val="hybridMultilevel"/>
    <w:tmpl w:val="93D26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204F63"/>
    <w:multiLevelType w:val="hybridMultilevel"/>
    <w:tmpl w:val="1C42654E"/>
    <w:lvl w:ilvl="0" w:tplc="86086A3C">
      <w:start w:val="69"/>
      <w:numFmt w:val="bullet"/>
      <w:lvlText w:val="-"/>
      <w:lvlJc w:val="left"/>
      <w:pPr>
        <w:tabs>
          <w:tab w:val="num" w:pos="3195"/>
        </w:tabs>
        <w:ind w:left="3195" w:hanging="360"/>
      </w:pPr>
      <w:rPr>
        <w:rFonts w:ascii="Arial Black" w:eastAsia="Times New Roman" w:hAnsi="Arial Black" w:cs="Times New Roman" w:hint="default"/>
      </w:rPr>
    </w:lvl>
    <w:lvl w:ilvl="1" w:tplc="04070003" w:tentative="1">
      <w:start w:val="1"/>
      <w:numFmt w:val="bullet"/>
      <w:lvlText w:val="o"/>
      <w:lvlJc w:val="left"/>
      <w:pPr>
        <w:tabs>
          <w:tab w:val="num" w:pos="3915"/>
        </w:tabs>
        <w:ind w:left="3915" w:hanging="360"/>
      </w:pPr>
      <w:rPr>
        <w:rFonts w:ascii="Courier New" w:hAnsi="Courier New" w:cs="Courier New" w:hint="default"/>
      </w:rPr>
    </w:lvl>
    <w:lvl w:ilvl="2" w:tplc="04070005" w:tentative="1">
      <w:start w:val="1"/>
      <w:numFmt w:val="bullet"/>
      <w:lvlText w:val=""/>
      <w:lvlJc w:val="left"/>
      <w:pPr>
        <w:tabs>
          <w:tab w:val="num" w:pos="4635"/>
        </w:tabs>
        <w:ind w:left="4635" w:hanging="360"/>
      </w:pPr>
      <w:rPr>
        <w:rFonts w:ascii="Wingdings" w:hAnsi="Wingdings" w:hint="default"/>
      </w:rPr>
    </w:lvl>
    <w:lvl w:ilvl="3" w:tplc="04070001" w:tentative="1">
      <w:start w:val="1"/>
      <w:numFmt w:val="bullet"/>
      <w:lvlText w:val=""/>
      <w:lvlJc w:val="left"/>
      <w:pPr>
        <w:tabs>
          <w:tab w:val="num" w:pos="5355"/>
        </w:tabs>
        <w:ind w:left="5355" w:hanging="360"/>
      </w:pPr>
      <w:rPr>
        <w:rFonts w:ascii="Symbol" w:hAnsi="Symbol" w:hint="default"/>
      </w:rPr>
    </w:lvl>
    <w:lvl w:ilvl="4" w:tplc="04070003" w:tentative="1">
      <w:start w:val="1"/>
      <w:numFmt w:val="bullet"/>
      <w:lvlText w:val="o"/>
      <w:lvlJc w:val="left"/>
      <w:pPr>
        <w:tabs>
          <w:tab w:val="num" w:pos="6075"/>
        </w:tabs>
        <w:ind w:left="6075" w:hanging="360"/>
      </w:pPr>
      <w:rPr>
        <w:rFonts w:ascii="Courier New" w:hAnsi="Courier New" w:cs="Courier New" w:hint="default"/>
      </w:rPr>
    </w:lvl>
    <w:lvl w:ilvl="5" w:tplc="04070005" w:tentative="1">
      <w:start w:val="1"/>
      <w:numFmt w:val="bullet"/>
      <w:lvlText w:val=""/>
      <w:lvlJc w:val="left"/>
      <w:pPr>
        <w:tabs>
          <w:tab w:val="num" w:pos="6795"/>
        </w:tabs>
        <w:ind w:left="6795" w:hanging="360"/>
      </w:pPr>
      <w:rPr>
        <w:rFonts w:ascii="Wingdings" w:hAnsi="Wingdings" w:hint="default"/>
      </w:rPr>
    </w:lvl>
    <w:lvl w:ilvl="6" w:tplc="04070001" w:tentative="1">
      <w:start w:val="1"/>
      <w:numFmt w:val="bullet"/>
      <w:lvlText w:val=""/>
      <w:lvlJc w:val="left"/>
      <w:pPr>
        <w:tabs>
          <w:tab w:val="num" w:pos="7515"/>
        </w:tabs>
        <w:ind w:left="7515" w:hanging="360"/>
      </w:pPr>
      <w:rPr>
        <w:rFonts w:ascii="Symbol" w:hAnsi="Symbol" w:hint="default"/>
      </w:rPr>
    </w:lvl>
    <w:lvl w:ilvl="7" w:tplc="04070003" w:tentative="1">
      <w:start w:val="1"/>
      <w:numFmt w:val="bullet"/>
      <w:lvlText w:val="o"/>
      <w:lvlJc w:val="left"/>
      <w:pPr>
        <w:tabs>
          <w:tab w:val="num" w:pos="8235"/>
        </w:tabs>
        <w:ind w:left="8235" w:hanging="360"/>
      </w:pPr>
      <w:rPr>
        <w:rFonts w:ascii="Courier New" w:hAnsi="Courier New" w:cs="Courier New" w:hint="default"/>
      </w:rPr>
    </w:lvl>
    <w:lvl w:ilvl="8" w:tplc="04070005" w:tentative="1">
      <w:start w:val="1"/>
      <w:numFmt w:val="bullet"/>
      <w:lvlText w:val=""/>
      <w:lvlJc w:val="left"/>
      <w:pPr>
        <w:tabs>
          <w:tab w:val="num" w:pos="8955"/>
        </w:tabs>
        <w:ind w:left="8955" w:hanging="360"/>
      </w:pPr>
      <w:rPr>
        <w:rFonts w:ascii="Wingdings" w:hAnsi="Wingdings" w:hint="default"/>
      </w:rPr>
    </w:lvl>
  </w:abstractNum>
  <w:abstractNum w:abstractNumId="6" w15:restartNumberingAfterBreak="0">
    <w:nsid w:val="5E216ED8"/>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7" w15:restartNumberingAfterBreak="0">
    <w:nsid w:val="77F53A23"/>
    <w:multiLevelType w:val="hybridMultilevel"/>
    <w:tmpl w:val="FFDA0A18"/>
    <w:lvl w:ilvl="0" w:tplc="936628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4"/>
  </w:num>
  <w:num w:numId="6">
    <w:abstractNumId w:val="3"/>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DE" w:vendorID="64" w:dllVersion="131078" w:nlCheck="1" w:checkStyle="0"/>
  <w:proofState w:spelling="clean"/>
  <w:attachedTemplate r:id="rId1"/>
  <w:defaultTabStop w:val="624"/>
  <w:autoHyphenation/>
  <w:hyphenationZone w:val="425"/>
  <w:doNotHyphenateCaps/>
  <w:bookFoldPrinting/>
  <w:bookFoldPrintingSheets w:val="16"/>
  <w:drawingGridHorizontalSpacing w:val="12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5EA"/>
    <w:rsid w:val="000002E5"/>
    <w:rsid w:val="000003C1"/>
    <w:rsid w:val="000006D7"/>
    <w:rsid w:val="0000092C"/>
    <w:rsid w:val="00000A78"/>
    <w:rsid w:val="00000AFD"/>
    <w:rsid w:val="00000D79"/>
    <w:rsid w:val="000011E5"/>
    <w:rsid w:val="00001433"/>
    <w:rsid w:val="000014BB"/>
    <w:rsid w:val="00001626"/>
    <w:rsid w:val="000017A2"/>
    <w:rsid w:val="000017DB"/>
    <w:rsid w:val="00001AFF"/>
    <w:rsid w:val="00001F29"/>
    <w:rsid w:val="00001FCB"/>
    <w:rsid w:val="00002175"/>
    <w:rsid w:val="000026D9"/>
    <w:rsid w:val="0000290D"/>
    <w:rsid w:val="0000294D"/>
    <w:rsid w:val="000029B0"/>
    <w:rsid w:val="00002BCF"/>
    <w:rsid w:val="00002D12"/>
    <w:rsid w:val="00002E18"/>
    <w:rsid w:val="00003159"/>
    <w:rsid w:val="000034D8"/>
    <w:rsid w:val="00003787"/>
    <w:rsid w:val="00003A13"/>
    <w:rsid w:val="00003B2C"/>
    <w:rsid w:val="00003F83"/>
    <w:rsid w:val="000042D6"/>
    <w:rsid w:val="0000466A"/>
    <w:rsid w:val="0000466B"/>
    <w:rsid w:val="0000496D"/>
    <w:rsid w:val="00004CB8"/>
    <w:rsid w:val="00004F19"/>
    <w:rsid w:val="0000500D"/>
    <w:rsid w:val="0000565E"/>
    <w:rsid w:val="000057C9"/>
    <w:rsid w:val="00005886"/>
    <w:rsid w:val="0000596B"/>
    <w:rsid w:val="00005AE9"/>
    <w:rsid w:val="00005B38"/>
    <w:rsid w:val="0000641C"/>
    <w:rsid w:val="00006597"/>
    <w:rsid w:val="00006746"/>
    <w:rsid w:val="00006A8A"/>
    <w:rsid w:val="00006C4D"/>
    <w:rsid w:val="000102A1"/>
    <w:rsid w:val="00010EDC"/>
    <w:rsid w:val="00011073"/>
    <w:rsid w:val="00011202"/>
    <w:rsid w:val="00011689"/>
    <w:rsid w:val="0001176B"/>
    <w:rsid w:val="0001193F"/>
    <w:rsid w:val="00011E8F"/>
    <w:rsid w:val="00011F98"/>
    <w:rsid w:val="00012022"/>
    <w:rsid w:val="00012037"/>
    <w:rsid w:val="000121E3"/>
    <w:rsid w:val="0001251E"/>
    <w:rsid w:val="00012A97"/>
    <w:rsid w:val="00012ADC"/>
    <w:rsid w:val="00012CB1"/>
    <w:rsid w:val="00012F97"/>
    <w:rsid w:val="000130E9"/>
    <w:rsid w:val="0001324D"/>
    <w:rsid w:val="000132BC"/>
    <w:rsid w:val="0001343D"/>
    <w:rsid w:val="000135B4"/>
    <w:rsid w:val="0001371A"/>
    <w:rsid w:val="00013761"/>
    <w:rsid w:val="00013AE1"/>
    <w:rsid w:val="00013C8A"/>
    <w:rsid w:val="00013CAB"/>
    <w:rsid w:val="00013D03"/>
    <w:rsid w:val="00013DF1"/>
    <w:rsid w:val="00013F28"/>
    <w:rsid w:val="0001412E"/>
    <w:rsid w:val="000142FF"/>
    <w:rsid w:val="00014488"/>
    <w:rsid w:val="000145DB"/>
    <w:rsid w:val="000146E6"/>
    <w:rsid w:val="0001477A"/>
    <w:rsid w:val="000149F8"/>
    <w:rsid w:val="00014B60"/>
    <w:rsid w:val="00014C63"/>
    <w:rsid w:val="00014DBC"/>
    <w:rsid w:val="00014EE9"/>
    <w:rsid w:val="000150EA"/>
    <w:rsid w:val="00015338"/>
    <w:rsid w:val="000154FA"/>
    <w:rsid w:val="000157F8"/>
    <w:rsid w:val="000159B9"/>
    <w:rsid w:val="00015D5F"/>
    <w:rsid w:val="00015F44"/>
    <w:rsid w:val="00015FFF"/>
    <w:rsid w:val="00016179"/>
    <w:rsid w:val="00016258"/>
    <w:rsid w:val="000168A8"/>
    <w:rsid w:val="0001694B"/>
    <w:rsid w:val="00016CE1"/>
    <w:rsid w:val="00016F0C"/>
    <w:rsid w:val="00016F6F"/>
    <w:rsid w:val="000171A0"/>
    <w:rsid w:val="000172B0"/>
    <w:rsid w:val="000173D6"/>
    <w:rsid w:val="00017642"/>
    <w:rsid w:val="0001764C"/>
    <w:rsid w:val="00017903"/>
    <w:rsid w:val="00017A30"/>
    <w:rsid w:val="00017AAB"/>
    <w:rsid w:val="000201CE"/>
    <w:rsid w:val="00020223"/>
    <w:rsid w:val="000202D2"/>
    <w:rsid w:val="00020F8A"/>
    <w:rsid w:val="0002120B"/>
    <w:rsid w:val="000212D8"/>
    <w:rsid w:val="00021365"/>
    <w:rsid w:val="000216E0"/>
    <w:rsid w:val="00021790"/>
    <w:rsid w:val="00021868"/>
    <w:rsid w:val="00021AE8"/>
    <w:rsid w:val="00021B6D"/>
    <w:rsid w:val="00021D34"/>
    <w:rsid w:val="00021F4C"/>
    <w:rsid w:val="000220EE"/>
    <w:rsid w:val="00022CC7"/>
    <w:rsid w:val="00022E00"/>
    <w:rsid w:val="00022E71"/>
    <w:rsid w:val="00022FDE"/>
    <w:rsid w:val="00023E1F"/>
    <w:rsid w:val="00023E44"/>
    <w:rsid w:val="00023F25"/>
    <w:rsid w:val="0002430C"/>
    <w:rsid w:val="00024697"/>
    <w:rsid w:val="000247A4"/>
    <w:rsid w:val="000249CA"/>
    <w:rsid w:val="00024A97"/>
    <w:rsid w:val="00024B1A"/>
    <w:rsid w:val="00024C30"/>
    <w:rsid w:val="00024D2A"/>
    <w:rsid w:val="00024FBF"/>
    <w:rsid w:val="000250F7"/>
    <w:rsid w:val="00025234"/>
    <w:rsid w:val="000254DB"/>
    <w:rsid w:val="0002550F"/>
    <w:rsid w:val="0002568B"/>
    <w:rsid w:val="000256D6"/>
    <w:rsid w:val="00025985"/>
    <w:rsid w:val="00025A00"/>
    <w:rsid w:val="00025B17"/>
    <w:rsid w:val="00025FF3"/>
    <w:rsid w:val="0002608A"/>
    <w:rsid w:val="00026442"/>
    <w:rsid w:val="000266A9"/>
    <w:rsid w:val="000268B5"/>
    <w:rsid w:val="000268C6"/>
    <w:rsid w:val="000268DC"/>
    <w:rsid w:val="00026ACC"/>
    <w:rsid w:val="00026C6D"/>
    <w:rsid w:val="00026C6E"/>
    <w:rsid w:val="00027255"/>
    <w:rsid w:val="0002738A"/>
    <w:rsid w:val="00027555"/>
    <w:rsid w:val="000276D7"/>
    <w:rsid w:val="00027D9F"/>
    <w:rsid w:val="000302F6"/>
    <w:rsid w:val="00030432"/>
    <w:rsid w:val="000304CA"/>
    <w:rsid w:val="00030897"/>
    <w:rsid w:val="00030B04"/>
    <w:rsid w:val="00030CD2"/>
    <w:rsid w:val="00030D9E"/>
    <w:rsid w:val="000310FB"/>
    <w:rsid w:val="00031444"/>
    <w:rsid w:val="0003175B"/>
    <w:rsid w:val="00031969"/>
    <w:rsid w:val="00031A56"/>
    <w:rsid w:val="00031CFA"/>
    <w:rsid w:val="00031F06"/>
    <w:rsid w:val="00032444"/>
    <w:rsid w:val="00032573"/>
    <w:rsid w:val="000326EA"/>
    <w:rsid w:val="0003286A"/>
    <w:rsid w:val="00032DF0"/>
    <w:rsid w:val="000331BC"/>
    <w:rsid w:val="000331CD"/>
    <w:rsid w:val="000334B6"/>
    <w:rsid w:val="000336BE"/>
    <w:rsid w:val="0003379C"/>
    <w:rsid w:val="00033C04"/>
    <w:rsid w:val="000340AC"/>
    <w:rsid w:val="0003476D"/>
    <w:rsid w:val="0003484A"/>
    <w:rsid w:val="00034B15"/>
    <w:rsid w:val="00034B62"/>
    <w:rsid w:val="00034BC9"/>
    <w:rsid w:val="00034C14"/>
    <w:rsid w:val="00034C9D"/>
    <w:rsid w:val="00034CD5"/>
    <w:rsid w:val="000352DE"/>
    <w:rsid w:val="00035324"/>
    <w:rsid w:val="000353C0"/>
    <w:rsid w:val="000353E2"/>
    <w:rsid w:val="0003568A"/>
    <w:rsid w:val="000359BA"/>
    <w:rsid w:val="00035B59"/>
    <w:rsid w:val="00035DA1"/>
    <w:rsid w:val="00035ECB"/>
    <w:rsid w:val="00036155"/>
    <w:rsid w:val="00036849"/>
    <w:rsid w:val="00036866"/>
    <w:rsid w:val="000368C8"/>
    <w:rsid w:val="00036E16"/>
    <w:rsid w:val="00036F36"/>
    <w:rsid w:val="00036F77"/>
    <w:rsid w:val="0003732A"/>
    <w:rsid w:val="000375EA"/>
    <w:rsid w:val="0003762B"/>
    <w:rsid w:val="000376D9"/>
    <w:rsid w:val="00037888"/>
    <w:rsid w:val="00037F1A"/>
    <w:rsid w:val="00040044"/>
    <w:rsid w:val="000402AE"/>
    <w:rsid w:val="00040599"/>
    <w:rsid w:val="000405F2"/>
    <w:rsid w:val="00040A14"/>
    <w:rsid w:val="00040AD8"/>
    <w:rsid w:val="00040F5B"/>
    <w:rsid w:val="0004179D"/>
    <w:rsid w:val="00041822"/>
    <w:rsid w:val="00041933"/>
    <w:rsid w:val="00041A7C"/>
    <w:rsid w:val="000420BC"/>
    <w:rsid w:val="00042153"/>
    <w:rsid w:val="00042420"/>
    <w:rsid w:val="0004258F"/>
    <w:rsid w:val="00042AED"/>
    <w:rsid w:val="00043230"/>
    <w:rsid w:val="0004324F"/>
    <w:rsid w:val="000434E1"/>
    <w:rsid w:val="000439C6"/>
    <w:rsid w:val="00043CA4"/>
    <w:rsid w:val="00043F60"/>
    <w:rsid w:val="0004402C"/>
    <w:rsid w:val="000442AD"/>
    <w:rsid w:val="000442D2"/>
    <w:rsid w:val="00044394"/>
    <w:rsid w:val="0004448A"/>
    <w:rsid w:val="00044640"/>
    <w:rsid w:val="00044B19"/>
    <w:rsid w:val="00044CB2"/>
    <w:rsid w:val="00044DEE"/>
    <w:rsid w:val="00044F16"/>
    <w:rsid w:val="000452DB"/>
    <w:rsid w:val="00045924"/>
    <w:rsid w:val="00045AA3"/>
    <w:rsid w:val="00045DF2"/>
    <w:rsid w:val="00045F12"/>
    <w:rsid w:val="00045F8C"/>
    <w:rsid w:val="000461FC"/>
    <w:rsid w:val="000462CD"/>
    <w:rsid w:val="00046999"/>
    <w:rsid w:val="000469BB"/>
    <w:rsid w:val="00046C2B"/>
    <w:rsid w:val="00046DF5"/>
    <w:rsid w:val="00046E34"/>
    <w:rsid w:val="00046F4F"/>
    <w:rsid w:val="0004715C"/>
    <w:rsid w:val="0004726F"/>
    <w:rsid w:val="0004737D"/>
    <w:rsid w:val="000475F8"/>
    <w:rsid w:val="00047613"/>
    <w:rsid w:val="00047695"/>
    <w:rsid w:val="000476AC"/>
    <w:rsid w:val="00047B84"/>
    <w:rsid w:val="00050045"/>
    <w:rsid w:val="000504C0"/>
    <w:rsid w:val="0005068D"/>
    <w:rsid w:val="0005069D"/>
    <w:rsid w:val="00050B6C"/>
    <w:rsid w:val="00050B83"/>
    <w:rsid w:val="00050CD1"/>
    <w:rsid w:val="00051607"/>
    <w:rsid w:val="00051680"/>
    <w:rsid w:val="000519E3"/>
    <w:rsid w:val="00051D5A"/>
    <w:rsid w:val="00052222"/>
    <w:rsid w:val="00052453"/>
    <w:rsid w:val="0005249A"/>
    <w:rsid w:val="000528EE"/>
    <w:rsid w:val="00052A56"/>
    <w:rsid w:val="00052B07"/>
    <w:rsid w:val="00052B15"/>
    <w:rsid w:val="00052C65"/>
    <w:rsid w:val="00052E2F"/>
    <w:rsid w:val="00052F64"/>
    <w:rsid w:val="00053185"/>
    <w:rsid w:val="0005347A"/>
    <w:rsid w:val="000536A1"/>
    <w:rsid w:val="000538B3"/>
    <w:rsid w:val="00053D4F"/>
    <w:rsid w:val="0005420D"/>
    <w:rsid w:val="000542D9"/>
    <w:rsid w:val="000543DC"/>
    <w:rsid w:val="000544F8"/>
    <w:rsid w:val="00054539"/>
    <w:rsid w:val="000545FA"/>
    <w:rsid w:val="00054B22"/>
    <w:rsid w:val="00054BFF"/>
    <w:rsid w:val="00054FAF"/>
    <w:rsid w:val="00054FBF"/>
    <w:rsid w:val="00054FE9"/>
    <w:rsid w:val="000550CE"/>
    <w:rsid w:val="000551C9"/>
    <w:rsid w:val="00055260"/>
    <w:rsid w:val="0005537E"/>
    <w:rsid w:val="0005581C"/>
    <w:rsid w:val="00055837"/>
    <w:rsid w:val="00055A20"/>
    <w:rsid w:val="00055AC4"/>
    <w:rsid w:val="00055B82"/>
    <w:rsid w:val="00055CA3"/>
    <w:rsid w:val="00055CA5"/>
    <w:rsid w:val="00055FCC"/>
    <w:rsid w:val="00056330"/>
    <w:rsid w:val="0005656A"/>
    <w:rsid w:val="000565F4"/>
    <w:rsid w:val="0005680D"/>
    <w:rsid w:val="00056815"/>
    <w:rsid w:val="00056998"/>
    <w:rsid w:val="00056C55"/>
    <w:rsid w:val="00056E32"/>
    <w:rsid w:val="00056F14"/>
    <w:rsid w:val="00056F6B"/>
    <w:rsid w:val="00057258"/>
    <w:rsid w:val="00057267"/>
    <w:rsid w:val="00057AAB"/>
    <w:rsid w:val="00057F46"/>
    <w:rsid w:val="00060155"/>
    <w:rsid w:val="00060162"/>
    <w:rsid w:val="0006065B"/>
    <w:rsid w:val="00060940"/>
    <w:rsid w:val="00060A77"/>
    <w:rsid w:val="00060BDC"/>
    <w:rsid w:val="00060C53"/>
    <w:rsid w:val="00060C7E"/>
    <w:rsid w:val="00060C8D"/>
    <w:rsid w:val="00060E34"/>
    <w:rsid w:val="000610C5"/>
    <w:rsid w:val="0006112E"/>
    <w:rsid w:val="00061868"/>
    <w:rsid w:val="0006193F"/>
    <w:rsid w:val="000619D6"/>
    <w:rsid w:val="00061AF8"/>
    <w:rsid w:val="00061FA1"/>
    <w:rsid w:val="0006235C"/>
    <w:rsid w:val="000623C0"/>
    <w:rsid w:val="000626D3"/>
    <w:rsid w:val="00062BDA"/>
    <w:rsid w:val="0006322A"/>
    <w:rsid w:val="000635A5"/>
    <w:rsid w:val="00063681"/>
    <w:rsid w:val="00063772"/>
    <w:rsid w:val="000637FD"/>
    <w:rsid w:val="000638E5"/>
    <w:rsid w:val="00063A54"/>
    <w:rsid w:val="00063B88"/>
    <w:rsid w:val="00063E8C"/>
    <w:rsid w:val="00064357"/>
    <w:rsid w:val="0006446D"/>
    <w:rsid w:val="000644F4"/>
    <w:rsid w:val="00064799"/>
    <w:rsid w:val="00064D08"/>
    <w:rsid w:val="0006524C"/>
    <w:rsid w:val="00065526"/>
    <w:rsid w:val="00065775"/>
    <w:rsid w:val="00065A54"/>
    <w:rsid w:val="00065CAF"/>
    <w:rsid w:val="00065D18"/>
    <w:rsid w:val="00065E13"/>
    <w:rsid w:val="0006622A"/>
    <w:rsid w:val="00066348"/>
    <w:rsid w:val="00066726"/>
    <w:rsid w:val="00066781"/>
    <w:rsid w:val="000667E1"/>
    <w:rsid w:val="00066AB6"/>
    <w:rsid w:val="00066C58"/>
    <w:rsid w:val="00066CF8"/>
    <w:rsid w:val="00066DBB"/>
    <w:rsid w:val="000674BB"/>
    <w:rsid w:val="0006761F"/>
    <w:rsid w:val="000678B2"/>
    <w:rsid w:val="00067B05"/>
    <w:rsid w:val="00067C74"/>
    <w:rsid w:val="000701F9"/>
    <w:rsid w:val="0007029B"/>
    <w:rsid w:val="000702E5"/>
    <w:rsid w:val="0007035E"/>
    <w:rsid w:val="000704EB"/>
    <w:rsid w:val="00070728"/>
    <w:rsid w:val="000708D5"/>
    <w:rsid w:val="00070916"/>
    <w:rsid w:val="00070938"/>
    <w:rsid w:val="000709D3"/>
    <w:rsid w:val="00070AE5"/>
    <w:rsid w:val="00070BF8"/>
    <w:rsid w:val="00070C73"/>
    <w:rsid w:val="00070E3C"/>
    <w:rsid w:val="00071352"/>
    <w:rsid w:val="000718CB"/>
    <w:rsid w:val="00071A92"/>
    <w:rsid w:val="00071F23"/>
    <w:rsid w:val="000721A4"/>
    <w:rsid w:val="00072258"/>
    <w:rsid w:val="00072304"/>
    <w:rsid w:val="00072618"/>
    <w:rsid w:val="00072979"/>
    <w:rsid w:val="00073006"/>
    <w:rsid w:val="0007344B"/>
    <w:rsid w:val="00073504"/>
    <w:rsid w:val="00073683"/>
    <w:rsid w:val="00073782"/>
    <w:rsid w:val="00073D62"/>
    <w:rsid w:val="00073DCE"/>
    <w:rsid w:val="00074416"/>
    <w:rsid w:val="00074965"/>
    <w:rsid w:val="00074D83"/>
    <w:rsid w:val="00074E74"/>
    <w:rsid w:val="00074EA9"/>
    <w:rsid w:val="00075027"/>
    <w:rsid w:val="000750B2"/>
    <w:rsid w:val="0007523E"/>
    <w:rsid w:val="00075388"/>
    <w:rsid w:val="000753C9"/>
    <w:rsid w:val="00075638"/>
    <w:rsid w:val="00075730"/>
    <w:rsid w:val="000758A1"/>
    <w:rsid w:val="00075B11"/>
    <w:rsid w:val="00075C19"/>
    <w:rsid w:val="00075C88"/>
    <w:rsid w:val="0007618E"/>
    <w:rsid w:val="000761FB"/>
    <w:rsid w:val="00076251"/>
    <w:rsid w:val="000764A4"/>
    <w:rsid w:val="0007656D"/>
    <w:rsid w:val="00076764"/>
    <w:rsid w:val="000769C6"/>
    <w:rsid w:val="00076A06"/>
    <w:rsid w:val="00076CFA"/>
    <w:rsid w:val="00076FAF"/>
    <w:rsid w:val="00077514"/>
    <w:rsid w:val="00077755"/>
    <w:rsid w:val="00077CA3"/>
    <w:rsid w:val="00077D0E"/>
    <w:rsid w:val="00077F49"/>
    <w:rsid w:val="0008028C"/>
    <w:rsid w:val="00080312"/>
    <w:rsid w:val="00080411"/>
    <w:rsid w:val="00080B06"/>
    <w:rsid w:val="000811A8"/>
    <w:rsid w:val="00081381"/>
    <w:rsid w:val="00081543"/>
    <w:rsid w:val="000816BD"/>
    <w:rsid w:val="0008198D"/>
    <w:rsid w:val="000819E5"/>
    <w:rsid w:val="00081DE9"/>
    <w:rsid w:val="00081DEF"/>
    <w:rsid w:val="00081EC4"/>
    <w:rsid w:val="000820AA"/>
    <w:rsid w:val="00082210"/>
    <w:rsid w:val="000822E8"/>
    <w:rsid w:val="00082609"/>
    <w:rsid w:val="00082729"/>
    <w:rsid w:val="00082816"/>
    <w:rsid w:val="00082A01"/>
    <w:rsid w:val="00082BB0"/>
    <w:rsid w:val="00082E1D"/>
    <w:rsid w:val="00083497"/>
    <w:rsid w:val="00083780"/>
    <w:rsid w:val="00083828"/>
    <w:rsid w:val="000839FA"/>
    <w:rsid w:val="00083A88"/>
    <w:rsid w:val="00083B15"/>
    <w:rsid w:val="00083E1C"/>
    <w:rsid w:val="000840E4"/>
    <w:rsid w:val="00084124"/>
    <w:rsid w:val="00084476"/>
    <w:rsid w:val="000846AA"/>
    <w:rsid w:val="00084774"/>
    <w:rsid w:val="00084966"/>
    <w:rsid w:val="0008501A"/>
    <w:rsid w:val="00085229"/>
    <w:rsid w:val="000853E4"/>
    <w:rsid w:val="00085525"/>
    <w:rsid w:val="000855B8"/>
    <w:rsid w:val="00085A5F"/>
    <w:rsid w:val="00085A84"/>
    <w:rsid w:val="00085B69"/>
    <w:rsid w:val="00085BAB"/>
    <w:rsid w:val="00085C71"/>
    <w:rsid w:val="00086089"/>
    <w:rsid w:val="000861B3"/>
    <w:rsid w:val="00086238"/>
    <w:rsid w:val="00086320"/>
    <w:rsid w:val="000863A7"/>
    <w:rsid w:val="000864D0"/>
    <w:rsid w:val="000865CD"/>
    <w:rsid w:val="00086780"/>
    <w:rsid w:val="0008692F"/>
    <w:rsid w:val="00086B17"/>
    <w:rsid w:val="00086BEE"/>
    <w:rsid w:val="000873A6"/>
    <w:rsid w:val="00087425"/>
    <w:rsid w:val="00087B8D"/>
    <w:rsid w:val="0009006E"/>
    <w:rsid w:val="0009017C"/>
    <w:rsid w:val="000903B6"/>
    <w:rsid w:val="00090536"/>
    <w:rsid w:val="000905E3"/>
    <w:rsid w:val="000906B4"/>
    <w:rsid w:val="000907FB"/>
    <w:rsid w:val="00090AEB"/>
    <w:rsid w:val="00090C3E"/>
    <w:rsid w:val="00090C54"/>
    <w:rsid w:val="00090E25"/>
    <w:rsid w:val="00090E3E"/>
    <w:rsid w:val="00090ECA"/>
    <w:rsid w:val="00090F93"/>
    <w:rsid w:val="0009109F"/>
    <w:rsid w:val="000911D0"/>
    <w:rsid w:val="00091362"/>
    <w:rsid w:val="00091963"/>
    <w:rsid w:val="00091B29"/>
    <w:rsid w:val="00091C1B"/>
    <w:rsid w:val="00091F97"/>
    <w:rsid w:val="00092259"/>
    <w:rsid w:val="00092390"/>
    <w:rsid w:val="00092B9A"/>
    <w:rsid w:val="00092E77"/>
    <w:rsid w:val="0009340A"/>
    <w:rsid w:val="00093665"/>
    <w:rsid w:val="00093ABA"/>
    <w:rsid w:val="00093C10"/>
    <w:rsid w:val="00093CBA"/>
    <w:rsid w:val="00094001"/>
    <w:rsid w:val="00094325"/>
    <w:rsid w:val="00094476"/>
    <w:rsid w:val="000947BC"/>
    <w:rsid w:val="0009488A"/>
    <w:rsid w:val="00094A9F"/>
    <w:rsid w:val="00094B35"/>
    <w:rsid w:val="00094D01"/>
    <w:rsid w:val="000951D2"/>
    <w:rsid w:val="000952CE"/>
    <w:rsid w:val="00095425"/>
    <w:rsid w:val="00095A36"/>
    <w:rsid w:val="000962A6"/>
    <w:rsid w:val="000965BF"/>
    <w:rsid w:val="000966DE"/>
    <w:rsid w:val="00096C04"/>
    <w:rsid w:val="00096E6F"/>
    <w:rsid w:val="000970AA"/>
    <w:rsid w:val="0009733E"/>
    <w:rsid w:val="0009742F"/>
    <w:rsid w:val="00097457"/>
    <w:rsid w:val="00097524"/>
    <w:rsid w:val="000976DE"/>
    <w:rsid w:val="00097A0D"/>
    <w:rsid w:val="00097AF0"/>
    <w:rsid w:val="00097AF4"/>
    <w:rsid w:val="000A00EA"/>
    <w:rsid w:val="000A0304"/>
    <w:rsid w:val="000A0891"/>
    <w:rsid w:val="000A0BDE"/>
    <w:rsid w:val="000A0D76"/>
    <w:rsid w:val="000A0DA3"/>
    <w:rsid w:val="000A14F5"/>
    <w:rsid w:val="000A1720"/>
    <w:rsid w:val="000A1866"/>
    <w:rsid w:val="000A1C68"/>
    <w:rsid w:val="000A1CB1"/>
    <w:rsid w:val="000A1E9C"/>
    <w:rsid w:val="000A1EE3"/>
    <w:rsid w:val="000A217A"/>
    <w:rsid w:val="000A22C3"/>
    <w:rsid w:val="000A240C"/>
    <w:rsid w:val="000A26D9"/>
    <w:rsid w:val="000A2993"/>
    <w:rsid w:val="000A2BC5"/>
    <w:rsid w:val="000A2DBF"/>
    <w:rsid w:val="000A2EF3"/>
    <w:rsid w:val="000A3568"/>
    <w:rsid w:val="000A3EC2"/>
    <w:rsid w:val="000A3EFA"/>
    <w:rsid w:val="000A3FB7"/>
    <w:rsid w:val="000A3FE9"/>
    <w:rsid w:val="000A4130"/>
    <w:rsid w:val="000A4194"/>
    <w:rsid w:val="000A44DC"/>
    <w:rsid w:val="000A45CF"/>
    <w:rsid w:val="000A46AF"/>
    <w:rsid w:val="000A491A"/>
    <w:rsid w:val="000A4A1F"/>
    <w:rsid w:val="000A4A2A"/>
    <w:rsid w:val="000A4B1D"/>
    <w:rsid w:val="000A4E6A"/>
    <w:rsid w:val="000A5C0C"/>
    <w:rsid w:val="000A5D89"/>
    <w:rsid w:val="000A5E1E"/>
    <w:rsid w:val="000A61C2"/>
    <w:rsid w:val="000A6248"/>
    <w:rsid w:val="000A6330"/>
    <w:rsid w:val="000A642C"/>
    <w:rsid w:val="000A67CD"/>
    <w:rsid w:val="000A6812"/>
    <w:rsid w:val="000A6D64"/>
    <w:rsid w:val="000A6E9C"/>
    <w:rsid w:val="000A72D0"/>
    <w:rsid w:val="000A748E"/>
    <w:rsid w:val="000A7524"/>
    <w:rsid w:val="000A7669"/>
    <w:rsid w:val="000A79CD"/>
    <w:rsid w:val="000A7AFD"/>
    <w:rsid w:val="000A7BB6"/>
    <w:rsid w:val="000A7C9C"/>
    <w:rsid w:val="000A7D93"/>
    <w:rsid w:val="000A7E07"/>
    <w:rsid w:val="000A7FF4"/>
    <w:rsid w:val="000B004A"/>
    <w:rsid w:val="000B00F0"/>
    <w:rsid w:val="000B03F1"/>
    <w:rsid w:val="000B06FC"/>
    <w:rsid w:val="000B071F"/>
    <w:rsid w:val="000B0B94"/>
    <w:rsid w:val="000B0FD8"/>
    <w:rsid w:val="000B11C2"/>
    <w:rsid w:val="000B11E9"/>
    <w:rsid w:val="000B1366"/>
    <w:rsid w:val="000B14E9"/>
    <w:rsid w:val="000B1728"/>
    <w:rsid w:val="000B173E"/>
    <w:rsid w:val="000B17BC"/>
    <w:rsid w:val="000B1882"/>
    <w:rsid w:val="000B1994"/>
    <w:rsid w:val="000B199D"/>
    <w:rsid w:val="000B1E4B"/>
    <w:rsid w:val="000B21D6"/>
    <w:rsid w:val="000B22B3"/>
    <w:rsid w:val="000B22B9"/>
    <w:rsid w:val="000B2435"/>
    <w:rsid w:val="000B2579"/>
    <w:rsid w:val="000B25CB"/>
    <w:rsid w:val="000B2611"/>
    <w:rsid w:val="000B269B"/>
    <w:rsid w:val="000B2996"/>
    <w:rsid w:val="000B2A03"/>
    <w:rsid w:val="000B2A66"/>
    <w:rsid w:val="000B2DAD"/>
    <w:rsid w:val="000B315D"/>
    <w:rsid w:val="000B3273"/>
    <w:rsid w:val="000B347C"/>
    <w:rsid w:val="000B3E52"/>
    <w:rsid w:val="000B401F"/>
    <w:rsid w:val="000B4113"/>
    <w:rsid w:val="000B4331"/>
    <w:rsid w:val="000B43E4"/>
    <w:rsid w:val="000B4AC3"/>
    <w:rsid w:val="000B4C13"/>
    <w:rsid w:val="000B4DB0"/>
    <w:rsid w:val="000B4E44"/>
    <w:rsid w:val="000B4E74"/>
    <w:rsid w:val="000B5E9E"/>
    <w:rsid w:val="000B6114"/>
    <w:rsid w:val="000B6405"/>
    <w:rsid w:val="000B662B"/>
    <w:rsid w:val="000B6836"/>
    <w:rsid w:val="000B6A29"/>
    <w:rsid w:val="000B6D17"/>
    <w:rsid w:val="000B6D99"/>
    <w:rsid w:val="000B6DF6"/>
    <w:rsid w:val="000B6EEF"/>
    <w:rsid w:val="000B714B"/>
    <w:rsid w:val="000B7AF7"/>
    <w:rsid w:val="000B7C04"/>
    <w:rsid w:val="000B7E94"/>
    <w:rsid w:val="000C0057"/>
    <w:rsid w:val="000C01D5"/>
    <w:rsid w:val="000C052B"/>
    <w:rsid w:val="000C089D"/>
    <w:rsid w:val="000C0A87"/>
    <w:rsid w:val="000C0AB9"/>
    <w:rsid w:val="000C0B06"/>
    <w:rsid w:val="000C0C5E"/>
    <w:rsid w:val="000C0C96"/>
    <w:rsid w:val="000C0D39"/>
    <w:rsid w:val="000C0F5F"/>
    <w:rsid w:val="000C1139"/>
    <w:rsid w:val="000C1211"/>
    <w:rsid w:val="000C14D2"/>
    <w:rsid w:val="000C183B"/>
    <w:rsid w:val="000C188B"/>
    <w:rsid w:val="000C19DE"/>
    <w:rsid w:val="000C19F0"/>
    <w:rsid w:val="000C1E8A"/>
    <w:rsid w:val="000C2278"/>
    <w:rsid w:val="000C2316"/>
    <w:rsid w:val="000C2447"/>
    <w:rsid w:val="000C28E2"/>
    <w:rsid w:val="000C28EE"/>
    <w:rsid w:val="000C3058"/>
    <w:rsid w:val="000C3A15"/>
    <w:rsid w:val="000C3D66"/>
    <w:rsid w:val="000C3F63"/>
    <w:rsid w:val="000C3F7F"/>
    <w:rsid w:val="000C40B8"/>
    <w:rsid w:val="000C4359"/>
    <w:rsid w:val="000C4569"/>
    <w:rsid w:val="000C4866"/>
    <w:rsid w:val="000C4AA0"/>
    <w:rsid w:val="000C4DEE"/>
    <w:rsid w:val="000C4E20"/>
    <w:rsid w:val="000C4F35"/>
    <w:rsid w:val="000C50AB"/>
    <w:rsid w:val="000C5111"/>
    <w:rsid w:val="000C5766"/>
    <w:rsid w:val="000C5BBB"/>
    <w:rsid w:val="000C5C23"/>
    <w:rsid w:val="000C5F8F"/>
    <w:rsid w:val="000C65D0"/>
    <w:rsid w:val="000C66C3"/>
    <w:rsid w:val="000C67C5"/>
    <w:rsid w:val="000C69E8"/>
    <w:rsid w:val="000C6A01"/>
    <w:rsid w:val="000C7250"/>
    <w:rsid w:val="000C7413"/>
    <w:rsid w:val="000C7717"/>
    <w:rsid w:val="000C78B0"/>
    <w:rsid w:val="000C7913"/>
    <w:rsid w:val="000C7DA6"/>
    <w:rsid w:val="000C7E4B"/>
    <w:rsid w:val="000C7ED2"/>
    <w:rsid w:val="000D0606"/>
    <w:rsid w:val="000D0930"/>
    <w:rsid w:val="000D10B3"/>
    <w:rsid w:val="000D1178"/>
    <w:rsid w:val="000D1397"/>
    <w:rsid w:val="000D1489"/>
    <w:rsid w:val="000D197A"/>
    <w:rsid w:val="000D1B15"/>
    <w:rsid w:val="000D1F1F"/>
    <w:rsid w:val="000D2025"/>
    <w:rsid w:val="000D21F4"/>
    <w:rsid w:val="000D2779"/>
    <w:rsid w:val="000D30EA"/>
    <w:rsid w:val="000D315A"/>
    <w:rsid w:val="000D3221"/>
    <w:rsid w:val="000D3253"/>
    <w:rsid w:val="000D3485"/>
    <w:rsid w:val="000D3725"/>
    <w:rsid w:val="000D37C7"/>
    <w:rsid w:val="000D38C5"/>
    <w:rsid w:val="000D3A71"/>
    <w:rsid w:val="000D3B57"/>
    <w:rsid w:val="000D42E7"/>
    <w:rsid w:val="000D44BB"/>
    <w:rsid w:val="000D46F6"/>
    <w:rsid w:val="000D49A0"/>
    <w:rsid w:val="000D524E"/>
    <w:rsid w:val="000D52E8"/>
    <w:rsid w:val="000D539E"/>
    <w:rsid w:val="000D54B9"/>
    <w:rsid w:val="000D5787"/>
    <w:rsid w:val="000D59BE"/>
    <w:rsid w:val="000D59C0"/>
    <w:rsid w:val="000D5A87"/>
    <w:rsid w:val="000D65EA"/>
    <w:rsid w:val="000D6860"/>
    <w:rsid w:val="000D694D"/>
    <w:rsid w:val="000D6C02"/>
    <w:rsid w:val="000D6C11"/>
    <w:rsid w:val="000D76EC"/>
    <w:rsid w:val="000D7B6B"/>
    <w:rsid w:val="000D7D34"/>
    <w:rsid w:val="000E0227"/>
    <w:rsid w:val="000E058E"/>
    <w:rsid w:val="000E09B9"/>
    <w:rsid w:val="000E09E5"/>
    <w:rsid w:val="000E09EF"/>
    <w:rsid w:val="000E0D8A"/>
    <w:rsid w:val="000E0E86"/>
    <w:rsid w:val="000E0EE1"/>
    <w:rsid w:val="000E0F10"/>
    <w:rsid w:val="000E128A"/>
    <w:rsid w:val="000E1586"/>
    <w:rsid w:val="000E15E8"/>
    <w:rsid w:val="000E15F8"/>
    <w:rsid w:val="000E19F2"/>
    <w:rsid w:val="000E1B44"/>
    <w:rsid w:val="000E220C"/>
    <w:rsid w:val="000E228B"/>
    <w:rsid w:val="000E24D0"/>
    <w:rsid w:val="000E257C"/>
    <w:rsid w:val="000E25C6"/>
    <w:rsid w:val="000E27A4"/>
    <w:rsid w:val="000E2875"/>
    <w:rsid w:val="000E290A"/>
    <w:rsid w:val="000E2910"/>
    <w:rsid w:val="000E2935"/>
    <w:rsid w:val="000E2B6A"/>
    <w:rsid w:val="000E2ED1"/>
    <w:rsid w:val="000E2F51"/>
    <w:rsid w:val="000E302B"/>
    <w:rsid w:val="000E3275"/>
    <w:rsid w:val="000E3364"/>
    <w:rsid w:val="000E37CC"/>
    <w:rsid w:val="000E38C4"/>
    <w:rsid w:val="000E396D"/>
    <w:rsid w:val="000E3A60"/>
    <w:rsid w:val="000E3ACA"/>
    <w:rsid w:val="000E40C7"/>
    <w:rsid w:val="000E4306"/>
    <w:rsid w:val="000E4537"/>
    <w:rsid w:val="000E483F"/>
    <w:rsid w:val="000E4A90"/>
    <w:rsid w:val="000E4BFB"/>
    <w:rsid w:val="000E4E5D"/>
    <w:rsid w:val="000E5024"/>
    <w:rsid w:val="000E50F4"/>
    <w:rsid w:val="000E5228"/>
    <w:rsid w:val="000E53EF"/>
    <w:rsid w:val="000E54C2"/>
    <w:rsid w:val="000E566D"/>
    <w:rsid w:val="000E5B88"/>
    <w:rsid w:val="000E5C5D"/>
    <w:rsid w:val="000E5CF7"/>
    <w:rsid w:val="000E605B"/>
    <w:rsid w:val="000E62C3"/>
    <w:rsid w:val="000E65DF"/>
    <w:rsid w:val="000E6868"/>
    <w:rsid w:val="000E6B2E"/>
    <w:rsid w:val="000E6F38"/>
    <w:rsid w:val="000E719E"/>
    <w:rsid w:val="000E7690"/>
    <w:rsid w:val="000E79B3"/>
    <w:rsid w:val="000E7F08"/>
    <w:rsid w:val="000F0207"/>
    <w:rsid w:val="000F02AB"/>
    <w:rsid w:val="000F036B"/>
    <w:rsid w:val="000F0611"/>
    <w:rsid w:val="000F09CA"/>
    <w:rsid w:val="000F0BBC"/>
    <w:rsid w:val="000F0CC9"/>
    <w:rsid w:val="000F0F1F"/>
    <w:rsid w:val="000F10AD"/>
    <w:rsid w:val="000F116A"/>
    <w:rsid w:val="000F11AC"/>
    <w:rsid w:val="000F1200"/>
    <w:rsid w:val="000F135A"/>
    <w:rsid w:val="000F1467"/>
    <w:rsid w:val="000F1570"/>
    <w:rsid w:val="000F1F7C"/>
    <w:rsid w:val="000F206E"/>
    <w:rsid w:val="000F20D1"/>
    <w:rsid w:val="000F2107"/>
    <w:rsid w:val="000F241B"/>
    <w:rsid w:val="000F2505"/>
    <w:rsid w:val="000F2580"/>
    <w:rsid w:val="000F2668"/>
    <w:rsid w:val="000F2C0A"/>
    <w:rsid w:val="000F2D03"/>
    <w:rsid w:val="000F3312"/>
    <w:rsid w:val="000F332D"/>
    <w:rsid w:val="000F39C2"/>
    <w:rsid w:val="000F3B48"/>
    <w:rsid w:val="000F3E68"/>
    <w:rsid w:val="000F3F91"/>
    <w:rsid w:val="000F422C"/>
    <w:rsid w:val="000F429A"/>
    <w:rsid w:val="000F43C4"/>
    <w:rsid w:val="000F482F"/>
    <w:rsid w:val="000F48FB"/>
    <w:rsid w:val="000F4CA5"/>
    <w:rsid w:val="000F50C2"/>
    <w:rsid w:val="000F54C8"/>
    <w:rsid w:val="000F5A79"/>
    <w:rsid w:val="000F5B1C"/>
    <w:rsid w:val="000F5C3C"/>
    <w:rsid w:val="000F5D65"/>
    <w:rsid w:val="000F6074"/>
    <w:rsid w:val="000F6179"/>
    <w:rsid w:val="000F631F"/>
    <w:rsid w:val="000F64C7"/>
    <w:rsid w:val="000F65B7"/>
    <w:rsid w:val="000F66F3"/>
    <w:rsid w:val="000F6985"/>
    <w:rsid w:val="000F6A64"/>
    <w:rsid w:val="000F6A7C"/>
    <w:rsid w:val="000F6CEC"/>
    <w:rsid w:val="000F7B83"/>
    <w:rsid w:val="000F7DED"/>
    <w:rsid w:val="000F7EC1"/>
    <w:rsid w:val="00100046"/>
    <w:rsid w:val="0010011A"/>
    <w:rsid w:val="0010089A"/>
    <w:rsid w:val="001008DD"/>
    <w:rsid w:val="0010097F"/>
    <w:rsid w:val="00100BB1"/>
    <w:rsid w:val="00100FC2"/>
    <w:rsid w:val="00101122"/>
    <w:rsid w:val="001011D6"/>
    <w:rsid w:val="0010184F"/>
    <w:rsid w:val="00101853"/>
    <w:rsid w:val="001019C9"/>
    <w:rsid w:val="00101B12"/>
    <w:rsid w:val="00101D33"/>
    <w:rsid w:val="00102091"/>
    <w:rsid w:val="00102199"/>
    <w:rsid w:val="0010219D"/>
    <w:rsid w:val="001021F9"/>
    <w:rsid w:val="001026AA"/>
    <w:rsid w:val="001026BC"/>
    <w:rsid w:val="0010271C"/>
    <w:rsid w:val="00102C9B"/>
    <w:rsid w:val="00102D04"/>
    <w:rsid w:val="0010301F"/>
    <w:rsid w:val="00103267"/>
    <w:rsid w:val="001035C1"/>
    <w:rsid w:val="001036B7"/>
    <w:rsid w:val="001038DF"/>
    <w:rsid w:val="00103B2E"/>
    <w:rsid w:val="00103D62"/>
    <w:rsid w:val="00103FBC"/>
    <w:rsid w:val="0010409E"/>
    <w:rsid w:val="00104242"/>
    <w:rsid w:val="0010440C"/>
    <w:rsid w:val="00104533"/>
    <w:rsid w:val="00104697"/>
    <w:rsid w:val="00104775"/>
    <w:rsid w:val="00104BD4"/>
    <w:rsid w:val="00104C80"/>
    <w:rsid w:val="00104E9C"/>
    <w:rsid w:val="0010504F"/>
    <w:rsid w:val="00105079"/>
    <w:rsid w:val="00105227"/>
    <w:rsid w:val="0010556F"/>
    <w:rsid w:val="001055B9"/>
    <w:rsid w:val="001056B6"/>
    <w:rsid w:val="00105ABD"/>
    <w:rsid w:val="00105D4D"/>
    <w:rsid w:val="0010602E"/>
    <w:rsid w:val="00106035"/>
    <w:rsid w:val="0010647D"/>
    <w:rsid w:val="001064BC"/>
    <w:rsid w:val="001067C0"/>
    <w:rsid w:val="00106E76"/>
    <w:rsid w:val="00106F09"/>
    <w:rsid w:val="001070D9"/>
    <w:rsid w:val="00107348"/>
    <w:rsid w:val="001079FE"/>
    <w:rsid w:val="00107AD2"/>
    <w:rsid w:val="00107B3A"/>
    <w:rsid w:val="00110206"/>
    <w:rsid w:val="001106C3"/>
    <w:rsid w:val="001106E4"/>
    <w:rsid w:val="0011096E"/>
    <w:rsid w:val="00110BC8"/>
    <w:rsid w:val="00110BE4"/>
    <w:rsid w:val="00110C62"/>
    <w:rsid w:val="00110CA2"/>
    <w:rsid w:val="0011106F"/>
    <w:rsid w:val="0011110C"/>
    <w:rsid w:val="00111317"/>
    <w:rsid w:val="0011137C"/>
    <w:rsid w:val="001115A7"/>
    <w:rsid w:val="00111A0D"/>
    <w:rsid w:val="00111D07"/>
    <w:rsid w:val="00111E80"/>
    <w:rsid w:val="00111F2F"/>
    <w:rsid w:val="00112003"/>
    <w:rsid w:val="001121C4"/>
    <w:rsid w:val="0011234D"/>
    <w:rsid w:val="0011288E"/>
    <w:rsid w:val="001128A9"/>
    <w:rsid w:val="0011299F"/>
    <w:rsid w:val="00112E0E"/>
    <w:rsid w:val="00112E4F"/>
    <w:rsid w:val="00113452"/>
    <w:rsid w:val="001134AD"/>
    <w:rsid w:val="00113626"/>
    <w:rsid w:val="001136C7"/>
    <w:rsid w:val="00113C76"/>
    <w:rsid w:val="00113E33"/>
    <w:rsid w:val="00113F2B"/>
    <w:rsid w:val="00113F50"/>
    <w:rsid w:val="0011401B"/>
    <w:rsid w:val="0011469D"/>
    <w:rsid w:val="00114780"/>
    <w:rsid w:val="00114AE1"/>
    <w:rsid w:val="00114C5D"/>
    <w:rsid w:val="00114CC7"/>
    <w:rsid w:val="00114E6F"/>
    <w:rsid w:val="001153EC"/>
    <w:rsid w:val="001154DF"/>
    <w:rsid w:val="00115A0B"/>
    <w:rsid w:val="00115B5B"/>
    <w:rsid w:val="00115DAE"/>
    <w:rsid w:val="00115F38"/>
    <w:rsid w:val="001160C1"/>
    <w:rsid w:val="0011642A"/>
    <w:rsid w:val="00116798"/>
    <w:rsid w:val="00116A8A"/>
    <w:rsid w:val="00116BD2"/>
    <w:rsid w:val="00116C92"/>
    <w:rsid w:val="00116D40"/>
    <w:rsid w:val="00116FDE"/>
    <w:rsid w:val="00116FE7"/>
    <w:rsid w:val="00117007"/>
    <w:rsid w:val="00117525"/>
    <w:rsid w:val="001175E1"/>
    <w:rsid w:val="00117B36"/>
    <w:rsid w:val="00120046"/>
    <w:rsid w:val="0012050B"/>
    <w:rsid w:val="0012076F"/>
    <w:rsid w:val="0012090B"/>
    <w:rsid w:val="00120B58"/>
    <w:rsid w:val="00120E7F"/>
    <w:rsid w:val="00120F39"/>
    <w:rsid w:val="00120FBA"/>
    <w:rsid w:val="001211A7"/>
    <w:rsid w:val="001211A9"/>
    <w:rsid w:val="001212D7"/>
    <w:rsid w:val="00121503"/>
    <w:rsid w:val="0012162B"/>
    <w:rsid w:val="001216AA"/>
    <w:rsid w:val="0012189A"/>
    <w:rsid w:val="00121BC4"/>
    <w:rsid w:val="00121C67"/>
    <w:rsid w:val="00121DFB"/>
    <w:rsid w:val="00122021"/>
    <w:rsid w:val="00122239"/>
    <w:rsid w:val="001223BC"/>
    <w:rsid w:val="0012292B"/>
    <w:rsid w:val="00122DE1"/>
    <w:rsid w:val="00122F1B"/>
    <w:rsid w:val="00122F56"/>
    <w:rsid w:val="00123791"/>
    <w:rsid w:val="00123A26"/>
    <w:rsid w:val="00123BC3"/>
    <w:rsid w:val="00123BC4"/>
    <w:rsid w:val="00123C6D"/>
    <w:rsid w:val="00123EB4"/>
    <w:rsid w:val="0012463A"/>
    <w:rsid w:val="001246F6"/>
    <w:rsid w:val="00124991"/>
    <w:rsid w:val="001249AC"/>
    <w:rsid w:val="00124A0C"/>
    <w:rsid w:val="001254F4"/>
    <w:rsid w:val="00125700"/>
    <w:rsid w:val="00125872"/>
    <w:rsid w:val="001258DF"/>
    <w:rsid w:val="001259DE"/>
    <w:rsid w:val="00125DF5"/>
    <w:rsid w:val="00126166"/>
    <w:rsid w:val="001263E2"/>
    <w:rsid w:val="0012653A"/>
    <w:rsid w:val="001266A5"/>
    <w:rsid w:val="0012679F"/>
    <w:rsid w:val="00126952"/>
    <w:rsid w:val="00126C7E"/>
    <w:rsid w:val="00126C91"/>
    <w:rsid w:val="00126D24"/>
    <w:rsid w:val="00127054"/>
    <w:rsid w:val="001273C5"/>
    <w:rsid w:val="0012763B"/>
    <w:rsid w:val="00127760"/>
    <w:rsid w:val="00127DEE"/>
    <w:rsid w:val="00127EAA"/>
    <w:rsid w:val="001300ED"/>
    <w:rsid w:val="0013018B"/>
    <w:rsid w:val="00130315"/>
    <w:rsid w:val="00130402"/>
    <w:rsid w:val="00130461"/>
    <w:rsid w:val="0013076D"/>
    <w:rsid w:val="001307E8"/>
    <w:rsid w:val="0013094C"/>
    <w:rsid w:val="0013109A"/>
    <w:rsid w:val="0013146E"/>
    <w:rsid w:val="00131688"/>
    <w:rsid w:val="00131A1C"/>
    <w:rsid w:val="00131B50"/>
    <w:rsid w:val="00131D36"/>
    <w:rsid w:val="00131EB9"/>
    <w:rsid w:val="001320E4"/>
    <w:rsid w:val="00132A4C"/>
    <w:rsid w:val="00132A7F"/>
    <w:rsid w:val="001330BC"/>
    <w:rsid w:val="00133125"/>
    <w:rsid w:val="00133778"/>
    <w:rsid w:val="00133E89"/>
    <w:rsid w:val="00134038"/>
    <w:rsid w:val="0013408F"/>
    <w:rsid w:val="0013477A"/>
    <w:rsid w:val="00134AC5"/>
    <w:rsid w:val="00134E69"/>
    <w:rsid w:val="00134ED5"/>
    <w:rsid w:val="00134FB2"/>
    <w:rsid w:val="001352F8"/>
    <w:rsid w:val="001353CB"/>
    <w:rsid w:val="00135976"/>
    <w:rsid w:val="00136267"/>
    <w:rsid w:val="001362B6"/>
    <w:rsid w:val="0013650D"/>
    <w:rsid w:val="0013654B"/>
    <w:rsid w:val="00136655"/>
    <w:rsid w:val="00136696"/>
    <w:rsid w:val="00136995"/>
    <w:rsid w:val="00136BFE"/>
    <w:rsid w:val="00136C0B"/>
    <w:rsid w:val="00136F02"/>
    <w:rsid w:val="00136F2D"/>
    <w:rsid w:val="00136FDF"/>
    <w:rsid w:val="001372D2"/>
    <w:rsid w:val="00137536"/>
    <w:rsid w:val="0013785F"/>
    <w:rsid w:val="001378F4"/>
    <w:rsid w:val="00140055"/>
    <w:rsid w:val="001400E3"/>
    <w:rsid w:val="001404DF"/>
    <w:rsid w:val="00140704"/>
    <w:rsid w:val="00140927"/>
    <w:rsid w:val="00140CFD"/>
    <w:rsid w:val="0014124F"/>
    <w:rsid w:val="00141384"/>
    <w:rsid w:val="00141532"/>
    <w:rsid w:val="001417B6"/>
    <w:rsid w:val="00141B59"/>
    <w:rsid w:val="00141D29"/>
    <w:rsid w:val="0014203F"/>
    <w:rsid w:val="0014204C"/>
    <w:rsid w:val="001420B0"/>
    <w:rsid w:val="00142198"/>
    <w:rsid w:val="0014258E"/>
    <w:rsid w:val="0014295F"/>
    <w:rsid w:val="00142CC8"/>
    <w:rsid w:val="00143364"/>
    <w:rsid w:val="001439EE"/>
    <w:rsid w:val="00143C5E"/>
    <w:rsid w:val="00143DF4"/>
    <w:rsid w:val="00143E21"/>
    <w:rsid w:val="00143F8B"/>
    <w:rsid w:val="00144C79"/>
    <w:rsid w:val="00144C82"/>
    <w:rsid w:val="00145013"/>
    <w:rsid w:val="0014531E"/>
    <w:rsid w:val="001453EA"/>
    <w:rsid w:val="001459B8"/>
    <w:rsid w:val="00145EB9"/>
    <w:rsid w:val="00146012"/>
    <w:rsid w:val="0014625D"/>
    <w:rsid w:val="00146268"/>
    <w:rsid w:val="001465FC"/>
    <w:rsid w:val="0014683F"/>
    <w:rsid w:val="00146A4C"/>
    <w:rsid w:val="00146B0F"/>
    <w:rsid w:val="00146E8A"/>
    <w:rsid w:val="00146ECB"/>
    <w:rsid w:val="00146F03"/>
    <w:rsid w:val="0014708B"/>
    <w:rsid w:val="001470CE"/>
    <w:rsid w:val="00147136"/>
    <w:rsid w:val="001471AE"/>
    <w:rsid w:val="00147299"/>
    <w:rsid w:val="001474CC"/>
    <w:rsid w:val="001474DD"/>
    <w:rsid w:val="0014778E"/>
    <w:rsid w:val="001479EB"/>
    <w:rsid w:val="00147ABA"/>
    <w:rsid w:val="00147E45"/>
    <w:rsid w:val="001506F2"/>
    <w:rsid w:val="00150B18"/>
    <w:rsid w:val="00150C06"/>
    <w:rsid w:val="00150F8F"/>
    <w:rsid w:val="001512F3"/>
    <w:rsid w:val="00151EC5"/>
    <w:rsid w:val="00151EF7"/>
    <w:rsid w:val="001521E9"/>
    <w:rsid w:val="00152690"/>
    <w:rsid w:val="001526E6"/>
    <w:rsid w:val="00152AD7"/>
    <w:rsid w:val="00152F5A"/>
    <w:rsid w:val="00152F8C"/>
    <w:rsid w:val="0015329C"/>
    <w:rsid w:val="001538A6"/>
    <w:rsid w:val="00153917"/>
    <w:rsid w:val="00153B57"/>
    <w:rsid w:val="00153B8E"/>
    <w:rsid w:val="00153BC6"/>
    <w:rsid w:val="00153EB1"/>
    <w:rsid w:val="00153EEF"/>
    <w:rsid w:val="00153F5E"/>
    <w:rsid w:val="0015453B"/>
    <w:rsid w:val="00154630"/>
    <w:rsid w:val="001546E3"/>
    <w:rsid w:val="001548B3"/>
    <w:rsid w:val="001548C2"/>
    <w:rsid w:val="00154BA2"/>
    <w:rsid w:val="00154D01"/>
    <w:rsid w:val="00154EA3"/>
    <w:rsid w:val="00154F33"/>
    <w:rsid w:val="00154FE3"/>
    <w:rsid w:val="00155243"/>
    <w:rsid w:val="00155268"/>
    <w:rsid w:val="001554F1"/>
    <w:rsid w:val="001555AB"/>
    <w:rsid w:val="00155665"/>
    <w:rsid w:val="001559A2"/>
    <w:rsid w:val="00155A02"/>
    <w:rsid w:val="00155BD6"/>
    <w:rsid w:val="00155C89"/>
    <w:rsid w:val="00155D5C"/>
    <w:rsid w:val="00155DDA"/>
    <w:rsid w:val="00155F0C"/>
    <w:rsid w:val="00156065"/>
    <w:rsid w:val="00156384"/>
    <w:rsid w:val="001563D8"/>
    <w:rsid w:val="00156559"/>
    <w:rsid w:val="00156593"/>
    <w:rsid w:val="001566BC"/>
    <w:rsid w:val="00156872"/>
    <w:rsid w:val="001569E4"/>
    <w:rsid w:val="00156B8A"/>
    <w:rsid w:val="00156C2A"/>
    <w:rsid w:val="00157543"/>
    <w:rsid w:val="00157996"/>
    <w:rsid w:val="001579A7"/>
    <w:rsid w:val="00157DCB"/>
    <w:rsid w:val="00157DD1"/>
    <w:rsid w:val="0016022E"/>
    <w:rsid w:val="00160279"/>
    <w:rsid w:val="001603A7"/>
    <w:rsid w:val="001611DB"/>
    <w:rsid w:val="001611FB"/>
    <w:rsid w:val="001612FE"/>
    <w:rsid w:val="00161311"/>
    <w:rsid w:val="001613E3"/>
    <w:rsid w:val="00161661"/>
    <w:rsid w:val="001616C3"/>
    <w:rsid w:val="0016172C"/>
    <w:rsid w:val="00161772"/>
    <w:rsid w:val="0016263D"/>
    <w:rsid w:val="001626FD"/>
    <w:rsid w:val="00162757"/>
    <w:rsid w:val="00162A58"/>
    <w:rsid w:val="00162C47"/>
    <w:rsid w:val="00162DAB"/>
    <w:rsid w:val="00162EA4"/>
    <w:rsid w:val="00162FA3"/>
    <w:rsid w:val="0016322A"/>
    <w:rsid w:val="001632A2"/>
    <w:rsid w:val="00163787"/>
    <w:rsid w:val="0016381B"/>
    <w:rsid w:val="001639C6"/>
    <w:rsid w:val="00163D61"/>
    <w:rsid w:val="00163E1D"/>
    <w:rsid w:val="00163E26"/>
    <w:rsid w:val="00163E6F"/>
    <w:rsid w:val="001641FF"/>
    <w:rsid w:val="00164384"/>
    <w:rsid w:val="00164572"/>
    <w:rsid w:val="0016461E"/>
    <w:rsid w:val="001647BE"/>
    <w:rsid w:val="00164B24"/>
    <w:rsid w:val="00164B38"/>
    <w:rsid w:val="00164CB2"/>
    <w:rsid w:val="00164DFE"/>
    <w:rsid w:val="00164F87"/>
    <w:rsid w:val="0016505C"/>
    <w:rsid w:val="001650AB"/>
    <w:rsid w:val="001655D9"/>
    <w:rsid w:val="001655FE"/>
    <w:rsid w:val="00165651"/>
    <w:rsid w:val="00165896"/>
    <w:rsid w:val="00165986"/>
    <w:rsid w:val="001659BF"/>
    <w:rsid w:val="00165A57"/>
    <w:rsid w:val="00165E4C"/>
    <w:rsid w:val="0016618E"/>
    <w:rsid w:val="001664BF"/>
    <w:rsid w:val="001665A8"/>
    <w:rsid w:val="001665C5"/>
    <w:rsid w:val="001669A9"/>
    <w:rsid w:val="00166F9B"/>
    <w:rsid w:val="001672DA"/>
    <w:rsid w:val="00167447"/>
    <w:rsid w:val="00167545"/>
    <w:rsid w:val="0016781B"/>
    <w:rsid w:val="0016788F"/>
    <w:rsid w:val="00167CE8"/>
    <w:rsid w:val="0017008C"/>
    <w:rsid w:val="0017016B"/>
    <w:rsid w:val="001705D6"/>
    <w:rsid w:val="001705EE"/>
    <w:rsid w:val="00170727"/>
    <w:rsid w:val="001707F4"/>
    <w:rsid w:val="00170ACD"/>
    <w:rsid w:val="00170AEB"/>
    <w:rsid w:val="00170F83"/>
    <w:rsid w:val="00170FEB"/>
    <w:rsid w:val="00171045"/>
    <w:rsid w:val="001713FA"/>
    <w:rsid w:val="00171422"/>
    <w:rsid w:val="001714CF"/>
    <w:rsid w:val="00171563"/>
    <w:rsid w:val="0017156F"/>
    <w:rsid w:val="00171873"/>
    <w:rsid w:val="001718ED"/>
    <w:rsid w:val="001718F8"/>
    <w:rsid w:val="00171DED"/>
    <w:rsid w:val="00171E85"/>
    <w:rsid w:val="00171F29"/>
    <w:rsid w:val="00171FDB"/>
    <w:rsid w:val="001720F8"/>
    <w:rsid w:val="001722CB"/>
    <w:rsid w:val="0017273C"/>
    <w:rsid w:val="001727BD"/>
    <w:rsid w:val="001727D2"/>
    <w:rsid w:val="001729F7"/>
    <w:rsid w:val="00172BDC"/>
    <w:rsid w:val="00172FED"/>
    <w:rsid w:val="001732A6"/>
    <w:rsid w:val="00173423"/>
    <w:rsid w:val="00173591"/>
    <w:rsid w:val="00173B2D"/>
    <w:rsid w:val="00173C20"/>
    <w:rsid w:val="00173C3F"/>
    <w:rsid w:val="00173D57"/>
    <w:rsid w:val="00173E6F"/>
    <w:rsid w:val="00173FAF"/>
    <w:rsid w:val="00174024"/>
    <w:rsid w:val="00174113"/>
    <w:rsid w:val="001743DC"/>
    <w:rsid w:val="00174406"/>
    <w:rsid w:val="00174FD9"/>
    <w:rsid w:val="0017505C"/>
    <w:rsid w:val="001750B5"/>
    <w:rsid w:val="001751D3"/>
    <w:rsid w:val="001752F7"/>
    <w:rsid w:val="001753AD"/>
    <w:rsid w:val="00175755"/>
    <w:rsid w:val="001757DB"/>
    <w:rsid w:val="001757F3"/>
    <w:rsid w:val="00175BCC"/>
    <w:rsid w:val="00175CB1"/>
    <w:rsid w:val="00175ECA"/>
    <w:rsid w:val="00177602"/>
    <w:rsid w:val="001776FE"/>
    <w:rsid w:val="00177744"/>
    <w:rsid w:val="00177884"/>
    <w:rsid w:val="00177A53"/>
    <w:rsid w:val="00177CBB"/>
    <w:rsid w:val="001805E6"/>
    <w:rsid w:val="00180825"/>
    <w:rsid w:val="00180837"/>
    <w:rsid w:val="001808EB"/>
    <w:rsid w:val="001809C5"/>
    <w:rsid w:val="00180B7E"/>
    <w:rsid w:val="00180E8A"/>
    <w:rsid w:val="00181056"/>
    <w:rsid w:val="00181365"/>
    <w:rsid w:val="00181371"/>
    <w:rsid w:val="0018158E"/>
    <w:rsid w:val="00181771"/>
    <w:rsid w:val="001817C9"/>
    <w:rsid w:val="00181A9C"/>
    <w:rsid w:val="00181BA1"/>
    <w:rsid w:val="00181C16"/>
    <w:rsid w:val="001820B0"/>
    <w:rsid w:val="00182715"/>
    <w:rsid w:val="00182793"/>
    <w:rsid w:val="001827BD"/>
    <w:rsid w:val="001829D0"/>
    <w:rsid w:val="00182A7B"/>
    <w:rsid w:val="00182F2B"/>
    <w:rsid w:val="00183002"/>
    <w:rsid w:val="0018352D"/>
    <w:rsid w:val="0018359F"/>
    <w:rsid w:val="001836DC"/>
    <w:rsid w:val="00183923"/>
    <w:rsid w:val="001839E4"/>
    <w:rsid w:val="00183A82"/>
    <w:rsid w:val="00183ADF"/>
    <w:rsid w:val="00183CCA"/>
    <w:rsid w:val="00183CEF"/>
    <w:rsid w:val="001840D3"/>
    <w:rsid w:val="00184194"/>
    <w:rsid w:val="00184294"/>
    <w:rsid w:val="001845F8"/>
    <w:rsid w:val="001849B0"/>
    <w:rsid w:val="00184CC8"/>
    <w:rsid w:val="00184E1D"/>
    <w:rsid w:val="001851BF"/>
    <w:rsid w:val="00185415"/>
    <w:rsid w:val="001854ED"/>
    <w:rsid w:val="00185664"/>
    <w:rsid w:val="001856DC"/>
    <w:rsid w:val="0018588B"/>
    <w:rsid w:val="001858E1"/>
    <w:rsid w:val="00185B4C"/>
    <w:rsid w:val="00185EB4"/>
    <w:rsid w:val="00186521"/>
    <w:rsid w:val="001866CE"/>
    <w:rsid w:val="001869DE"/>
    <w:rsid w:val="00186B58"/>
    <w:rsid w:val="00186D0B"/>
    <w:rsid w:val="00187270"/>
    <w:rsid w:val="001876C9"/>
    <w:rsid w:val="001877D1"/>
    <w:rsid w:val="001878E4"/>
    <w:rsid w:val="001902AD"/>
    <w:rsid w:val="0019076F"/>
    <w:rsid w:val="001910A9"/>
    <w:rsid w:val="00191271"/>
    <w:rsid w:val="00191638"/>
    <w:rsid w:val="00191A05"/>
    <w:rsid w:val="00191A3A"/>
    <w:rsid w:val="00191DB1"/>
    <w:rsid w:val="0019238A"/>
    <w:rsid w:val="00192441"/>
    <w:rsid w:val="00192463"/>
    <w:rsid w:val="0019247C"/>
    <w:rsid w:val="00192765"/>
    <w:rsid w:val="00192B22"/>
    <w:rsid w:val="00192C62"/>
    <w:rsid w:val="00192D97"/>
    <w:rsid w:val="001932C7"/>
    <w:rsid w:val="00193336"/>
    <w:rsid w:val="0019333E"/>
    <w:rsid w:val="0019336B"/>
    <w:rsid w:val="0019337C"/>
    <w:rsid w:val="001933BA"/>
    <w:rsid w:val="001937ED"/>
    <w:rsid w:val="001939F2"/>
    <w:rsid w:val="00193C36"/>
    <w:rsid w:val="00193C87"/>
    <w:rsid w:val="00193E2E"/>
    <w:rsid w:val="00193F4C"/>
    <w:rsid w:val="0019426E"/>
    <w:rsid w:val="00194716"/>
    <w:rsid w:val="00194733"/>
    <w:rsid w:val="00194780"/>
    <w:rsid w:val="001947CD"/>
    <w:rsid w:val="00194DD4"/>
    <w:rsid w:val="00194EA1"/>
    <w:rsid w:val="00195201"/>
    <w:rsid w:val="0019547B"/>
    <w:rsid w:val="001956CE"/>
    <w:rsid w:val="00195CDB"/>
    <w:rsid w:val="00195E20"/>
    <w:rsid w:val="00196182"/>
    <w:rsid w:val="001966C1"/>
    <w:rsid w:val="001966EF"/>
    <w:rsid w:val="0019670E"/>
    <w:rsid w:val="00196820"/>
    <w:rsid w:val="00196BB1"/>
    <w:rsid w:val="00196D83"/>
    <w:rsid w:val="00196F80"/>
    <w:rsid w:val="00197030"/>
    <w:rsid w:val="00197349"/>
    <w:rsid w:val="0019786D"/>
    <w:rsid w:val="001979F3"/>
    <w:rsid w:val="00197A37"/>
    <w:rsid w:val="00197A60"/>
    <w:rsid w:val="00197C68"/>
    <w:rsid w:val="00197D4A"/>
    <w:rsid w:val="00197F6C"/>
    <w:rsid w:val="001A08A8"/>
    <w:rsid w:val="001A0BB6"/>
    <w:rsid w:val="001A0E20"/>
    <w:rsid w:val="001A1116"/>
    <w:rsid w:val="001A1469"/>
    <w:rsid w:val="001A1882"/>
    <w:rsid w:val="001A193C"/>
    <w:rsid w:val="001A1D50"/>
    <w:rsid w:val="001A1E8C"/>
    <w:rsid w:val="001A1F6A"/>
    <w:rsid w:val="001A2456"/>
    <w:rsid w:val="001A2477"/>
    <w:rsid w:val="001A2673"/>
    <w:rsid w:val="001A27A4"/>
    <w:rsid w:val="001A2AD6"/>
    <w:rsid w:val="001A2C3C"/>
    <w:rsid w:val="001A2D1B"/>
    <w:rsid w:val="001A2D63"/>
    <w:rsid w:val="001A2E72"/>
    <w:rsid w:val="001A301B"/>
    <w:rsid w:val="001A32A2"/>
    <w:rsid w:val="001A3472"/>
    <w:rsid w:val="001A35C2"/>
    <w:rsid w:val="001A383C"/>
    <w:rsid w:val="001A3A4A"/>
    <w:rsid w:val="001A3C1F"/>
    <w:rsid w:val="001A3D2A"/>
    <w:rsid w:val="001A4015"/>
    <w:rsid w:val="001A4073"/>
    <w:rsid w:val="001A416C"/>
    <w:rsid w:val="001A45BA"/>
    <w:rsid w:val="001A4760"/>
    <w:rsid w:val="001A488B"/>
    <w:rsid w:val="001A4D73"/>
    <w:rsid w:val="001A562C"/>
    <w:rsid w:val="001A56A3"/>
    <w:rsid w:val="001A570E"/>
    <w:rsid w:val="001A577E"/>
    <w:rsid w:val="001A5A1A"/>
    <w:rsid w:val="001A5ADC"/>
    <w:rsid w:val="001A5D93"/>
    <w:rsid w:val="001A5F4C"/>
    <w:rsid w:val="001A63F6"/>
    <w:rsid w:val="001A65BD"/>
    <w:rsid w:val="001A686F"/>
    <w:rsid w:val="001A69EA"/>
    <w:rsid w:val="001A6F58"/>
    <w:rsid w:val="001A6F78"/>
    <w:rsid w:val="001A70A6"/>
    <w:rsid w:val="001A70BF"/>
    <w:rsid w:val="001A70EE"/>
    <w:rsid w:val="001B01A8"/>
    <w:rsid w:val="001B05A1"/>
    <w:rsid w:val="001B05FE"/>
    <w:rsid w:val="001B0613"/>
    <w:rsid w:val="001B0A03"/>
    <w:rsid w:val="001B0E85"/>
    <w:rsid w:val="001B118C"/>
    <w:rsid w:val="001B11FB"/>
    <w:rsid w:val="001B1255"/>
    <w:rsid w:val="001B1894"/>
    <w:rsid w:val="001B1E11"/>
    <w:rsid w:val="001B2083"/>
    <w:rsid w:val="001B219A"/>
    <w:rsid w:val="001B21FC"/>
    <w:rsid w:val="001B2582"/>
    <w:rsid w:val="001B280F"/>
    <w:rsid w:val="001B2AE0"/>
    <w:rsid w:val="001B2B5E"/>
    <w:rsid w:val="001B2BCE"/>
    <w:rsid w:val="001B33B7"/>
    <w:rsid w:val="001B33C4"/>
    <w:rsid w:val="001B3701"/>
    <w:rsid w:val="001B3815"/>
    <w:rsid w:val="001B3D66"/>
    <w:rsid w:val="001B3D94"/>
    <w:rsid w:val="001B3DF4"/>
    <w:rsid w:val="001B3E3E"/>
    <w:rsid w:val="001B3E42"/>
    <w:rsid w:val="001B3E76"/>
    <w:rsid w:val="001B3F30"/>
    <w:rsid w:val="001B4522"/>
    <w:rsid w:val="001B477A"/>
    <w:rsid w:val="001B4BC0"/>
    <w:rsid w:val="001B4BE1"/>
    <w:rsid w:val="001B4F08"/>
    <w:rsid w:val="001B5165"/>
    <w:rsid w:val="001B53EE"/>
    <w:rsid w:val="001B565D"/>
    <w:rsid w:val="001B584F"/>
    <w:rsid w:val="001B58AE"/>
    <w:rsid w:val="001B592C"/>
    <w:rsid w:val="001B5B15"/>
    <w:rsid w:val="001B5BB4"/>
    <w:rsid w:val="001B5E2F"/>
    <w:rsid w:val="001B6320"/>
    <w:rsid w:val="001B639E"/>
    <w:rsid w:val="001B6587"/>
    <w:rsid w:val="001B676B"/>
    <w:rsid w:val="001B69D0"/>
    <w:rsid w:val="001B6F99"/>
    <w:rsid w:val="001B71AD"/>
    <w:rsid w:val="001B71F5"/>
    <w:rsid w:val="001B72D3"/>
    <w:rsid w:val="001B7437"/>
    <w:rsid w:val="001B75D5"/>
    <w:rsid w:val="001B7693"/>
    <w:rsid w:val="001B7EE2"/>
    <w:rsid w:val="001C0030"/>
    <w:rsid w:val="001C0152"/>
    <w:rsid w:val="001C0330"/>
    <w:rsid w:val="001C05F6"/>
    <w:rsid w:val="001C06D4"/>
    <w:rsid w:val="001C0B44"/>
    <w:rsid w:val="001C0C8E"/>
    <w:rsid w:val="001C0D98"/>
    <w:rsid w:val="001C0F79"/>
    <w:rsid w:val="001C123A"/>
    <w:rsid w:val="001C13A4"/>
    <w:rsid w:val="001C16E4"/>
    <w:rsid w:val="001C171E"/>
    <w:rsid w:val="001C196F"/>
    <w:rsid w:val="001C19A7"/>
    <w:rsid w:val="001C1B33"/>
    <w:rsid w:val="001C1B91"/>
    <w:rsid w:val="001C1C89"/>
    <w:rsid w:val="001C1EE6"/>
    <w:rsid w:val="001C20E7"/>
    <w:rsid w:val="001C2128"/>
    <w:rsid w:val="001C24C7"/>
    <w:rsid w:val="001C279A"/>
    <w:rsid w:val="001C2D38"/>
    <w:rsid w:val="001C3029"/>
    <w:rsid w:val="001C30AD"/>
    <w:rsid w:val="001C30F4"/>
    <w:rsid w:val="001C343F"/>
    <w:rsid w:val="001C362F"/>
    <w:rsid w:val="001C3A64"/>
    <w:rsid w:val="001C3BB3"/>
    <w:rsid w:val="001C3C43"/>
    <w:rsid w:val="001C3CBA"/>
    <w:rsid w:val="001C3F50"/>
    <w:rsid w:val="001C3FD0"/>
    <w:rsid w:val="001C436F"/>
    <w:rsid w:val="001C4433"/>
    <w:rsid w:val="001C4551"/>
    <w:rsid w:val="001C4779"/>
    <w:rsid w:val="001C47A5"/>
    <w:rsid w:val="001C4B28"/>
    <w:rsid w:val="001C5368"/>
    <w:rsid w:val="001C55DE"/>
    <w:rsid w:val="001C566F"/>
    <w:rsid w:val="001C5670"/>
    <w:rsid w:val="001C579C"/>
    <w:rsid w:val="001C5A96"/>
    <w:rsid w:val="001C5ADF"/>
    <w:rsid w:val="001C5BE6"/>
    <w:rsid w:val="001C5BED"/>
    <w:rsid w:val="001C661B"/>
    <w:rsid w:val="001C6791"/>
    <w:rsid w:val="001C6919"/>
    <w:rsid w:val="001C69D7"/>
    <w:rsid w:val="001C6AAA"/>
    <w:rsid w:val="001C6D07"/>
    <w:rsid w:val="001C6F2A"/>
    <w:rsid w:val="001C71FB"/>
    <w:rsid w:val="001C7379"/>
    <w:rsid w:val="001C742F"/>
    <w:rsid w:val="001C7588"/>
    <w:rsid w:val="001C7AF6"/>
    <w:rsid w:val="001C7D47"/>
    <w:rsid w:val="001C7D92"/>
    <w:rsid w:val="001C7E43"/>
    <w:rsid w:val="001D04CD"/>
    <w:rsid w:val="001D07E5"/>
    <w:rsid w:val="001D0B25"/>
    <w:rsid w:val="001D0B70"/>
    <w:rsid w:val="001D0F2B"/>
    <w:rsid w:val="001D1962"/>
    <w:rsid w:val="001D198B"/>
    <w:rsid w:val="001D1B5D"/>
    <w:rsid w:val="001D1BFF"/>
    <w:rsid w:val="001D2CD5"/>
    <w:rsid w:val="001D2E6E"/>
    <w:rsid w:val="001D2FE9"/>
    <w:rsid w:val="001D3166"/>
    <w:rsid w:val="001D3267"/>
    <w:rsid w:val="001D3348"/>
    <w:rsid w:val="001D366B"/>
    <w:rsid w:val="001D374F"/>
    <w:rsid w:val="001D3883"/>
    <w:rsid w:val="001D391E"/>
    <w:rsid w:val="001D3DAE"/>
    <w:rsid w:val="001D401E"/>
    <w:rsid w:val="001D436F"/>
    <w:rsid w:val="001D440A"/>
    <w:rsid w:val="001D4410"/>
    <w:rsid w:val="001D450E"/>
    <w:rsid w:val="001D4542"/>
    <w:rsid w:val="001D488D"/>
    <w:rsid w:val="001D49B7"/>
    <w:rsid w:val="001D4AA4"/>
    <w:rsid w:val="001D4BC1"/>
    <w:rsid w:val="001D4D3F"/>
    <w:rsid w:val="001D4EDC"/>
    <w:rsid w:val="001D50C5"/>
    <w:rsid w:val="001D517A"/>
    <w:rsid w:val="001D53FF"/>
    <w:rsid w:val="001D5822"/>
    <w:rsid w:val="001D5A2E"/>
    <w:rsid w:val="001D5BA7"/>
    <w:rsid w:val="001D5EEA"/>
    <w:rsid w:val="001D62E4"/>
    <w:rsid w:val="001D64B2"/>
    <w:rsid w:val="001D65C6"/>
    <w:rsid w:val="001D67A4"/>
    <w:rsid w:val="001D6955"/>
    <w:rsid w:val="001D6B49"/>
    <w:rsid w:val="001D6BE4"/>
    <w:rsid w:val="001D7093"/>
    <w:rsid w:val="001D72DF"/>
    <w:rsid w:val="001D754B"/>
    <w:rsid w:val="001D7AC3"/>
    <w:rsid w:val="001D7CDD"/>
    <w:rsid w:val="001D7CE9"/>
    <w:rsid w:val="001D7EF9"/>
    <w:rsid w:val="001E0DBA"/>
    <w:rsid w:val="001E0DFD"/>
    <w:rsid w:val="001E11D9"/>
    <w:rsid w:val="001E1580"/>
    <w:rsid w:val="001E16DE"/>
    <w:rsid w:val="001E18BA"/>
    <w:rsid w:val="001E19DE"/>
    <w:rsid w:val="001E1A0B"/>
    <w:rsid w:val="001E1AC0"/>
    <w:rsid w:val="001E1B22"/>
    <w:rsid w:val="001E1DDC"/>
    <w:rsid w:val="001E1DDF"/>
    <w:rsid w:val="001E1F46"/>
    <w:rsid w:val="001E1FD4"/>
    <w:rsid w:val="001E21F2"/>
    <w:rsid w:val="001E233A"/>
    <w:rsid w:val="001E27BE"/>
    <w:rsid w:val="001E29AC"/>
    <w:rsid w:val="001E2CD5"/>
    <w:rsid w:val="001E2D1B"/>
    <w:rsid w:val="001E2E42"/>
    <w:rsid w:val="001E2F58"/>
    <w:rsid w:val="001E30EC"/>
    <w:rsid w:val="001E31B6"/>
    <w:rsid w:val="001E34F3"/>
    <w:rsid w:val="001E36FD"/>
    <w:rsid w:val="001E393C"/>
    <w:rsid w:val="001E3BF5"/>
    <w:rsid w:val="001E3D99"/>
    <w:rsid w:val="001E3EB3"/>
    <w:rsid w:val="001E4064"/>
    <w:rsid w:val="001E4330"/>
    <w:rsid w:val="001E444D"/>
    <w:rsid w:val="001E44B9"/>
    <w:rsid w:val="001E4E16"/>
    <w:rsid w:val="001E4E40"/>
    <w:rsid w:val="001E4F11"/>
    <w:rsid w:val="001E511B"/>
    <w:rsid w:val="001E51F4"/>
    <w:rsid w:val="001E549B"/>
    <w:rsid w:val="001E55A0"/>
    <w:rsid w:val="001E5915"/>
    <w:rsid w:val="001E5C0C"/>
    <w:rsid w:val="001E5D3A"/>
    <w:rsid w:val="001E6164"/>
    <w:rsid w:val="001E62A2"/>
    <w:rsid w:val="001E63A2"/>
    <w:rsid w:val="001E6591"/>
    <w:rsid w:val="001E6605"/>
    <w:rsid w:val="001E6AB4"/>
    <w:rsid w:val="001E6B38"/>
    <w:rsid w:val="001E6C5B"/>
    <w:rsid w:val="001E6DFA"/>
    <w:rsid w:val="001E6F52"/>
    <w:rsid w:val="001E7034"/>
    <w:rsid w:val="001E7BBC"/>
    <w:rsid w:val="001E7BF8"/>
    <w:rsid w:val="001E7CED"/>
    <w:rsid w:val="001F00B9"/>
    <w:rsid w:val="001F0211"/>
    <w:rsid w:val="001F023D"/>
    <w:rsid w:val="001F0312"/>
    <w:rsid w:val="001F04C7"/>
    <w:rsid w:val="001F04F2"/>
    <w:rsid w:val="001F0D25"/>
    <w:rsid w:val="001F104D"/>
    <w:rsid w:val="001F16C6"/>
    <w:rsid w:val="001F1D1A"/>
    <w:rsid w:val="001F1F21"/>
    <w:rsid w:val="001F2128"/>
    <w:rsid w:val="001F2349"/>
    <w:rsid w:val="001F23BC"/>
    <w:rsid w:val="001F24FF"/>
    <w:rsid w:val="001F2531"/>
    <w:rsid w:val="001F263D"/>
    <w:rsid w:val="001F2902"/>
    <w:rsid w:val="001F298F"/>
    <w:rsid w:val="001F2BF0"/>
    <w:rsid w:val="001F2FA7"/>
    <w:rsid w:val="001F2FB8"/>
    <w:rsid w:val="001F32C7"/>
    <w:rsid w:val="001F32EF"/>
    <w:rsid w:val="001F36A8"/>
    <w:rsid w:val="001F374B"/>
    <w:rsid w:val="001F383C"/>
    <w:rsid w:val="001F3D52"/>
    <w:rsid w:val="001F3DA0"/>
    <w:rsid w:val="001F3EF9"/>
    <w:rsid w:val="001F42F7"/>
    <w:rsid w:val="001F44AD"/>
    <w:rsid w:val="001F455B"/>
    <w:rsid w:val="001F4900"/>
    <w:rsid w:val="001F4E91"/>
    <w:rsid w:val="001F538A"/>
    <w:rsid w:val="001F57BA"/>
    <w:rsid w:val="001F57BC"/>
    <w:rsid w:val="001F591D"/>
    <w:rsid w:val="001F5A7B"/>
    <w:rsid w:val="001F5BBB"/>
    <w:rsid w:val="001F5ED4"/>
    <w:rsid w:val="001F600C"/>
    <w:rsid w:val="001F6091"/>
    <w:rsid w:val="001F6099"/>
    <w:rsid w:val="001F61AC"/>
    <w:rsid w:val="001F6221"/>
    <w:rsid w:val="001F64CE"/>
    <w:rsid w:val="001F6558"/>
    <w:rsid w:val="001F68BE"/>
    <w:rsid w:val="001F6B9B"/>
    <w:rsid w:val="001F6BD4"/>
    <w:rsid w:val="001F6F56"/>
    <w:rsid w:val="001F72F2"/>
    <w:rsid w:val="001F769D"/>
    <w:rsid w:val="001F76BE"/>
    <w:rsid w:val="001F7923"/>
    <w:rsid w:val="001F7CEB"/>
    <w:rsid w:val="001F7E9D"/>
    <w:rsid w:val="001F7F45"/>
    <w:rsid w:val="0020023C"/>
    <w:rsid w:val="002004A1"/>
    <w:rsid w:val="002009B0"/>
    <w:rsid w:val="00200BB5"/>
    <w:rsid w:val="00200FB9"/>
    <w:rsid w:val="00201126"/>
    <w:rsid w:val="00201236"/>
    <w:rsid w:val="00201307"/>
    <w:rsid w:val="002014D1"/>
    <w:rsid w:val="002014DE"/>
    <w:rsid w:val="00201717"/>
    <w:rsid w:val="002019F2"/>
    <w:rsid w:val="00201A61"/>
    <w:rsid w:val="00201E6B"/>
    <w:rsid w:val="00202503"/>
    <w:rsid w:val="002025A6"/>
    <w:rsid w:val="002028EC"/>
    <w:rsid w:val="00202940"/>
    <w:rsid w:val="00202D40"/>
    <w:rsid w:val="00202EB0"/>
    <w:rsid w:val="00202F62"/>
    <w:rsid w:val="0020308B"/>
    <w:rsid w:val="00203245"/>
    <w:rsid w:val="0020332C"/>
    <w:rsid w:val="002035A0"/>
    <w:rsid w:val="0020363A"/>
    <w:rsid w:val="002036B6"/>
    <w:rsid w:val="00203921"/>
    <w:rsid w:val="00203961"/>
    <w:rsid w:val="0020399C"/>
    <w:rsid w:val="00203A2C"/>
    <w:rsid w:val="00203BD7"/>
    <w:rsid w:val="00203F0A"/>
    <w:rsid w:val="00203F67"/>
    <w:rsid w:val="00204488"/>
    <w:rsid w:val="00204700"/>
    <w:rsid w:val="002048FD"/>
    <w:rsid w:val="00204DA4"/>
    <w:rsid w:val="00204EE5"/>
    <w:rsid w:val="00204FB3"/>
    <w:rsid w:val="002050C3"/>
    <w:rsid w:val="00205167"/>
    <w:rsid w:val="0020539D"/>
    <w:rsid w:val="002054D2"/>
    <w:rsid w:val="002056D1"/>
    <w:rsid w:val="00205794"/>
    <w:rsid w:val="002058D3"/>
    <w:rsid w:val="002059E1"/>
    <w:rsid w:val="00205BE7"/>
    <w:rsid w:val="00205C67"/>
    <w:rsid w:val="00205EAC"/>
    <w:rsid w:val="002061C2"/>
    <w:rsid w:val="00206683"/>
    <w:rsid w:val="00206ACE"/>
    <w:rsid w:val="00206E51"/>
    <w:rsid w:val="00206F2F"/>
    <w:rsid w:val="00206F3A"/>
    <w:rsid w:val="002076A9"/>
    <w:rsid w:val="0020771A"/>
    <w:rsid w:val="002078C7"/>
    <w:rsid w:val="00207F31"/>
    <w:rsid w:val="00210054"/>
    <w:rsid w:val="002100AD"/>
    <w:rsid w:val="002100B8"/>
    <w:rsid w:val="0021037E"/>
    <w:rsid w:val="002104A8"/>
    <w:rsid w:val="00210625"/>
    <w:rsid w:val="00210863"/>
    <w:rsid w:val="00210ABC"/>
    <w:rsid w:val="00210CC5"/>
    <w:rsid w:val="00210CFE"/>
    <w:rsid w:val="00210EDE"/>
    <w:rsid w:val="00211038"/>
    <w:rsid w:val="00211C51"/>
    <w:rsid w:val="00211D49"/>
    <w:rsid w:val="00211D85"/>
    <w:rsid w:val="00211D96"/>
    <w:rsid w:val="00211ED5"/>
    <w:rsid w:val="00211FAD"/>
    <w:rsid w:val="002123D2"/>
    <w:rsid w:val="00212485"/>
    <w:rsid w:val="002124B4"/>
    <w:rsid w:val="002125CC"/>
    <w:rsid w:val="0021275C"/>
    <w:rsid w:val="00212907"/>
    <w:rsid w:val="0021292A"/>
    <w:rsid w:val="00212C0C"/>
    <w:rsid w:val="00212F6E"/>
    <w:rsid w:val="00213196"/>
    <w:rsid w:val="00213284"/>
    <w:rsid w:val="0021347C"/>
    <w:rsid w:val="00213562"/>
    <w:rsid w:val="00213950"/>
    <w:rsid w:val="00213BB6"/>
    <w:rsid w:val="00213D55"/>
    <w:rsid w:val="00213E05"/>
    <w:rsid w:val="00214135"/>
    <w:rsid w:val="002149F0"/>
    <w:rsid w:val="00214A6D"/>
    <w:rsid w:val="00214BBE"/>
    <w:rsid w:val="00214D43"/>
    <w:rsid w:val="00215196"/>
    <w:rsid w:val="0021541E"/>
    <w:rsid w:val="0021542A"/>
    <w:rsid w:val="002155B0"/>
    <w:rsid w:val="002155BF"/>
    <w:rsid w:val="0021567A"/>
    <w:rsid w:val="002156B9"/>
    <w:rsid w:val="002157AB"/>
    <w:rsid w:val="00215BD6"/>
    <w:rsid w:val="00215D8B"/>
    <w:rsid w:val="002166EE"/>
    <w:rsid w:val="0021685F"/>
    <w:rsid w:val="002169F2"/>
    <w:rsid w:val="00216A34"/>
    <w:rsid w:val="00216A50"/>
    <w:rsid w:val="00216AE8"/>
    <w:rsid w:val="00216BD4"/>
    <w:rsid w:val="00216C4F"/>
    <w:rsid w:val="002170D7"/>
    <w:rsid w:val="002174D0"/>
    <w:rsid w:val="00217528"/>
    <w:rsid w:val="00217B7C"/>
    <w:rsid w:val="0022041B"/>
    <w:rsid w:val="00220491"/>
    <w:rsid w:val="002206AD"/>
    <w:rsid w:val="002207BB"/>
    <w:rsid w:val="00220B08"/>
    <w:rsid w:val="00220B39"/>
    <w:rsid w:val="002210E8"/>
    <w:rsid w:val="00221284"/>
    <w:rsid w:val="002212C8"/>
    <w:rsid w:val="00221E9A"/>
    <w:rsid w:val="00221F87"/>
    <w:rsid w:val="00221FB6"/>
    <w:rsid w:val="0022247C"/>
    <w:rsid w:val="00222898"/>
    <w:rsid w:val="002228C8"/>
    <w:rsid w:val="002229D2"/>
    <w:rsid w:val="00222E68"/>
    <w:rsid w:val="0022318D"/>
    <w:rsid w:val="002232D3"/>
    <w:rsid w:val="0022350B"/>
    <w:rsid w:val="00223AD7"/>
    <w:rsid w:val="00223AE2"/>
    <w:rsid w:val="00223CB8"/>
    <w:rsid w:val="00223D34"/>
    <w:rsid w:val="0022412D"/>
    <w:rsid w:val="002242F6"/>
    <w:rsid w:val="00224581"/>
    <w:rsid w:val="0022466F"/>
    <w:rsid w:val="00224A50"/>
    <w:rsid w:val="00224C0C"/>
    <w:rsid w:val="00224D28"/>
    <w:rsid w:val="00224DBE"/>
    <w:rsid w:val="00224F0B"/>
    <w:rsid w:val="0022528A"/>
    <w:rsid w:val="002253C6"/>
    <w:rsid w:val="00225982"/>
    <w:rsid w:val="00225CC4"/>
    <w:rsid w:val="00225D03"/>
    <w:rsid w:val="00225D58"/>
    <w:rsid w:val="0022602B"/>
    <w:rsid w:val="002261A0"/>
    <w:rsid w:val="002263EE"/>
    <w:rsid w:val="002264E0"/>
    <w:rsid w:val="002266A2"/>
    <w:rsid w:val="0022670A"/>
    <w:rsid w:val="00226778"/>
    <w:rsid w:val="00226849"/>
    <w:rsid w:val="002268FD"/>
    <w:rsid w:val="00226AF5"/>
    <w:rsid w:val="00226BF0"/>
    <w:rsid w:val="00226CC7"/>
    <w:rsid w:val="00226F4E"/>
    <w:rsid w:val="002271B4"/>
    <w:rsid w:val="002273C6"/>
    <w:rsid w:val="0022759C"/>
    <w:rsid w:val="00227660"/>
    <w:rsid w:val="002278B8"/>
    <w:rsid w:val="00227E27"/>
    <w:rsid w:val="00227EC2"/>
    <w:rsid w:val="00230068"/>
    <w:rsid w:val="00230271"/>
    <w:rsid w:val="002302C1"/>
    <w:rsid w:val="002306A8"/>
    <w:rsid w:val="002309D6"/>
    <w:rsid w:val="002309DC"/>
    <w:rsid w:val="002309F9"/>
    <w:rsid w:val="002313A1"/>
    <w:rsid w:val="00231974"/>
    <w:rsid w:val="00231E68"/>
    <w:rsid w:val="00231EDF"/>
    <w:rsid w:val="00232033"/>
    <w:rsid w:val="002320D7"/>
    <w:rsid w:val="00232106"/>
    <w:rsid w:val="00232C15"/>
    <w:rsid w:val="00232D9B"/>
    <w:rsid w:val="00232E53"/>
    <w:rsid w:val="00232EAB"/>
    <w:rsid w:val="0023307C"/>
    <w:rsid w:val="002331CD"/>
    <w:rsid w:val="0023349F"/>
    <w:rsid w:val="002336EC"/>
    <w:rsid w:val="002337B3"/>
    <w:rsid w:val="002339A3"/>
    <w:rsid w:val="00233A79"/>
    <w:rsid w:val="00233BDA"/>
    <w:rsid w:val="00233C01"/>
    <w:rsid w:val="00233C07"/>
    <w:rsid w:val="00233EE9"/>
    <w:rsid w:val="00234090"/>
    <w:rsid w:val="00234168"/>
    <w:rsid w:val="002341DA"/>
    <w:rsid w:val="00234332"/>
    <w:rsid w:val="00234582"/>
    <w:rsid w:val="002347F0"/>
    <w:rsid w:val="00234951"/>
    <w:rsid w:val="00234B5A"/>
    <w:rsid w:val="00234C54"/>
    <w:rsid w:val="0023506E"/>
    <w:rsid w:val="00235253"/>
    <w:rsid w:val="002352C7"/>
    <w:rsid w:val="00235706"/>
    <w:rsid w:val="0023599C"/>
    <w:rsid w:val="00235AC3"/>
    <w:rsid w:val="00235AD8"/>
    <w:rsid w:val="00235B50"/>
    <w:rsid w:val="00236189"/>
    <w:rsid w:val="002364FD"/>
    <w:rsid w:val="00236701"/>
    <w:rsid w:val="00236923"/>
    <w:rsid w:val="00236B2C"/>
    <w:rsid w:val="00236E25"/>
    <w:rsid w:val="00236F61"/>
    <w:rsid w:val="00237146"/>
    <w:rsid w:val="002371A1"/>
    <w:rsid w:val="0023733B"/>
    <w:rsid w:val="00237553"/>
    <w:rsid w:val="002376BD"/>
    <w:rsid w:val="00237794"/>
    <w:rsid w:val="002377F3"/>
    <w:rsid w:val="0023792B"/>
    <w:rsid w:val="00237C87"/>
    <w:rsid w:val="00237CAD"/>
    <w:rsid w:val="00237E74"/>
    <w:rsid w:val="002402C1"/>
    <w:rsid w:val="00240470"/>
    <w:rsid w:val="0024047D"/>
    <w:rsid w:val="002407A0"/>
    <w:rsid w:val="00240B92"/>
    <w:rsid w:val="00240C68"/>
    <w:rsid w:val="00240D6E"/>
    <w:rsid w:val="00240DE2"/>
    <w:rsid w:val="00240EDB"/>
    <w:rsid w:val="002410CC"/>
    <w:rsid w:val="00241891"/>
    <w:rsid w:val="002418E0"/>
    <w:rsid w:val="00241A48"/>
    <w:rsid w:val="00241ACE"/>
    <w:rsid w:val="00241CA9"/>
    <w:rsid w:val="00242156"/>
    <w:rsid w:val="00242483"/>
    <w:rsid w:val="00242548"/>
    <w:rsid w:val="002425FD"/>
    <w:rsid w:val="00242841"/>
    <w:rsid w:val="00242CB6"/>
    <w:rsid w:val="00242E3F"/>
    <w:rsid w:val="00243C95"/>
    <w:rsid w:val="00243FCD"/>
    <w:rsid w:val="0024455D"/>
    <w:rsid w:val="00244A1C"/>
    <w:rsid w:val="00244C4E"/>
    <w:rsid w:val="00244D80"/>
    <w:rsid w:val="0024514C"/>
    <w:rsid w:val="0024518D"/>
    <w:rsid w:val="002451EA"/>
    <w:rsid w:val="00245653"/>
    <w:rsid w:val="002456C2"/>
    <w:rsid w:val="002456ED"/>
    <w:rsid w:val="00245894"/>
    <w:rsid w:val="002459F0"/>
    <w:rsid w:val="00245B2B"/>
    <w:rsid w:val="00245E9A"/>
    <w:rsid w:val="00246159"/>
    <w:rsid w:val="002462E3"/>
    <w:rsid w:val="002465FC"/>
    <w:rsid w:val="0024678A"/>
    <w:rsid w:val="00246822"/>
    <w:rsid w:val="002469B5"/>
    <w:rsid w:val="00246BFC"/>
    <w:rsid w:val="00246EDC"/>
    <w:rsid w:val="00247142"/>
    <w:rsid w:val="002472BE"/>
    <w:rsid w:val="0024761E"/>
    <w:rsid w:val="00247772"/>
    <w:rsid w:val="002477C5"/>
    <w:rsid w:val="00247E24"/>
    <w:rsid w:val="00247FB1"/>
    <w:rsid w:val="002500D5"/>
    <w:rsid w:val="00250206"/>
    <w:rsid w:val="00250261"/>
    <w:rsid w:val="00250319"/>
    <w:rsid w:val="002505E9"/>
    <w:rsid w:val="0025082D"/>
    <w:rsid w:val="0025097F"/>
    <w:rsid w:val="00250CF7"/>
    <w:rsid w:val="00250D42"/>
    <w:rsid w:val="00250D73"/>
    <w:rsid w:val="00250DC9"/>
    <w:rsid w:val="00250E11"/>
    <w:rsid w:val="00251085"/>
    <w:rsid w:val="0025120A"/>
    <w:rsid w:val="00251230"/>
    <w:rsid w:val="002514EB"/>
    <w:rsid w:val="00251759"/>
    <w:rsid w:val="00251797"/>
    <w:rsid w:val="00251937"/>
    <w:rsid w:val="00251B8E"/>
    <w:rsid w:val="00251DBB"/>
    <w:rsid w:val="00252034"/>
    <w:rsid w:val="00252043"/>
    <w:rsid w:val="002520B9"/>
    <w:rsid w:val="00252102"/>
    <w:rsid w:val="002522E5"/>
    <w:rsid w:val="00252686"/>
    <w:rsid w:val="0025288B"/>
    <w:rsid w:val="00252C91"/>
    <w:rsid w:val="00252D5E"/>
    <w:rsid w:val="00252DBF"/>
    <w:rsid w:val="00252E79"/>
    <w:rsid w:val="00252FC9"/>
    <w:rsid w:val="0025307D"/>
    <w:rsid w:val="00253160"/>
    <w:rsid w:val="0025364F"/>
    <w:rsid w:val="0025368D"/>
    <w:rsid w:val="002536A3"/>
    <w:rsid w:val="0025371A"/>
    <w:rsid w:val="00253743"/>
    <w:rsid w:val="00253A87"/>
    <w:rsid w:val="00253C25"/>
    <w:rsid w:val="00253ED6"/>
    <w:rsid w:val="002540E8"/>
    <w:rsid w:val="0025465C"/>
    <w:rsid w:val="002549AE"/>
    <w:rsid w:val="00254C57"/>
    <w:rsid w:val="00254D23"/>
    <w:rsid w:val="00254DB5"/>
    <w:rsid w:val="00254F91"/>
    <w:rsid w:val="0025526A"/>
    <w:rsid w:val="00255390"/>
    <w:rsid w:val="00255657"/>
    <w:rsid w:val="00255B3A"/>
    <w:rsid w:val="00255C07"/>
    <w:rsid w:val="002561FA"/>
    <w:rsid w:val="00256305"/>
    <w:rsid w:val="00257453"/>
    <w:rsid w:val="00257643"/>
    <w:rsid w:val="00257795"/>
    <w:rsid w:val="00257876"/>
    <w:rsid w:val="00257BF7"/>
    <w:rsid w:val="00260123"/>
    <w:rsid w:val="00260369"/>
    <w:rsid w:val="0026037F"/>
    <w:rsid w:val="002605B3"/>
    <w:rsid w:val="00260715"/>
    <w:rsid w:val="00260893"/>
    <w:rsid w:val="0026093D"/>
    <w:rsid w:val="00260E70"/>
    <w:rsid w:val="002610BD"/>
    <w:rsid w:val="0026179B"/>
    <w:rsid w:val="002617DA"/>
    <w:rsid w:val="00261BEF"/>
    <w:rsid w:val="0026215E"/>
    <w:rsid w:val="002622EC"/>
    <w:rsid w:val="00262607"/>
    <w:rsid w:val="002627C1"/>
    <w:rsid w:val="0026284B"/>
    <w:rsid w:val="00262AAC"/>
    <w:rsid w:val="00262B84"/>
    <w:rsid w:val="00262D86"/>
    <w:rsid w:val="00262E16"/>
    <w:rsid w:val="002630E5"/>
    <w:rsid w:val="00263177"/>
    <w:rsid w:val="002633C6"/>
    <w:rsid w:val="0026351C"/>
    <w:rsid w:val="00263702"/>
    <w:rsid w:val="002639E9"/>
    <w:rsid w:val="00263D03"/>
    <w:rsid w:val="002640AD"/>
    <w:rsid w:val="0026426A"/>
    <w:rsid w:val="00264748"/>
    <w:rsid w:val="00264B36"/>
    <w:rsid w:val="00264EB8"/>
    <w:rsid w:val="00264F66"/>
    <w:rsid w:val="002657D5"/>
    <w:rsid w:val="0026590A"/>
    <w:rsid w:val="00265987"/>
    <w:rsid w:val="00265BAB"/>
    <w:rsid w:val="00265C8A"/>
    <w:rsid w:val="00266194"/>
    <w:rsid w:val="002664DE"/>
    <w:rsid w:val="002666EB"/>
    <w:rsid w:val="00266819"/>
    <w:rsid w:val="00266835"/>
    <w:rsid w:val="00266AE4"/>
    <w:rsid w:val="00266B0B"/>
    <w:rsid w:val="00266BDE"/>
    <w:rsid w:val="00266DB7"/>
    <w:rsid w:val="00266DC6"/>
    <w:rsid w:val="00267006"/>
    <w:rsid w:val="00267698"/>
    <w:rsid w:val="00267705"/>
    <w:rsid w:val="0026788D"/>
    <w:rsid w:val="00267A3E"/>
    <w:rsid w:val="00267BBA"/>
    <w:rsid w:val="00267BED"/>
    <w:rsid w:val="00267C72"/>
    <w:rsid w:val="00267D70"/>
    <w:rsid w:val="00270164"/>
    <w:rsid w:val="002703AD"/>
    <w:rsid w:val="00270484"/>
    <w:rsid w:val="00270537"/>
    <w:rsid w:val="00270945"/>
    <w:rsid w:val="00270988"/>
    <w:rsid w:val="00270D60"/>
    <w:rsid w:val="00270EB2"/>
    <w:rsid w:val="00271366"/>
    <w:rsid w:val="00271618"/>
    <w:rsid w:val="00271AB9"/>
    <w:rsid w:val="00271B56"/>
    <w:rsid w:val="00271D23"/>
    <w:rsid w:val="00271F8B"/>
    <w:rsid w:val="00271FC8"/>
    <w:rsid w:val="002720B2"/>
    <w:rsid w:val="002723AC"/>
    <w:rsid w:val="002724F3"/>
    <w:rsid w:val="00272681"/>
    <w:rsid w:val="00272C47"/>
    <w:rsid w:val="00272C4E"/>
    <w:rsid w:val="00272D75"/>
    <w:rsid w:val="0027314C"/>
    <w:rsid w:val="0027316A"/>
    <w:rsid w:val="0027321E"/>
    <w:rsid w:val="002732EB"/>
    <w:rsid w:val="00273323"/>
    <w:rsid w:val="00273328"/>
    <w:rsid w:val="002734BB"/>
    <w:rsid w:val="00273537"/>
    <w:rsid w:val="00273721"/>
    <w:rsid w:val="00273AFA"/>
    <w:rsid w:val="00273DD5"/>
    <w:rsid w:val="00273EDF"/>
    <w:rsid w:val="002740C0"/>
    <w:rsid w:val="00274295"/>
    <w:rsid w:val="002743F8"/>
    <w:rsid w:val="00274544"/>
    <w:rsid w:val="0027466B"/>
    <w:rsid w:val="00274AB6"/>
    <w:rsid w:val="00274B60"/>
    <w:rsid w:val="00274CAE"/>
    <w:rsid w:val="002753C1"/>
    <w:rsid w:val="0027559C"/>
    <w:rsid w:val="00275676"/>
    <w:rsid w:val="002757A4"/>
    <w:rsid w:val="00275843"/>
    <w:rsid w:val="0027586D"/>
    <w:rsid w:val="0027590F"/>
    <w:rsid w:val="0027592A"/>
    <w:rsid w:val="002759F7"/>
    <w:rsid w:val="00275DAA"/>
    <w:rsid w:val="00275DAF"/>
    <w:rsid w:val="00275DB7"/>
    <w:rsid w:val="00275F0E"/>
    <w:rsid w:val="00275F51"/>
    <w:rsid w:val="002761F9"/>
    <w:rsid w:val="00276227"/>
    <w:rsid w:val="002763AF"/>
    <w:rsid w:val="0027650C"/>
    <w:rsid w:val="002768FF"/>
    <w:rsid w:val="00276B0E"/>
    <w:rsid w:val="00276CB1"/>
    <w:rsid w:val="00276FD3"/>
    <w:rsid w:val="0027718E"/>
    <w:rsid w:val="002771B8"/>
    <w:rsid w:val="00277668"/>
    <w:rsid w:val="0027788C"/>
    <w:rsid w:val="00277D8D"/>
    <w:rsid w:val="00277F13"/>
    <w:rsid w:val="00277F5E"/>
    <w:rsid w:val="00277FA4"/>
    <w:rsid w:val="0028014D"/>
    <w:rsid w:val="00280660"/>
    <w:rsid w:val="0028071C"/>
    <w:rsid w:val="002809D5"/>
    <w:rsid w:val="00280A28"/>
    <w:rsid w:val="00280BFF"/>
    <w:rsid w:val="00280EE4"/>
    <w:rsid w:val="00281285"/>
    <w:rsid w:val="00281716"/>
    <w:rsid w:val="00281991"/>
    <w:rsid w:val="00282059"/>
    <w:rsid w:val="00282080"/>
    <w:rsid w:val="0028229E"/>
    <w:rsid w:val="002822E9"/>
    <w:rsid w:val="00282665"/>
    <w:rsid w:val="0028287E"/>
    <w:rsid w:val="00282A45"/>
    <w:rsid w:val="00282FBB"/>
    <w:rsid w:val="00283534"/>
    <w:rsid w:val="00283A16"/>
    <w:rsid w:val="00283AE8"/>
    <w:rsid w:val="00283C48"/>
    <w:rsid w:val="00283C8F"/>
    <w:rsid w:val="00283D5F"/>
    <w:rsid w:val="00284072"/>
    <w:rsid w:val="002840DB"/>
    <w:rsid w:val="002841E4"/>
    <w:rsid w:val="002845D0"/>
    <w:rsid w:val="00284BF5"/>
    <w:rsid w:val="00284C39"/>
    <w:rsid w:val="0028540F"/>
    <w:rsid w:val="002854A5"/>
    <w:rsid w:val="00285536"/>
    <w:rsid w:val="00285A5E"/>
    <w:rsid w:val="00285A62"/>
    <w:rsid w:val="00286134"/>
    <w:rsid w:val="002861D0"/>
    <w:rsid w:val="00286675"/>
    <w:rsid w:val="002869E9"/>
    <w:rsid w:val="00286BE4"/>
    <w:rsid w:val="00286E1E"/>
    <w:rsid w:val="002870EB"/>
    <w:rsid w:val="00287121"/>
    <w:rsid w:val="00287178"/>
    <w:rsid w:val="00287231"/>
    <w:rsid w:val="002872B3"/>
    <w:rsid w:val="002875E2"/>
    <w:rsid w:val="00287689"/>
    <w:rsid w:val="00287979"/>
    <w:rsid w:val="00287985"/>
    <w:rsid w:val="00287A97"/>
    <w:rsid w:val="00287C79"/>
    <w:rsid w:val="00287E32"/>
    <w:rsid w:val="00287F1F"/>
    <w:rsid w:val="002901E3"/>
    <w:rsid w:val="00290246"/>
    <w:rsid w:val="00290295"/>
    <w:rsid w:val="0029062B"/>
    <w:rsid w:val="0029071F"/>
    <w:rsid w:val="00290C53"/>
    <w:rsid w:val="00290DE3"/>
    <w:rsid w:val="00291136"/>
    <w:rsid w:val="00291316"/>
    <w:rsid w:val="0029189D"/>
    <w:rsid w:val="00291BD0"/>
    <w:rsid w:val="00291C25"/>
    <w:rsid w:val="00291C35"/>
    <w:rsid w:val="002922ED"/>
    <w:rsid w:val="002923BB"/>
    <w:rsid w:val="00292813"/>
    <w:rsid w:val="00292B4B"/>
    <w:rsid w:val="0029304A"/>
    <w:rsid w:val="002933F9"/>
    <w:rsid w:val="00293556"/>
    <w:rsid w:val="0029377F"/>
    <w:rsid w:val="00293AD1"/>
    <w:rsid w:val="00293DB2"/>
    <w:rsid w:val="002942A5"/>
    <w:rsid w:val="002942E3"/>
    <w:rsid w:val="00294522"/>
    <w:rsid w:val="002947A4"/>
    <w:rsid w:val="002948AA"/>
    <w:rsid w:val="00294E0E"/>
    <w:rsid w:val="00294E85"/>
    <w:rsid w:val="00294ED2"/>
    <w:rsid w:val="00294FD0"/>
    <w:rsid w:val="002953DA"/>
    <w:rsid w:val="002953E3"/>
    <w:rsid w:val="0029549A"/>
    <w:rsid w:val="0029567B"/>
    <w:rsid w:val="00295934"/>
    <w:rsid w:val="00295AB4"/>
    <w:rsid w:val="00295B0B"/>
    <w:rsid w:val="00295BDC"/>
    <w:rsid w:val="00295D23"/>
    <w:rsid w:val="00295F28"/>
    <w:rsid w:val="00295F2F"/>
    <w:rsid w:val="002961B3"/>
    <w:rsid w:val="00296219"/>
    <w:rsid w:val="0029637B"/>
    <w:rsid w:val="00296949"/>
    <w:rsid w:val="002969BF"/>
    <w:rsid w:val="00296E1F"/>
    <w:rsid w:val="002970B1"/>
    <w:rsid w:val="00297464"/>
    <w:rsid w:val="00297703"/>
    <w:rsid w:val="00297DEB"/>
    <w:rsid w:val="002A013F"/>
    <w:rsid w:val="002A02F9"/>
    <w:rsid w:val="002A056F"/>
    <w:rsid w:val="002A086C"/>
    <w:rsid w:val="002A08AF"/>
    <w:rsid w:val="002A0DAB"/>
    <w:rsid w:val="002A0F40"/>
    <w:rsid w:val="002A10ED"/>
    <w:rsid w:val="002A11C2"/>
    <w:rsid w:val="002A1213"/>
    <w:rsid w:val="002A134F"/>
    <w:rsid w:val="002A1643"/>
    <w:rsid w:val="002A16FB"/>
    <w:rsid w:val="002A1776"/>
    <w:rsid w:val="002A1789"/>
    <w:rsid w:val="002A1955"/>
    <w:rsid w:val="002A1A99"/>
    <w:rsid w:val="002A1FBA"/>
    <w:rsid w:val="002A216A"/>
    <w:rsid w:val="002A226E"/>
    <w:rsid w:val="002A24BD"/>
    <w:rsid w:val="002A2509"/>
    <w:rsid w:val="002A287F"/>
    <w:rsid w:val="002A2932"/>
    <w:rsid w:val="002A2A33"/>
    <w:rsid w:val="002A2A69"/>
    <w:rsid w:val="002A2ECE"/>
    <w:rsid w:val="002A2F3A"/>
    <w:rsid w:val="002A34B8"/>
    <w:rsid w:val="002A3845"/>
    <w:rsid w:val="002A3BE1"/>
    <w:rsid w:val="002A3DC6"/>
    <w:rsid w:val="002A4469"/>
    <w:rsid w:val="002A4575"/>
    <w:rsid w:val="002A47AD"/>
    <w:rsid w:val="002A56D6"/>
    <w:rsid w:val="002A5933"/>
    <w:rsid w:val="002A5E22"/>
    <w:rsid w:val="002A64A9"/>
    <w:rsid w:val="002A652A"/>
    <w:rsid w:val="002A6689"/>
    <w:rsid w:val="002A6928"/>
    <w:rsid w:val="002A6B4A"/>
    <w:rsid w:val="002A6E93"/>
    <w:rsid w:val="002A6E9D"/>
    <w:rsid w:val="002A7B98"/>
    <w:rsid w:val="002A7C0C"/>
    <w:rsid w:val="002A7D1B"/>
    <w:rsid w:val="002B0052"/>
    <w:rsid w:val="002B0341"/>
    <w:rsid w:val="002B074E"/>
    <w:rsid w:val="002B0A0F"/>
    <w:rsid w:val="002B0D8D"/>
    <w:rsid w:val="002B0FD3"/>
    <w:rsid w:val="002B1201"/>
    <w:rsid w:val="002B1464"/>
    <w:rsid w:val="002B15E9"/>
    <w:rsid w:val="002B17F2"/>
    <w:rsid w:val="002B194A"/>
    <w:rsid w:val="002B1B1C"/>
    <w:rsid w:val="002B1BA3"/>
    <w:rsid w:val="002B1C29"/>
    <w:rsid w:val="002B1CB6"/>
    <w:rsid w:val="002B1DEB"/>
    <w:rsid w:val="002B1E97"/>
    <w:rsid w:val="002B1F11"/>
    <w:rsid w:val="002B2025"/>
    <w:rsid w:val="002B2102"/>
    <w:rsid w:val="002B2103"/>
    <w:rsid w:val="002B240C"/>
    <w:rsid w:val="002B2453"/>
    <w:rsid w:val="002B3887"/>
    <w:rsid w:val="002B397A"/>
    <w:rsid w:val="002B39EF"/>
    <w:rsid w:val="002B3CE7"/>
    <w:rsid w:val="002B3DFA"/>
    <w:rsid w:val="002B3E52"/>
    <w:rsid w:val="002B40B7"/>
    <w:rsid w:val="002B4195"/>
    <w:rsid w:val="002B419C"/>
    <w:rsid w:val="002B4700"/>
    <w:rsid w:val="002B4742"/>
    <w:rsid w:val="002B48D6"/>
    <w:rsid w:val="002B4BFD"/>
    <w:rsid w:val="002B520B"/>
    <w:rsid w:val="002B52CD"/>
    <w:rsid w:val="002B5300"/>
    <w:rsid w:val="002B5678"/>
    <w:rsid w:val="002B5A30"/>
    <w:rsid w:val="002B5AF3"/>
    <w:rsid w:val="002B5FDC"/>
    <w:rsid w:val="002B61F6"/>
    <w:rsid w:val="002B6538"/>
    <w:rsid w:val="002B6ECD"/>
    <w:rsid w:val="002B720D"/>
    <w:rsid w:val="002B738C"/>
    <w:rsid w:val="002B73B6"/>
    <w:rsid w:val="002B7430"/>
    <w:rsid w:val="002B7983"/>
    <w:rsid w:val="002B79DF"/>
    <w:rsid w:val="002B7FF8"/>
    <w:rsid w:val="002C04AF"/>
    <w:rsid w:val="002C072C"/>
    <w:rsid w:val="002C09F8"/>
    <w:rsid w:val="002C0A9B"/>
    <w:rsid w:val="002C0BC9"/>
    <w:rsid w:val="002C0CAF"/>
    <w:rsid w:val="002C0F00"/>
    <w:rsid w:val="002C0F6B"/>
    <w:rsid w:val="002C1291"/>
    <w:rsid w:val="002C150A"/>
    <w:rsid w:val="002C166D"/>
    <w:rsid w:val="002C16D7"/>
    <w:rsid w:val="002C1D07"/>
    <w:rsid w:val="002C1D89"/>
    <w:rsid w:val="002C1EED"/>
    <w:rsid w:val="002C1F4E"/>
    <w:rsid w:val="002C225F"/>
    <w:rsid w:val="002C2379"/>
    <w:rsid w:val="002C23C5"/>
    <w:rsid w:val="002C240B"/>
    <w:rsid w:val="002C251C"/>
    <w:rsid w:val="002C2550"/>
    <w:rsid w:val="002C2599"/>
    <w:rsid w:val="002C276F"/>
    <w:rsid w:val="002C283E"/>
    <w:rsid w:val="002C2992"/>
    <w:rsid w:val="002C2BB1"/>
    <w:rsid w:val="002C30EF"/>
    <w:rsid w:val="002C327B"/>
    <w:rsid w:val="002C3440"/>
    <w:rsid w:val="002C3786"/>
    <w:rsid w:val="002C379B"/>
    <w:rsid w:val="002C3810"/>
    <w:rsid w:val="002C3914"/>
    <w:rsid w:val="002C39C9"/>
    <w:rsid w:val="002C3A98"/>
    <w:rsid w:val="002C3ABE"/>
    <w:rsid w:val="002C41DE"/>
    <w:rsid w:val="002C4A9F"/>
    <w:rsid w:val="002C4E3A"/>
    <w:rsid w:val="002C4FAB"/>
    <w:rsid w:val="002C5161"/>
    <w:rsid w:val="002C5170"/>
    <w:rsid w:val="002C5629"/>
    <w:rsid w:val="002C5744"/>
    <w:rsid w:val="002C5782"/>
    <w:rsid w:val="002C5A65"/>
    <w:rsid w:val="002C5D29"/>
    <w:rsid w:val="002C5D50"/>
    <w:rsid w:val="002C6189"/>
    <w:rsid w:val="002C62A8"/>
    <w:rsid w:val="002C65E1"/>
    <w:rsid w:val="002C680A"/>
    <w:rsid w:val="002C6A8B"/>
    <w:rsid w:val="002C6D81"/>
    <w:rsid w:val="002C76FC"/>
    <w:rsid w:val="002C7725"/>
    <w:rsid w:val="002C790A"/>
    <w:rsid w:val="002C7A09"/>
    <w:rsid w:val="002C7A8C"/>
    <w:rsid w:val="002C7C53"/>
    <w:rsid w:val="002D0223"/>
    <w:rsid w:val="002D027A"/>
    <w:rsid w:val="002D0570"/>
    <w:rsid w:val="002D07A2"/>
    <w:rsid w:val="002D0805"/>
    <w:rsid w:val="002D0830"/>
    <w:rsid w:val="002D0BAF"/>
    <w:rsid w:val="002D0C83"/>
    <w:rsid w:val="002D0D59"/>
    <w:rsid w:val="002D0FA8"/>
    <w:rsid w:val="002D1121"/>
    <w:rsid w:val="002D11A4"/>
    <w:rsid w:val="002D1273"/>
    <w:rsid w:val="002D128D"/>
    <w:rsid w:val="002D137E"/>
    <w:rsid w:val="002D1486"/>
    <w:rsid w:val="002D1853"/>
    <w:rsid w:val="002D19BA"/>
    <w:rsid w:val="002D1A12"/>
    <w:rsid w:val="002D1CB0"/>
    <w:rsid w:val="002D1F09"/>
    <w:rsid w:val="002D211A"/>
    <w:rsid w:val="002D255E"/>
    <w:rsid w:val="002D2654"/>
    <w:rsid w:val="002D28CB"/>
    <w:rsid w:val="002D28CE"/>
    <w:rsid w:val="002D2A46"/>
    <w:rsid w:val="002D2B48"/>
    <w:rsid w:val="002D37DE"/>
    <w:rsid w:val="002D3A24"/>
    <w:rsid w:val="002D3BA6"/>
    <w:rsid w:val="002D402A"/>
    <w:rsid w:val="002D41F1"/>
    <w:rsid w:val="002D41FB"/>
    <w:rsid w:val="002D427C"/>
    <w:rsid w:val="002D450A"/>
    <w:rsid w:val="002D452D"/>
    <w:rsid w:val="002D4554"/>
    <w:rsid w:val="002D4609"/>
    <w:rsid w:val="002D4662"/>
    <w:rsid w:val="002D4726"/>
    <w:rsid w:val="002D48C8"/>
    <w:rsid w:val="002D4AD3"/>
    <w:rsid w:val="002D4B03"/>
    <w:rsid w:val="002D4CAC"/>
    <w:rsid w:val="002D4CB8"/>
    <w:rsid w:val="002D4D42"/>
    <w:rsid w:val="002D4F28"/>
    <w:rsid w:val="002D51EE"/>
    <w:rsid w:val="002D56B6"/>
    <w:rsid w:val="002D5870"/>
    <w:rsid w:val="002D59D8"/>
    <w:rsid w:val="002D5F20"/>
    <w:rsid w:val="002D606D"/>
    <w:rsid w:val="002D6234"/>
    <w:rsid w:val="002D62CA"/>
    <w:rsid w:val="002D6434"/>
    <w:rsid w:val="002D65AE"/>
    <w:rsid w:val="002D66A6"/>
    <w:rsid w:val="002D66D1"/>
    <w:rsid w:val="002D6735"/>
    <w:rsid w:val="002D690D"/>
    <w:rsid w:val="002D6BB2"/>
    <w:rsid w:val="002D6C52"/>
    <w:rsid w:val="002D6D4C"/>
    <w:rsid w:val="002D6FE7"/>
    <w:rsid w:val="002D6FFE"/>
    <w:rsid w:val="002D75B5"/>
    <w:rsid w:val="002D772E"/>
    <w:rsid w:val="002D777E"/>
    <w:rsid w:val="002D78AE"/>
    <w:rsid w:val="002D7C63"/>
    <w:rsid w:val="002D7D61"/>
    <w:rsid w:val="002E00A3"/>
    <w:rsid w:val="002E01BA"/>
    <w:rsid w:val="002E01C4"/>
    <w:rsid w:val="002E0831"/>
    <w:rsid w:val="002E09EA"/>
    <w:rsid w:val="002E0A1C"/>
    <w:rsid w:val="002E1355"/>
    <w:rsid w:val="002E146C"/>
    <w:rsid w:val="002E14F8"/>
    <w:rsid w:val="002E15C4"/>
    <w:rsid w:val="002E15CC"/>
    <w:rsid w:val="002E1E31"/>
    <w:rsid w:val="002E2059"/>
    <w:rsid w:val="002E21E7"/>
    <w:rsid w:val="002E245E"/>
    <w:rsid w:val="002E24D6"/>
    <w:rsid w:val="002E2DBE"/>
    <w:rsid w:val="002E32A4"/>
    <w:rsid w:val="002E339B"/>
    <w:rsid w:val="002E3BC7"/>
    <w:rsid w:val="002E3D9D"/>
    <w:rsid w:val="002E3FD3"/>
    <w:rsid w:val="002E4196"/>
    <w:rsid w:val="002E42CF"/>
    <w:rsid w:val="002E45DB"/>
    <w:rsid w:val="002E45E7"/>
    <w:rsid w:val="002E484A"/>
    <w:rsid w:val="002E49EB"/>
    <w:rsid w:val="002E4AA3"/>
    <w:rsid w:val="002E4F49"/>
    <w:rsid w:val="002E5338"/>
    <w:rsid w:val="002E546B"/>
    <w:rsid w:val="002E5A81"/>
    <w:rsid w:val="002E5B64"/>
    <w:rsid w:val="002E5D5A"/>
    <w:rsid w:val="002E6212"/>
    <w:rsid w:val="002E6C45"/>
    <w:rsid w:val="002E6E2E"/>
    <w:rsid w:val="002E6E81"/>
    <w:rsid w:val="002E73ED"/>
    <w:rsid w:val="002E75C2"/>
    <w:rsid w:val="002E7712"/>
    <w:rsid w:val="002E7CA0"/>
    <w:rsid w:val="002E7D29"/>
    <w:rsid w:val="002F023B"/>
    <w:rsid w:val="002F026D"/>
    <w:rsid w:val="002F0275"/>
    <w:rsid w:val="002F034C"/>
    <w:rsid w:val="002F03CF"/>
    <w:rsid w:val="002F0470"/>
    <w:rsid w:val="002F0551"/>
    <w:rsid w:val="002F05FD"/>
    <w:rsid w:val="002F060B"/>
    <w:rsid w:val="002F06B5"/>
    <w:rsid w:val="002F06EB"/>
    <w:rsid w:val="002F0813"/>
    <w:rsid w:val="002F09B8"/>
    <w:rsid w:val="002F0A8B"/>
    <w:rsid w:val="002F0ADC"/>
    <w:rsid w:val="002F0C45"/>
    <w:rsid w:val="002F1002"/>
    <w:rsid w:val="002F11B3"/>
    <w:rsid w:val="002F1298"/>
    <w:rsid w:val="002F13D6"/>
    <w:rsid w:val="002F14CE"/>
    <w:rsid w:val="002F17DC"/>
    <w:rsid w:val="002F1BBB"/>
    <w:rsid w:val="002F1E86"/>
    <w:rsid w:val="002F2353"/>
    <w:rsid w:val="002F236E"/>
    <w:rsid w:val="002F2C63"/>
    <w:rsid w:val="002F2DFE"/>
    <w:rsid w:val="002F2EB6"/>
    <w:rsid w:val="002F2EEE"/>
    <w:rsid w:val="002F3080"/>
    <w:rsid w:val="002F35BF"/>
    <w:rsid w:val="002F3741"/>
    <w:rsid w:val="002F38EA"/>
    <w:rsid w:val="002F3B47"/>
    <w:rsid w:val="002F3DFE"/>
    <w:rsid w:val="002F3FF9"/>
    <w:rsid w:val="002F4194"/>
    <w:rsid w:val="002F439B"/>
    <w:rsid w:val="002F44C4"/>
    <w:rsid w:val="002F4AF8"/>
    <w:rsid w:val="002F515F"/>
    <w:rsid w:val="002F5374"/>
    <w:rsid w:val="002F549C"/>
    <w:rsid w:val="002F5954"/>
    <w:rsid w:val="002F5A65"/>
    <w:rsid w:val="002F6535"/>
    <w:rsid w:val="002F666D"/>
    <w:rsid w:val="002F6845"/>
    <w:rsid w:val="002F6ADD"/>
    <w:rsid w:val="002F6AFC"/>
    <w:rsid w:val="002F6DD1"/>
    <w:rsid w:val="002F6FA4"/>
    <w:rsid w:val="002F70A3"/>
    <w:rsid w:val="002F70A8"/>
    <w:rsid w:val="002F7277"/>
    <w:rsid w:val="002F72DA"/>
    <w:rsid w:val="002F75A0"/>
    <w:rsid w:val="002F78AF"/>
    <w:rsid w:val="002F7AE9"/>
    <w:rsid w:val="002F7B3D"/>
    <w:rsid w:val="002F7D91"/>
    <w:rsid w:val="00300365"/>
    <w:rsid w:val="003003C6"/>
    <w:rsid w:val="00300BCB"/>
    <w:rsid w:val="00300D0D"/>
    <w:rsid w:val="00300E17"/>
    <w:rsid w:val="00300EA8"/>
    <w:rsid w:val="0030138A"/>
    <w:rsid w:val="003013E4"/>
    <w:rsid w:val="00301597"/>
    <w:rsid w:val="0030170E"/>
    <w:rsid w:val="0030183F"/>
    <w:rsid w:val="0030189A"/>
    <w:rsid w:val="003019C4"/>
    <w:rsid w:val="00301EDE"/>
    <w:rsid w:val="00301F2B"/>
    <w:rsid w:val="00302599"/>
    <w:rsid w:val="003025E8"/>
    <w:rsid w:val="00302A39"/>
    <w:rsid w:val="00302C85"/>
    <w:rsid w:val="00302D42"/>
    <w:rsid w:val="00302D8F"/>
    <w:rsid w:val="00302E06"/>
    <w:rsid w:val="003032F1"/>
    <w:rsid w:val="003033C7"/>
    <w:rsid w:val="003036C1"/>
    <w:rsid w:val="00303BDB"/>
    <w:rsid w:val="00303E44"/>
    <w:rsid w:val="00304021"/>
    <w:rsid w:val="003045EE"/>
    <w:rsid w:val="00304D84"/>
    <w:rsid w:val="00304E53"/>
    <w:rsid w:val="00304ECA"/>
    <w:rsid w:val="00304FEE"/>
    <w:rsid w:val="0030509A"/>
    <w:rsid w:val="00305296"/>
    <w:rsid w:val="00305763"/>
    <w:rsid w:val="00305A1B"/>
    <w:rsid w:val="00305BF0"/>
    <w:rsid w:val="00305D4E"/>
    <w:rsid w:val="00305D93"/>
    <w:rsid w:val="00305DB6"/>
    <w:rsid w:val="003065EA"/>
    <w:rsid w:val="003066F3"/>
    <w:rsid w:val="003069AA"/>
    <w:rsid w:val="00306C2B"/>
    <w:rsid w:val="00306D4A"/>
    <w:rsid w:val="00306E35"/>
    <w:rsid w:val="00306F08"/>
    <w:rsid w:val="00306F64"/>
    <w:rsid w:val="0030711F"/>
    <w:rsid w:val="003071EF"/>
    <w:rsid w:val="00307479"/>
    <w:rsid w:val="00307515"/>
    <w:rsid w:val="00307737"/>
    <w:rsid w:val="00307DB7"/>
    <w:rsid w:val="0031023F"/>
    <w:rsid w:val="003102C9"/>
    <w:rsid w:val="003105E3"/>
    <w:rsid w:val="003108FE"/>
    <w:rsid w:val="00310D33"/>
    <w:rsid w:val="00310D4D"/>
    <w:rsid w:val="003110C8"/>
    <w:rsid w:val="00311743"/>
    <w:rsid w:val="003117FE"/>
    <w:rsid w:val="00311938"/>
    <w:rsid w:val="00311A03"/>
    <w:rsid w:val="00311AEF"/>
    <w:rsid w:val="003123B1"/>
    <w:rsid w:val="00312461"/>
    <w:rsid w:val="00312D02"/>
    <w:rsid w:val="00312D9E"/>
    <w:rsid w:val="00312EFA"/>
    <w:rsid w:val="003131CF"/>
    <w:rsid w:val="003134AA"/>
    <w:rsid w:val="003135C6"/>
    <w:rsid w:val="003136C8"/>
    <w:rsid w:val="00313ABB"/>
    <w:rsid w:val="00313AFF"/>
    <w:rsid w:val="003140BB"/>
    <w:rsid w:val="003143C2"/>
    <w:rsid w:val="003148F6"/>
    <w:rsid w:val="00314AAA"/>
    <w:rsid w:val="00314B17"/>
    <w:rsid w:val="003152C1"/>
    <w:rsid w:val="003152E7"/>
    <w:rsid w:val="00315491"/>
    <w:rsid w:val="00315590"/>
    <w:rsid w:val="00315677"/>
    <w:rsid w:val="00315713"/>
    <w:rsid w:val="00315794"/>
    <w:rsid w:val="00315D24"/>
    <w:rsid w:val="00315DBD"/>
    <w:rsid w:val="00316289"/>
    <w:rsid w:val="00316296"/>
    <w:rsid w:val="003165D0"/>
    <w:rsid w:val="003168FC"/>
    <w:rsid w:val="0031700E"/>
    <w:rsid w:val="003170FD"/>
    <w:rsid w:val="003172A5"/>
    <w:rsid w:val="00317883"/>
    <w:rsid w:val="003178D7"/>
    <w:rsid w:val="00317CBE"/>
    <w:rsid w:val="00317E3D"/>
    <w:rsid w:val="00317F18"/>
    <w:rsid w:val="003201D6"/>
    <w:rsid w:val="00320260"/>
    <w:rsid w:val="003207E2"/>
    <w:rsid w:val="00320B8C"/>
    <w:rsid w:val="00320C09"/>
    <w:rsid w:val="00320F8B"/>
    <w:rsid w:val="00320FCC"/>
    <w:rsid w:val="00321019"/>
    <w:rsid w:val="00321434"/>
    <w:rsid w:val="00321684"/>
    <w:rsid w:val="00321B7E"/>
    <w:rsid w:val="00321BD6"/>
    <w:rsid w:val="00322185"/>
    <w:rsid w:val="003221D6"/>
    <w:rsid w:val="003223AA"/>
    <w:rsid w:val="003223E2"/>
    <w:rsid w:val="003224A2"/>
    <w:rsid w:val="0032251A"/>
    <w:rsid w:val="003226E8"/>
    <w:rsid w:val="00322845"/>
    <w:rsid w:val="00322D85"/>
    <w:rsid w:val="00322EF6"/>
    <w:rsid w:val="00322FA8"/>
    <w:rsid w:val="00323039"/>
    <w:rsid w:val="003232EF"/>
    <w:rsid w:val="0032346D"/>
    <w:rsid w:val="003236BA"/>
    <w:rsid w:val="00323B3D"/>
    <w:rsid w:val="00323EEE"/>
    <w:rsid w:val="0032450F"/>
    <w:rsid w:val="003248E4"/>
    <w:rsid w:val="00324A2F"/>
    <w:rsid w:val="00324A9C"/>
    <w:rsid w:val="00324F87"/>
    <w:rsid w:val="00325A26"/>
    <w:rsid w:val="00325DC1"/>
    <w:rsid w:val="00325F93"/>
    <w:rsid w:val="00325F95"/>
    <w:rsid w:val="0032605B"/>
    <w:rsid w:val="003262D3"/>
    <w:rsid w:val="00326462"/>
    <w:rsid w:val="00326530"/>
    <w:rsid w:val="0032667F"/>
    <w:rsid w:val="00326791"/>
    <w:rsid w:val="003267E3"/>
    <w:rsid w:val="0032684E"/>
    <w:rsid w:val="00326A19"/>
    <w:rsid w:val="00326DE9"/>
    <w:rsid w:val="003270CB"/>
    <w:rsid w:val="0032725D"/>
    <w:rsid w:val="00327366"/>
    <w:rsid w:val="003279B5"/>
    <w:rsid w:val="00327BFB"/>
    <w:rsid w:val="00327CF6"/>
    <w:rsid w:val="00327D12"/>
    <w:rsid w:val="00327E76"/>
    <w:rsid w:val="00330828"/>
    <w:rsid w:val="00330C1D"/>
    <w:rsid w:val="003310CB"/>
    <w:rsid w:val="003310D9"/>
    <w:rsid w:val="0033157A"/>
    <w:rsid w:val="00332186"/>
    <w:rsid w:val="00332227"/>
    <w:rsid w:val="00332308"/>
    <w:rsid w:val="00332B6D"/>
    <w:rsid w:val="00332CF9"/>
    <w:rsid w:val="00332D57"/>
    <w:rsid w:val="00332DC0"/>
    <w:rsid w:val="00332EF3"/>
    <w:rsid w:val="00333083"/>
    <w:rsid w:val="00333316"/>
    <w:rsid w:val="00333680"/>
    <w:rsid w:val="0033368E"/>
    <w:rsid w:val="00333BA2"/>
    <w:rsid w:val="00333CD8"/>
    <w:rsid w:val="00333D32"/>
    <w:rsid w:val="00334160"/>
    <w:rsid w:val="003341CA"/>
    <w:rsid w:val="0033437F"/>
    <w:rsid w:val="0033451F"/>
    <w:rsid w:val="0033487D"/>
    <w:rsid w:val="00334BDB"/>
    <w:rsid w:val="00334C35"/>
    <w:rsid w:val="00334D27"/>
    <w:rsid w:val="00334DC9"/>
    <w:rsid w:val="0033515E"/>
    <w:rsid w:val="003352B0"/>
    <w:rsid w:val="00335B60"/>
    <w:rsid w:val="00335C2B"/>
    <w:rsid w:val="00335C43"/>
    <w:rsid w:val="00335E70"/>
    <w:rsid w:val="00336116"/>
    <w:rsid w:val="003362F1"/>
    <w:rsid w:val="003365D0"/>
    <w:rsid w:val="00336969"/>
    <w:rsid w:val="00336D9F"/>
    <w:rsid w:val="00336DF2"/>
    <w:rsid w:val="00336F4D"/>
    <w:rsid w:val="003373DB"/>
    <w:rsid w:val="0033753E"/>
    <w:rsid w:val="00337740"/>
    <w:rsid w:val="0033798F"/>
    <w:rsid w:val="00337AB7"/>
    <w:rsid w:val="00337E54"/>
    <w:rsid w:val="00337F07"/>
    <w:rsid w:val="003404BF"/>
    <w:rsid w:val="0034098C"/>
    <w:rsid w:val="00340BE7"/>
    <w:rsid w:val="00340CDE"/>
    <w:rsid w:val="00340F67"/>
    <w:rsid w:val="003410B8"/>
    <w:rsid w:val="00341202"/>
    <w:rsid w:val="00341C2B"/>
    <w:rsid w:val="00341DF1"/>
    <w:rsid w:val="003427D1"/>
    <w:rsid w:val="00342BFC"/>
    <w:rsid w:val="00342C6D"/>
    <w:rsid w:val="00342D23"/>
    <w:rsid w:val="00343251"/>
    <w:rsid w:val="00343255"/>
    <w:rsid w:val="00343490"/>
    <w:rsid w:val="003435A6"/>
    <w:rsid w:val="003439CD"/>
    <w:rsid w:val="00343A23"/>
    <w:rsid w:val="00343BFE"/>
    <w:rsid w:val="00343F48"/>
    <w:rsid w:val="00344095"/>
    <w:rsid w:val="0034414E"/>
    <w:rsid w:val="00344231"/>
    <w:rsid w:val="0034424E"/>
    <w:rsid w:val="00344292"/>
    <w:rsid w:val="003444AB"/>
    <w:rsid w:val="00344648"/>
    <w:rsid w:val="003446A1"/>
    <w:rsid w:val="003446B4"/>
    <w:rsid w:val="003447CE"/>
    <w:rsid w:val="00344838"/>
    <w:rsid w:val="00344AA2"/>
    <w:rsid w:val="0034505B"/>
    <w:rsid w:val="0034510D"/>
    <w:rsid w:val="003451C9"/>
    <w:rsid w:val="00345411"/>
    <w:rsid w:val="003455BE"/>
    <w:rsid w:val="003455CB"/>
    <w:rsid w:val="00345761"/>
    <w:rsid w:val="00345953"/>
    <w:rsid w:val="003459A5"/>
    <w:rsid w:val="00345A1B"/>
    <w:rsid w:val="00345E73"/>
    <w:rsid w:val="00345F09"/>
    <w:rsid w:val="003460CE"/>
    <w:rsid w:val="003467E5"/>
    <w:rsid w:val="00346BD5"/>
    <w:rsid w:val="00346BF6"/>
    <w:rsid w:val="00346CAA"/>
    <w:rsid w:val="00346CCD"/>
    <w:rsid w:val="00347236"/>
    <w:rsid w:val="003472B3"/>
    <w:rsid w:val="003474F8"/>
    <w:rsid w:val="00347576"/>
    <w:rsid w:val="003475C5"/>
    <w:rsid w:val="003477F5"/>
    <w:rsid w:val="00347847"/>
    <w:rsid w:val="003478DE"/>
    <w:rsid w:val="00347973"/>
    <w:rsid w:val="00347C79"/>
    <w:rsid w:val="00347CD7"/>
    <w:rsid w:val="00350127"/>
    <w:rsid w:val="00350195"/>
    <w:rsid w:val="0035026B"/>
    <w:rsid w:val="003505BE"/>
    <w:rsid w:val="00350846"/>
    <w:rsid w:val="0035102F"/>
    <w:rsid w:val="0035118E"/>
    <w:rsid w:val="003511E4"/>
    <w:rsid w:val="003519D4"/>
    <w:rsid w:val="003519FD"/>
    <w:rsid w:val="00351A15"/>
    <w:rsid w:val="00351A62"/>
    <w:rsid w:val="00351CEB"/>
    <w:rsid w:val="00352125"/>
    <w:rsid w:val="00352949"/>
    <w:rsid w:val="00352BA5"/>
    <w:rsid w:val="00352BC6"/>
    <w:rsid w:val="003533C3"/>
    <w:rsid w:val="003534A3"/>
    <w:rsid w:val="00353583"/>
    <w:rsid w:val="003536B2"/>
    <w:rsid w:val="00353EAF"/>
    <w:rsid w:val="003541D3"/>
    <w:rsid w:val="0035428F"/>
    <w:rsid w:val="00354432"/>
    <w:rsid w:val="0035443E"/>
    <w:rsid w:val="003546AE"/>
    <w:rsid w:val="00354918"/>
    <w:rsid w:val="0035498D"/>
    <w:rsid w:val="00354EF5"/>
    <w:rsid w:val="00354FE2"/>
    <w:rsid w:val="003551DE"/>
    <w:rsid w:val="0035541A"/>
    <w:rsid w:val="003557A7"/>
    <w:rsid w:val="0035602A"/>
    <w:rsid w:val="00356169"/>
    <w:rsid w:val="00356373"/>
    <w:rsid w:val="00356461"/>
    <w:rsid w:val="0035658B"/>
    <w:rsid w:val="003566CE"/>
    <w:rsid w:val="003567F1"/>
    <w:rsid w:val="003568F0"/>
    <w:rsid w:val="00356970"/>
    <w:rsid w:val="00356DFB"/>
    <w:rsid w:val="003572AB"/>
    <w:rsid w:val="00357303"/>
    <w:rsid w:val="0035730D"/>
    <w:rsid w:val="00357542"/>
    <w:rsid w:val="00357FA7"/>
    <w:rsid w:val="00360027"/>
    <w:rsid w:val="003601A9"/>
    <w:rsid w:val="003601B2"/>
    <w:rsid w:val="00360234"/>
    <w:rsid w:val="00360659"/>
    <w:rsid w:val="00360749"/>
    <w:rsid w:val="0036074C"/>
    <w:rsid w:val="003607B0"/>
    <w:rsid w:val="00360CDD"/>
    <w:rsid w:val="00360D57"/>
    <w:rsid w:val="00360D77"/>
    <w:rsid w:val="00361000"/>
    <w:rsid w:val="00361407"/>
    <w:rsid w:val="003614EE"/>
    <w:rsid w:val="003617E9"/>
    <w:rsid w:val="00361A1D"/>
    <w:rsid w:val="00361B2D"/>
    <w:rsid w:val="00362077"/>
    <w:rsid w:val="003621FF"/>
    <w:rsid w:val="0036267E"/>
    <w:rsid w:val="0036298B"/>
    <w:rsid w:val="00362A4D"/>
    <w:rsid w:val="00362A9B"/>
    <w:rsid w:val="00362B11"/>
    <w:rsid w:val="00362CB9"/>
    <w:rsid w:val="00362F19"/>
    <w:rsid w:val="00362FB3"/>
    <w:rsid w:val="00363119"/>
    <w:rsid w:val="00363302"/>
    <w:rsid w:val="00363405"/>
    <w:rsid w:val="003634CA"/>
    <w:rsid w:val="0036374C"/>
    <w:rsid w:val="00363DC4"/>
    <w:rsid w:val="00363E9B"/>
    <w:rsid w:val="003640A7"/>
    <w:rsid w:val="003645CC"/>
    <w:rsid w:val="0036475C"/>
    <w:rsid w:val="00364ABA"/>
    <w:rsid w:val="00364B3E"/>
    <w:rsid w:val="00364CFF"/>
    <w:rsid w:val="00365056"/>
    <w:rsid w:val="0036518B"/>
    <w:rsid w:val="003654D2"/>
    <w:rsid w:val="00365689"/>
    <w:rsid w:val="003658F6"/>
    <w:rsid w:val="00365CC0"/>
    <w:rsid w:val="00366146"/>
    <w:rsid w:val="003661CC"/>
    <w:rsid w:val="0036665A"/>
    <w:rsid w:val="00366FB0"/>
    <w:rsid w:val="0036751F"/>
    <w:rsid w:val="0036773A"/>
    <w:rsid w:val="00367B6F"/>
    <w:rsid w:val="00367B7C"/>
    <w:rsid w:val="00367C43"/>
    <w:rsid w:val="00367DA8"/>
    <w:rsid w:val="00367F8D"/>
    <w:rsid w:val="0037031C"/>
    <w:rsid w:val="00370320"/>
    <w:rsid w:val="003705BC"/>
    <w:rsid w:val="003705DA"/>
    <w:rsid w:val="0037103B"/>
    <w:rsid w:val="0037107A"/>
    <w:rsid w:val="003712E4"/>
    <w:rsid w:val="00371627"/>
    <w:rsid w:val="003717B2"/>
    <w:rsid w:val="00371C4D"/>
    <w:rsid w:val="00371CB0"/>
    <w:rsid w:val="00371EF6"/>
    <w:rsid w:val="00371FC9"/>
    <w:rsid w:val="00372313"/>
    <w:rsid w:val="00372789"/>
    <w:rsid w:val="003729CE"/>
    <w:rsid w:val="00372BDC"/>
    <w:rsid w:val="00372DA3"/>
    <w:rsid w:val="0037318A"/>
    <w:rsid w:val="003735D3"/>
    <w:rsid w:val="00373679"/>
    <w:rsid w:val="00373918"/>
    <w:rsid w:val="0037403E"/>
    <w:rsid w:val="0037426D"/>
    <w:rsid w:val="003743A2"/>
    <w:rsid w:val="003743ED"/>
    <w:rsid w:val="003744AD"/>
    <w:rsid w:val="003745D4"/>
    <w:rsid w:val="003745D5"/>
    <w:rsid w:val="003745FD"/>
    <w:rsid w:val="00374C91"/>
    <w:rsid w:val="00374E2E"/>
    <w:rsid w:val="00374EA4"/>
    <w:rsid w:val="003751FA"/>
    <w:rsid w:val="0037532D"/>
    <w:rsid w:val="00375B85"/>
    <w:rsid w:val="00375C41"/>
    <w:rsid w:val="00375FFE"/>
    <w:rsid w:val="003768B2"/>
    <w:rsid w:val="00376AA1"/>
    <w:rsid w:val="00376EE8"/>
    <w:rsid w:val="0037704F"/>
    <w:rsid w:val="00377124"/>
    <w:rsid w:val="00377442"/>
    <w:rsid w:val="00377883"/>
    <w:rsid w:val="00377B7B"/>
    <w:rsid w:val="00377ED0"/>
    <w:rsid w:val="0038052E"/>
    <w:rsid w:val="00380AB1"/>
    <w:rsid w:val="00380AD3"/>
    <w:rsid w:val="00380C8C"/>
    <w:rsid w:val="00380CE9"/>
    <w:rsid w:val="00380E83"/>
    <w:rsid w:val="00380F7D"/>
    <w:rsid w:val="00381313"/>
    <w:rsid w:val="003813FC"/>
    <w:rsid w:val="0038147E"/>
    <w:rsid w:val="00381738"/>
    <w:rsid w:val="00381869"/>
    <w:rsid w:val="00381B26"/>
    <w:rsid w:val="00381BE4"/>
    <w:rsid w:val="00381CA5"/>
    <w:rsid w:val="00381CB5"/>
    <w:rsid w:val="00381F65"/>
    <w:rsid w:val="0038202C"/>
    <w:rsid w:val="0038237E"/>
    <w:rsid w:val="00382421"/>
    <w:rsid w:val="003828F0"/>
    <w:rsid w:val="00382972"/>
    <w:rsid w:val="003829D8"/>
    <w:rsid w:val="00382BEF"/>
    <w:rsid w:val="00382CBE"/>
    <w:rsid w:val="00382D9E"/>
    <w:rsid w:val="00382DAE"/>
    <w:rsid w:val="00382EB3"/>
    <w:rsid w:val="00382EC6"/>
    <w:rsid w:val="003831E6"/>
    <w:rsid w:val="00383568"/>
    <w:rsid w:val="0038366E"/>
    <w:rsid w:val="00383813"/>
    <w:rsid w:val="003839EA"/>
    <w:rsid w:val="00383C5A"/>
    <w:rsid w:val="00383D85"/>
    <w:rsid w:val="00383DE8"/>
    <w:rsid w:val="00383EC8"/>
    <w:rsid w:val="0038411A"/>
    <w:rsid w:val="0038425F"/>
    <w:rsid w:val="00384458"/>
    <w:rsid w:val="003846C6"/>
    <w:rsid w:val="0038472D"/>
    <w:rsid w:val="0038496D"/>
    <w:rsid w:val="003849DA"/>
    <w:rsid w:val="00384A9B"/>
    <w:rsid w:val="00384D85"/>
    <w:rsid w:val="00385069"/>
    <w:rsid w:val="00385747"/>
    <w:rsid w:val="00385B0F"/>
    <w:rsid w:val="00385B4D"/>
    <w:rsid w:val="00385B62"/>
    <w:rsid w:val="00385BB5"/>
    <w:rsid w:val="00385D29"/>
    <w:rsid w:val="00385D6C"/>
    <w:rsid w:val="003862A6"/>
    <w:rsid w:val="00386426"/>
    <w:rsid w:val="003865FE"/>
    <w:rsid w:val="00386809"/>
    <w:rsid w:val="00386D17"/>
    <w:rsid w:val="00386E3A"/>
    <w:rsid w:val="00386F51"/>
    <w:rsid w:val="00386F77"/>
    <w:rsid w:val="00387099"/>
    <w:rsid w:val="00387119"/>
    <w:rsid w:val="00387288"/>
    <w:rsid w:val="00387597"/>
    <w:rsid w:val="0038759E"/>
    <w:rsid w:val="003875A1"/>
    <w:rsid w:val="0038776C"/>
    <w:rsid w:val="003877DD"/>
    <w:rsid w:val="00387E8C"/>
    <w:rsid w:val="00387EC2"/>
    <w:rsid w:val="00390160"/>
    <w:rsid w:val="003903C8"/>
    <w:rsid w:val="003905AF"/>
    <w:rsid w:val="0039063D"/>
    <w:rsid w:val="003908AA"/>
    <w:rsid w:val="00390A2F"/>
    <w:rsid w:val="00390D2E"/>
    <w:rsid w:val="00391038"/>
    <w:rsid w:val="0039106E"/>
    <w:rsid w:val="00391638"/>
    <w:rsid w:val="00391C03"/>
    <w:rsid w:val="00391E73"/>
    <w:rsid w:val="00391F97"/>
    <w:rsid w:val="003928FB"/>
    <w:rsid w:val="00392C6D"/>
    <w:rsid w:val="00392F67"/>
    <w:rsid w:val="00392F70"/>
    <w:rsid w:val="00393081"/>
    <w:rsid w:val="003932F7"/>
    <w:rsid w:val="003934EC"/>
    <w:rsid w:val="00393510"/>
    <w:rsid w:val="0039376D"/>
    <w:rsid w:val="00393793"/>
    <w:rsid w:val="00393870"/>
    <w:rsid w:val="003938ED"/>
    <w:rsid w:val="0039391F"/>
    <w:rsid w:val="0039398F"/>
    <w:rsid w:val="00393B11"/>
    <w:rsid w:val="00393F53"/>
    <w:rsid w:val="003940AB"/>
    <w:rsid w:val="0039419C"/>
    <w:rsid w:val="00394627"/>
    <w:rsid w:val="00394702"/>
    <w:rsid w:val="0039492E"/>
    <w:rsid w:val="00394AE1"/>
    <w:rsid w:val="00394DD6"/>
    <w:rsid w:val="00394E77"/>
    <w:rsid w:val="003950EB"/>
    <w:rsid w:val="003953BB"/>
    <w:rsid w:val="0039553C"/>
    <w:rsid w:val="00395691"/>
    <w:rsid w:val="003956AF"/>
    <w:rsid w:val="003958AC"/>
    <w:rsid w:val="00395A04"/>
    <w:rsid w:val="00395A31"/>
    <w:rsid w:val="00395C9F"/>
    <w:rsid w:val="00395DC1"/>
    <w:rsid w:val="00395FBF"/>
    <w:rsid w:val="0039601C"/>
    <w:rsid w:val="00396470"/>
    <w:rsid w:val="003966ED"/>
    <w:rsid w:val="0039671E"/>
    <w:rsid w:val="0039695D"/>
    <w:rsid w:val="00396CCB"/>
    <w:rsid w:val="00396CE6"/>
    <w:rsid w:val="00396F2F"/>
    <w:rsid w:val="0039718D"/>
    <w:rsid w:val="00397271"/>
    <w:rsid w:val="003976E0"/>
    <w:rsid w:val="00397C1F"/>
    <w:rsid w:val="00397DAF"/>
    <w:rsid w:val="003A0124"/>
    <w:rsid w:val="003A014D"/>
    <w:rsid w:val="003A016B"/>
    <w:rsid w:val="003A01D0"/>
    <w:rsid w:val="003A0547"/>
    <w:rsid w:val="003A064A"/>
    <w:rsid w:val="003A07C4"/>
    <w:rsid w:val="003A0A20"/>
    <w:rsid w:val="003A0D2A"/>
    <w:rsid w:val="003A0DF4"/>
    <w:rsid w:val="003A10D2"/>
    <w:rsid w:val="003A15C6"/>
    <w:rsid w:val="003A1629"/>
    <w:rsid w:val="003A16D8"/>
    <w:rsid w:val="003A174E"/>
    <w:rsid w:val="003A17FA"/>
    <w:rsid w:val="003A1E30"/>
    <w:rsid w:val="003A1EB0"/>
    <w:rsid w:val="003A20F8"/>
    <w:rsid w:val="003A2383"/>
    <w:rsid w:val="003A2815"/>
    <w:rsid w:val="003A286A"/>
    <w:rsid w:val="003A2917"/>
    <w:rsid w:val="003A295B"/>
    <w:rsid w:val="003A2CE0"/>
    <w:rsid w:val="003A2D0C"/>
    <w:rsid w:val="003A2FAE"/>
    <w:rsid w:val="003A35AB"/>
    <w:rsid w:val="003A38D0"/>
    <w:rsid w:val="003A3BE2"/>
    <w:rsid w:val="003A3E09"/>
    <w:rsid w:val="003A3E85"/>
    <w:rsid w:val="003A3EB4"/>
    <w:rsid w:val="003A40F4"/>
    <w:rsid w:val="003A420D"/>
    <w:rsid w:val="003A4404"/>
    <w:rsid w:val="003A488E"/>
    <w:rsid w:val="003A48EF"/>
    <w:rsid w:val="003A4B06"/>
    <w:rsid w:val="003A4BE5"/>
    <w:rsid w:val="003A4BE9"/>
    <w:rsid w:val="003A4C75"/>
    <w:rsid w:val="003A4D34"/>
    <w:rsid w:val="003A4D3D"/>
    <w:rsid w:val="003A4EC8"/>
    <w:rsid w:val="003A4EDB"/>
    <w:rsid w:val="003A4F3B"/>
    <w:rsid w:val="003A52B0"/>
    <w:rsid w:val="003A52BA"/>
    <w:rsid w:val="003A530B"/>
    <w:rsid w:val="003A5DD0"/>
    <w:rsid w:val="003A5F11"/>
    <w:rsid w:val="003A5F26"/>
    <w:rsid w:val="003A5F92"/>
    <w:rsid w:val="003A639F"/>
    <w:rsid w:val="003A6552"/>
    <w:rsid w:val="003A655D"/>
    <w:rsid w:val="003A6973"/>
    <w:rsid w:val="003A6D44"/>
    <w:rsid w:val="003A6EAB"/>
    <w:rsid w:val="003A6F03"/>
    <w:rsid w:val="003A703A"/>
    <w:rsid w:val="003A707C"/>
    <w:rsid w:val="003A70AF"/>
    <w:rsid w:val="003A7432"/>
    <w:rsid w:val="003A74DB"/>
    <w:rsid w:val="003A75D7"/>
    <w:rsid w:val="003A7717"/>
    <w:rsid w:val="003A7C49"/>
    <w:rsid w:val="003A7D2E"/>
    <w:rsid w:val="003B00B7"/>
    <w:rsid w:val="003B02B0"/>
    <w:rsid w:val="003B0A74"/>
    <w:rsid w:val="003B0AD9"/>
    <w:rsid w:val="003B0E36"/>
    <w:rsid w:val="003B10B9"/>
    <w:rsid w:val="003B1209"/>
    <w:rsid w:val="003B13D1"/>
    <w:rsid w:val="003B1445"/>
    <w:rsid w:val="003B1508"/>
    <w:rsid w:val="003B1664"/>
    <w:rsid w:val="003B1696"/>
    <w:rsid w:val="003B1753"/>
    <w:rsid w:val="003B18DF"/>
    <w:rsid w:val="003B1AAB"/>
    <w:rsid w:val="003B1B29"/>
    <w:rsid w:val="003B1DDE"/>
    <w:rsid w:val="003B23AD"/>
    <w:rsid w:val="003B29C6"/>
    <w:rsid w:val="003B2E86"/>
    <w:rsid w:val="003B340A"/>
    <w:rsid w:val="003B36CB"/>
    <w:rsid w:val="003B3DAA"/>
    <w:rsid w:val="003B3FB3"/>
    <w:rsid w:val="003B4248"/>
    <w:rsid w:val="003B4446"/>
    <w:rsid w:val="003B4F98"/>
    <w:rsid w:val="003B5176"/>
    <w:rsid w:val="003B528B"/>
    <w:rsid w:val="003B5A01"/>
    <w:rsid w:val="003B6022"/>
    <w:rsid w:val="003B6360"/>
    <w:rsid w:val="003B63EE"/>
    <w:rsid w:val="003B6653"/>
    <w:rsid w:val="003B6922"/>
    <w:rsid w:val="003B6BEE"/>
    <w:rsid w:val="003B7365"/>
    <w:rsid w:val="003B7376"/>
    <w:rsid w:val="003B75D1"/>
    <w:rsid w:val="003B773B"/>
    <w:rsid w:val="003B791F"/>
    <w:rsid w:val="003B7C2B"/>
    <w:rsid w:val="003B7C4F"/>
    <w:rsid w:val="003B7E4D"/>
    <w:rsid w:val="003C0400"/>
    <w:rsid w:val="003C04DB"/>
    <w:rsid w:val="003C07D1"/>
    <w:rsid w:val="003C0C3D"/>
    <w:rsid w:val="003C0ECD"/>
    <w:rsid w:val="003C0F4C"/>
    <w:rsid w:val="003C118F"/>
    <w:rsid w:val="003C121D"/>
    <w:rsid w:val="003C1477"/>
    <w:rsid w:val="003C1612"/>
    <w:rsid w:val="003C1B98"/>
    <w:rsid w:val="003C1BEB"/>
    <w:rsid w:val="003C1D86"/>
    <w:rsid w:val="003C1F0A"/>
    <w:rsid w:val="003C219D"/>
    <w:rsid w:val="003C233E"/>
    <w:rsid w:val="003C24C2"/>
    <w:rsid w:val="003C25F1"/>
    <w:rsid w:val="003C281E"/>
    <w:rsid w:val="003C28C1"/>
    <w:rsid w:val="003C2974"/>
    <w:rsid w:val="003C29FE"/>
    <w:rsid w:val="003C2A6F"/>
    <w:rsid w:val="003C2AF2"/>
    <w:rsid w:val="003C2B71"/>
    <w:rsid w:val="003C3092"/>
    <w:rsid w:val="003C3274"/>
    <w:rsid w:val="003C32D1"/>
    <w:rsid w:val="003C33BE"/>
    <w:rsid w:val="003C356A"/>
    <w:rsid w:val="003C36F6"/>
    <w:rsid w:val="003C3780"/>
    <w:rsid w:val="003C3AD8"/>
    <w:rsid w:val="003C3BBD"/>
    <w:rsid w:val="003C3C43"/>
    <w:rsid w:val="003C3D07"/>
    <w:rsid w:val="003C3EEC"/>
    <w:rsid w:val="003C3FC4"/>
    <w:rsid w:val="003C4488"/>
    <w:rsid w:val="003C4609"/>
    <w:rsid w:val="003C47E3"/>
    <w:rsid w:val="003C498B"/>
    <w:rsid w:val="003C4B64"/>
    <w:rsid w:val="003C4BF1"/>
    <w:rsid w:val="003C4CA3"/>
    <w:rsid w:val="003C4EC9"/>
    <w:rsid w:val="003C4FD8"/>
    <w:rsid w:val="003C527F"/>
    <w:rsid w:val="003C533F"/>
    <w:rsid w:val="003C551C"/>
    <w:rsid w:val="003C56E3"/>
    <w:rsid w:val="003C58A9"/>
    <w:rsid w:val="003C5C76"/>
    <w:rsid w:val="003C5C93"/>
    <w:rsid w:val="003C5CE6"/>
    <w:rsid w:val="003C5D9F"/>
    <w:rsid w:val="003C617F"/>
    <w:rsid w:val="003C629D"/>
    <w:rsid w:val="003C63C4"/>
    <w:rsid w:val="003C63E8"/>
    <w:rsid w:val="003C6409"/>
    <w:rsid w:val="003C67ED"/>
    <w:rsid w:val="003C68E5"/>
    <w:rsid w:val="003C6A44"/>
    <w:rsid w:val="003C6C5B"/>
    <w:rsid w:val="003C6F65"/>
    <w:rsid w:val="003C7046"/>
    <w:rsid w:val="003C7122"/>
    <w:rsid w:val="003C7781"/>
    <w:rsid w:val="003C7B28"/>
    <w:rsid w:val="003C7C16"/>
    <w:rsid w:val="003D0117"/>
    <w:rsid w:val="003D01CE"/>
    <w:rsid w:val="003D03F7"/>
    <w:rsid w:val="003D0535"/>
    <w:rsid w:val="003D091C"/>
    <w:rsid w:val="003D0D66"/>
    <w:rsid w:val="003D1035"/>
    <w:rsid w:val="003D1097"/>
    <w:rsid w:val="003D15C8"/>
    <w:rsid w:val="003D1687"/>
    <w:rsid w:val="003D1914"/>
    <w:rsid w:val="003D1997"/>
    <w:rsid w:val="003D1A60"/>
    <w:rsid w:val="003D1A6B"/>
    <w:rsid w:val="003D2324"/>
    <w:rsid w:val="003D23A2"/>
    <w:rsid w:val="003D258E"/>
    <w:rsid w:val="003D2600"/>
    <w:rsid w:val="003D2FA2"/>
    <w:rsid w:val="003D2FC1"/>
    <w:rsid w:val="003D3030"/>
    <w:rsid w:val="003D341E"/>
    <w:rsid w:val="003D345B"/>
    <w:rsid w:val="003D379B"/>
    <w:rsid w:val="003D3C62"/>
    <w:rsid w:val="003D3D64"/>
    <w:rsid w:val="003D3F05"/>
    <w:rsid w:val="003D3F0E"/>
    <w:rsid w:val="003D40B0"/>
    <w:rsid w:val="003D40DE"/>
    <w:rsid w:val="003D40FD"/>
    <w:rsid w:val="003D4781"/>
    <w:rsid w:val="003D4A35"/>
    <w:rsid w:val="003D5BCD"/>
    <w:rsid w:val="003D5EC8"/>
    <w:rsid w:val="003D623F"/>
    <w:rsid w:val="003D635B"/>
    <w:rsid w:val="003D64C2"/>
    <w:rsid w:val="003D65A3"/>
    <w:rsid w:val="003D69F7"/>
    <w:rsid w:val="003D6B45"/>
    <w:rsid w:val="003D6C9A"/>
    <w:rsid w:val="003D6D00"/>
    <w:rsid w:val="003D6F03"/>
    <w:rsid w:val="003D7013"/>
    <w:rsid w:val="003D7347"/>
    <w:rsid w:val="003D7355"/>
    <w:rsid w:val="003D73A9"/>
    <w:rsid w:val="003D7B8F"/>
    <w:rsid w:val="003E0092"/>
    <w:rsid w:val="003E0264"/>
    <w:rsid w:val="003E050D"/>
    <w:rsid w:val="003E07E5"/>
    <w:rsid w:val="003E0931"/>
    <w:rsid w:val="003E0C62"/>
    <w:rsid w:val="003E0CB0"/>
    <w:rsid w:val="003E0CF2"/>
    <w:rsid w:val="003E0DF0"/>
    <w:rsid w:val="003E0E57"/>
    <w:rsid w:val="003E0EC9"/>
    <w:rsid w:val="003E10AB"/>
    <w:rsid w:val="003E1266"/>
    <w:rsid w:val="003E17EC"/>
    <w:rsid w:val="003E183C"/>
    <w:rsid w:val="003E18CA"/>
    <w:rsid w:val="003E1A86"/>
    <w:rsid w:val="003E1ACC"/>
    <w:rsid w:val="003E2469"/>
    <w:rsid w:val="003E2CC5"/>
    <w:rsid w:val="003E2DB7"/>
    <w:rsid w:val="003E2E61"/>
    <w:rsid w:val="003E304E"/>
    <w:rsid w:val="003E30CD"/>
    <w:rsid w:val="003E3251"/>
    <w:rsid w:val="003E3434"/>
    <w:rsid w:val="003E3658"/>
    <w:rsid w:val="003E3B36"/>
    <w:rsid w:val="003E3C09"/>
    <w:rsid w:val="003E3CD1"/>
    <w:rsid w:val="003E3F31"/>
    <w:rsid w:val="003E4048"/>
    <w:rsid w:val="003E4067"/>
    <w:rsid w:val="003E430A"/>
    <w:rsid w:val="003E4819"/>
    <w:rsid w:val="003E5002"/>
    <w:rsid w:val="003E5097"/>
    <w:rsid w:val="003E51A3"/>
    <w:rsid w:val="003E51F9"/>
    <w:rsid w:val="003E5224"/>
    <w:rsid w:val="003E5319"/>
    <w:rsid w:val="003E5359"/>
    <w:rsid w:val="003E55C4"/>
    <w:rsid w:val="003E5AC5"/>
    <w:rsid w:val="003E5AFD"/>
    <w:rsid w:val="003E5C80"/>
    <w:rsid w:val="003E5DAE"/>
    <w:rsid w:val="003E680F"/>
    <w:rsid w:val="003E68EC"/>
    <w:rsid w:val="003E6A28"/>
    <w:rsid w:val="003E6AC5"/>
    <w:rsid w:val="003E6BAB"/>
    <w:rsid w:val="003E6C68"/>
    <w:rsid w:val="003E70C9"/>
    <w:rsid w:val="003E7768"/>
    <w:rsid w:val="003E779F"/>
    <w:rsid w:val="003E780E"/>
    <w:rsid w:val="003E78F3"/>
    <w:rsid w:val="003E7AB4"/>
    <w:rsid w:val="003E7B8C"/>
    <w:rsid w:val="003E7CD9"/>
    <w:rsid w:val="003F0702"/>
    <w:rsid w:val="003F08D6"/>
    <w:rsid w:val="003F0FA0"/>
    <w:rsid w:val="003F1246"/>
    <w:rsid w:val="003F1358"/>
    <w:rsid w:val="003F19F7"/>
    <w:rsid w:val="003F1C40"/>
    <w:rsid w:val="003F2044"/>
    <w:rsid w:val="003F2452"/>
    <w:rsid w:val="003F2966"/>
    <w:rsid w:val="003F29D7"/>
    <w:rsid w:val="003F2EC2"/>
    <w:rsid w:val="003F2F1A"/>
    <w:rsid w:val="003F30D6"/>
    <w:rsid w:val="003F34A7"/>
    <w:rsid w:val="003F3654"/>
    <w:rsid w:val="003F3810"/>
    <w:rsid w:val="003F3931"/>
    <w:rsid w:val="003F3BDB"/>
    <w:rsid w:val="003F3F2F"/>
    <w:rsid w:val="003F408F"/>
    <w:rsid w:val="003F40D6"/>
    <w:rsid w:val="003F4467"/>
    <w:rsid w:val="003F4694"/>
    <w:rsid w:val="003F482E"/>
    <w:rsid w:val="003F4C59"/>
    <w:rsid w:val="003F5071"/>
    <w:rsid w:val="003F5471"/>
    <w:rsid w:val="003F5654"/>
    <w:rsid w:val="003F5A76"/>
    <w:rsid w:val="003F5B4F"/>
    <w:rsid w:val="003F5B79"/>
    <w:rsid w:val="003F5BA3"/>
    <w:rsid w:val="003F5FC6"/>
    <w:rsid w:val="003F61A5"/>
    <w:rsid w:val="003F6755"/>
    <w:rsid w:val="003F6797"/>
    <w:rsid w:val="003F67E1"/>
    <w:rsid w:val="003F67E9"/>
    <w:rsid w:val="003F6809"/>
    <w:rsid w:val="003F68C4"/>
    <w:rsid w:val="003F692E"/>
    <w:rsid w:val="003F6B38"/>
    <w:rsid w:val="003F7493"/>
    <w:rsid w:val="003F7571"/>
    <w:rsid w:val="003F7D24"/>
    <w:rsid w:val="003F7DC1"/>
    <w:rsid w:val="004003E5"/>
    <w:rsid w:val="00400644"/>
    <w:rsid w:val="00401286"/>
    <w:rsid w:val="004013D5"/>
    <w:rsid w:val="00401536"/>
    <w:rsid w:val="004015BE"/>
    <w:rsid w:val="00401B74"/>
    <w:rsid w:val="00402078"/>
    <w:rsid w:val="004022CF"/>
    <w:rsid w:val="0040237A"/>
    <w:rsid w:val="0040256B"/>
    <w:rsid w:val="004025B3"/>
    <w:rsid w:val="004027A4"/>
    <w:rsid w:val="00402A2F"/>
    <w:rsid w:val="00402F86"/>
    <w:rsid w:val="00403092"/>
    <w:rsid w:val="00403335"/>
    <w:rsid w:val="004033AC"/>
    <w:rsid w:val="0040369C"/>
    <w:rsid w:val="004038EC"/>
    <w:rsid w:val="00403937"/>
    <w:rsid w:val="004039F0"/>
    <w:rsid w:val="00403AF1"/>
    <w:rsid w:val="00403D16"/>
    <w:rsid w:val="00403E4F"/>
    <w:rsid w:val="00403E78"/>
    <w:rsid w:val="00403F9A"/>
    <w:rsid w:val="0040406D"/>
    <w:rsid w:val="00404824"/>
    <w:rsid w:val="00404C35"/>
    <w:rsid w:val="00404FC8"/>
    <w:rsid w:val="00404FDA"/>
    <w:rsid w:val="0040501B"/>
    <w:rsid w:val="00405051"/>
    <w:rsid w:val="00405135"/>
    <w:rsid w:val="00405632"/>
    <w:rsid w:val="004057AD"/>
    <w:rsid w:val="00405A40"/>
    <w:rsid w:val="00405AE7"/>
    <w:rsid w:val="00405D13"/>
    <w:rsid w:val="004064A6"/>
    <w:rsid w:val="0040692F"/>
    <w:rsid w:val="0040697B"/>
    <w:rsid w:val="00407057"/>
    <w:rsid w:val="004070FA"/>
    <w:rsid w:val="00407328"/>
    <w:rsid w:val="00407348"/>
    <w:rsid w:val="004073A2"/>
    <w:rsid w:val="004073AF"/>
    <w:rsid w:val="00407502"/>
    <w:rsid w:val="00407569"/>
    <w:rsid w:val="00407656"/>
    <w:rsid w:val="00407808"/>
    <w:rsid w:val="00407FA7"/>
    <w:rsid w:val="00407FEB"/>
    <w:rsid w:val="00410173"/>
    <w:rsid w:val="00410399"/>
    <w:rsid w:val="00410584"/>
    <w:rsid w:val="004105EB"/>
    <w:rsid w:val="004107FE"/>
    <w:rsid w:val="00410A73"/>
    <w:rsid w:val="00410B86"/>
    <w:rsid w:val="00410ECA"/>
    <w:rsid w:val="0041104F"/>
    <w:rsid w:val="0041137E"/>
    <w:rsid w:val="00411399"/>
    <w:rsid w:val="0041148A"/>
    <w:rsid w:val="004114E6"/>
    <w:rsid w:val="0041171E"/>
    <w:rsid w:val="00411740"/>
    <w:rsid w:val="0041190F"/>
    <w:rsid w:val="004119C8"/>
    <w:rsid w:val="00411A9D"/>
    <w:rsid w:val="00411DB5"/>
    <w:rsid w:val="00411F5C"/>
    <w:rsid w:val="00412730"/>
    <w:rsid w:val="0041277B"/>
    <w:rsid w:val="00412A66"/>
    <w:rsid w:val="00412C2A"/>
    <w:rsid w:val="00412FD2"/>
    <w:rsid w:val="004130FB"/>
    <w:rsid w:val="004137BA"/>
    <w:rsid w:val="004137D3"/>
    <w:rsid w:val="00413905"/>
    <w:rsid w:val="00413A8E"/>
    <w:rsid w:val="00413C8D"/>
    <w:rsid w:val="00413D73"/>
    <w:rsid w:val="00413D7C"/>
    <w:rsid w:val="00413DCB"/>
    <w:rsid w:val="00413E73"/>
    <w:rsid w:val="0041401E"/>
    <w:rsid w:val="00414126"/>
    <w:rsid w:val="0041423D"/>
    <w:rsid w:val="00414624"/>
    <w:rsid w:val="004148BF"/>
    <w:rsid w:val="0041493F"/>
    <w:rsid w:val="004149E9"/>
    <w:rsid w:val="00414AD7"/>
    <w:rsid w:val="00414C30"/>
    <w:rsid w:val="00414CD5"/>
    <w:rsid w:val="00414D46"/>
    <w:rsid w:val="00414E08"/>
    <w:rsid w:val="00414E2E"/>
    <w:rsid w:val="00414F90"/>
    <w:rsid w:val="004154F3"/>
    <w:rsid w:val="0041551E"/>
    <w:rsid w:val="004159AF"/>
    <w:rsid w:val="004159BE"/>
    <w:rsid w:val="00415A13"/>
    <w:rsid w:val="0041630E"/>
    <w:rsid w:val="00416610"/>
    <w:rsid w:val="00416A8A"/>
    <w:rsid w:val="00416B49"/>
    <w:rsid w:val="00416DE4"/>
    <w:rsid w:val="004171E0"/>
    <w:rsid w:val="00417833"/>
    <w:rsid w:val="00417F9D"/>
    <w:rsid w:val="00420094"/>
    <w:rsid w:val="004200C4"/>
    <w:rsid w:val="00420292"/>
    <w:rsid w:val="004206A2"/>
    <w:rsid w:val="004206DA"/>
    <w:rsid w:val="00420AB3"/>
    <w:rsid w:val="00420DB8"/>
    <w:rsid w:val="00420EEE"/>
    <w:rsid w:val="004211D7"/>
    <w:rsid w:val="00421274"/>
    <w:rsid w:val="004214EF"/>
    <w:rsid w:val="00421733"/>
    <w:rsid w:val="0042185B"/>
    <w:rsid w:val="00421930"/>
    <w:rsid w:val="00421C38"/>
    <w:rsid w:val="00421CD7"/>
    <w:rsid w:val="004220E4"/>
    <w:rsid w:val="004223AE"/>
    <w:rsid w:val="00422B03"/>
    <w:rsid w:val="00422C1C"/>
    <w:rsid w:val="00422E9E"/>
    <w:rsid w:val="00423007"/>
    <w:rsid w:val="0042300B"/>
    <w:rsid w:val="004234A5"/>
    <w:rsid w:val="004234C2"/>
    <w:rsid w:val="00423526"/>
    <w:rsid w:val="0042370F"/>
    <w:rsid w:val="00423A95"/>
    <w:rsid w:val="00423CFF"/>
    <w:rsid w:val="00423D8C"/>
    <w:rsid w:val="00423FE0"/>
    <w:rsid w:val="00424154"/>
    <w:rsid w:val="0042422C"/>
    <w:rsid w:val="004242DF"/>
    <w:rsid w:val="004244D3"/>
    <w:rsid w:val="0042484C"/>
    <w:rsid w:val="004249C6"/>
    <w:rsid w:val="004249D9"/>
    <w:rsid w:val="00424AA9"/>
    <w:rsid w:val="00424AB1"/>
    <w:rsid w:val="00424D5D"/>
    <w:rsid w:val="00425BD6"/>
    <w:rsid w:val="00425C8D"/>
    <w:rsid w:val="00425FCC"/>
    <w:rsid w:val="00426390"/>
    <w:rsid w:val="004265F6"/>
    <w:rsid w:val="0042681C"/>
    <w:rsid w:val="004269AB"/>
    <w:rsid w:val="00426B2F"/>
    <w:rsid w:val="00426DEE"/>
    <w:rsid w:val="00427225"/>
    <w:rsid w:val="00427930"/>
    <w:rsid w:val="00427CBF"/>
    <w:rsid w:val="00430257"/>
    <w:rsid w:val="00430348"/>
    <w:rsid w:val="00430500"/>
    <w:rsid w:val="00430D9A"/>
    <w:rsid w:val="00430EB4"/>
    <w:rsid w:val="00431070"/>
    <w:rsid w:val="004313A3"/>
    <w:rsid w:val="00431405"/>
    <w:rsid w:val="00431C44"/>
    <w:rsid w:val="00431D0B"/>
    <w:rsid w:val="00431DE8"/>
    <w:rsid w:val="00431E51"/>
    <w:rsid w:val="0043207C"/>
    <w:rsid w:val="00432260"/>
    <w:rsid w:val="004322CF"/>
    <w:rsid w:val="004322DE"/>
    <w:rsid w:val="00432956"/>
    <w:rsid w:val="00432DC3"/>
    <w:rsid w:val="00432EE9"/>
    <w:rsid w:val="00432F36"/>
    <w:rsid w:val="00433031"/>
    <w:rsid w:val="00433218"/>
    <w:rsid w:val="0043324A"/>
    <w:rsid w:val="00433352"/>
    <w:rsid w:val="0043348A"/>
    <w:rsid w:val="00433536"/>
    <w:rsid w:val="004335F5"/>
    <w:rsid w:val="00433862"/>
    <w:rsid w:val="00433BC0"/>
    <w:rsid w:val="0043435A"/>
    <w:rsid w:val="0043441E"/>
    <w:rsid w:val="00434867"/>
    <w:rsid w:val="004349BF"/>
    <w:rsid w:val="00434C4B"/>
    <w:rsid w:val="00434D2C"/>
    <w:rsid w:val="00434F1F"/>
    <w:rsid w:val="004350F4"/>
    <w:rsid w:val="0043538D"/>
    <w:rsid w:val="00435417"/>
    <w:rsid w:val="00435DFA"/>
    <w:rsid w:val="00436345"/>
    <w:rsid w:val="0043646C"/>
    <w:rsid w:val="0043678A"/>
    <w:rsid w:val="004368CD"/>
    <w:rsid w:val="00436A90"/>
    <w:rsid w:val="00436D6A"/>
    <w:rsid w:val="00436F0B"/>
    <w:rsid w:val="00436F61"/>
    <w:rsid w:val="004371F3"/>
    <w:rsid w:val="0043726B"/>
    <w:rsid w:val="004373D5"/>
    <w:rsid w:val="00437460"/>
    <w:rsid w:val="004374C4"/>
    <w:rsid w:val="00437500"/>
    <w:rsid w:val="0043773D"/>
    <w:rsid w:val="0043783D"/>
    <w:rsid w:val="00437C15"/>
    <w:rsid w:val="00437D71"/>
    <w:rsid w:val="00437E8D"/>
    <w:rsid w:val="00437E8F"/>
    <w:rsid w:val="00440135"/>
    <w:rsid w:val="00440A87"/>
    <w:rsid w:val="00440BF3"/>
    <w:rsid w:val="00440CE2"/>
    <w:rsid w:val="00440CEC"/>
    <w:rsid w:val="00440D15"/>
    <w:rsid w:val="00440E1D"/>
    <w:rsid w:val="00441443"/>
    <w:rsid w:val="00441540"/>
    <w:rsid w:val="004416DE"/>
    <w:rsid w:val="00441867"/>
    <w:rsid w:val="004419BF"/>
    <w:rsid w:val="00441AA1"/>
    <w:rsid w:val="00441B9E"/>
    <w:rsid w:val="00441C6E"/>
    <w:rsid w:val="00441E84"/>
    <w:rsid w:val="004421A4"/>
    <w:rsid w:val="004421FE"/>
    <w:rsid w:val="004429ED"/>
    <w:rsid w:val="00442A07"/>
    <w:rsid w:val="00442BE8"/>
    <w:rsid w:val="00442D03"/>
    <w:rsid w:val="00442E5A"/>
    <w:rsid w:val="00442ECC"/>
    <w:rsid w:val="00442EE2"/>
    <w:rsid w:val="00442FC9"/>
    <w:rsid w:val="0044328D"/>
    <w:rsid w:val="00443457"/>
    <w:rsid w:val="00443778"/>
    <w:rsid w:val="004439C0"/>
    <w:rsid w:val="00443B6C"/>
    <w:rsid w:val="00443D59"/>
    <w:rsid w:val="00443EC5"/>
    <w:rsid w:val="00444012"/>
    <w:rsid w:val="0044401B"/>
    <w:rsid w:val="004442D4"/>
    <w:rsid w:val="00444535"/>
    <w:rsid w:val="004447C9"/>
    <w:rsid w:val="00444B78"/>
    <w:rsid w:val="00444ED8"/>
    <w:rsid w:val="004450D9"/>
    <w:rsid w:val="00445295"/>
    <w:rsid w:val="0044556C"/>
    <w:rsid w:val="0044561D"/>
    <w:rsid w:val="00445759"/>
    <w:rsid w:val="00445836"/>
    <w:rsid w:val="00445FA6"/>
    <w:rsid w:val="004462A4"/>
    <w:rsid w:val="0044641C"/>
    <w:rsid w:val="00446500"/>
    <w:rsid w:val="0044724D"/>
    <w:rsid w:val="0044731A"/>
    <w:rsid w:val="004475FB"/>
    <w:rsid w:val="00447688"/>
    <w:rsid w:val="00447881"/>
    <w:rsid w:val="00447A10"/>
    <w:rsid w:val="00447DE2"/>
    <w:rsid w:val="00447E40"/>
    <w:rsid w:val="00447F01"/>
    <w:rsid w:val="00447F78"/>
    <w:rsid w:val="004500FE"/>
    <w:rsid w:val="0045030A"/>
    <w:rsid w:val="00450637"/>
    <w:rsid w:val="00450959"/>
    <w:rsid w:val="00450AA2"/>
    <w:rsid w:val="00450AD9"/>
    <w:rsid w:val="00450D38"/>
    <w:rsid w:val="00451081"/>
    <w:rsid w:val="00451538"/>
    <w:rsid w:val="0045163D"/>
    <w:rsid w:val="004517BF"/>
    <w:rsid w:val="0045185D"/>
    <w:rsid w:val="00451B2A"/>
    <w:rsid w:val="00451BDE"/>
    <w:rsid w:val="00451BED"/>
    <w:rsid w:val="00451DB7"/>
    <w:rsid w:val="00451F96"/>
    <w:rsid w:val="00452051"/>
    <w:rsid w:val="0045209E"/>
    <w:rsid w:val="0045221E"/>
    <w:rsid w:val="00452247"/>
    <w:rsid w:val="00452373"/>
    <w:rsid w:val="004523E1"/>
    <w:rsid w:val="004528D1"/>
    <w:rsid w:val="00452A68"/>
    <w:rsid w:val="00452AA6"/>
    <w:rsid w:val="00453171"/>
    <w:rsid w:val="004531B5"/>
    <w:rsid w:val="0045332B"/>
    <w:rsid w:val="00453468"/>
    <w:rsid w:val="00453584"/>
    <w:rsid w:val="00453621"/>
    <w:rsid w:val="00453672"/>
    <w:rsid w:val="004539FF"/>
    <w:rsid w:val="00453A84"/>
    <w:rsid w:val="00453C0B"/>
    <w:rsid w:val="00453F6F"/>
    <w:rsid w:val="00453FFA"/>
    <w:rsid w:val="0045421C"/>
    <w:rsid w:val="00454321"/>
    <w:rsid w:val="004547B3"/>
    <w:rsid w:val="004550E0"/>
    <w:rsid w:val="004553C6"/>
    <w:rsid w:val="004553E8"/>
    <w:rsid w:val="004557AD"/>
    <w:rsid w:val="00455C4A"/>
    <w:rsid w:val="00455D16"/>
    <w:rsid w:val="00455FC1"/>
    <w:rsid w:val="00456150"/>
    <w:rsid w:val="00456833"/>
    <w:rsid w:val="004568A7"/>
    <w:rsid w:val="00456FE1"/>
    <w:rsid w:val="00457015"/>
    <w:rsid w:val="004570F4"/>
    <w:rsid w:val="00457303"/>
    <w:rsid w:val="004574E1"/>
    <w:rsid w:val="00457566"/>
    <w:rsid w:val="00457594"/>
    <w:rsid w:val="004577A7"/>
    <w:rsid w:val="00457920"/>
    <w:rsid w:val="00457A85"/>
    <w:rsid w:val="00457AF8"/>
    <w:rsid w:val="004600C1"/>
    <w:rsid w:val="00460260"/>
    <w:rsid w:val="00460598"/>
    <w:rsid w:val="004607AD"/>
    <w:rsid w:val="004608B6"/>
    <w:rsid w:val="00460A2F"/>
    <w:rsid w:val="00460A9E"/>
    <w:rsid w:val="00460AE9"/>
    <w:rsid w:val="00460CC1"/>
    <w:rsid w:val="0046107D"/>
    <w:rsid w:val="00461562"/>
    <w:rsid w:val="0046165E"/>
    <w:rsid w:val="00461FE8"/>
    <w:rsid w:val="0046217E"/>
    <w:rsid w:val="00462231"/>
    <w:rsid w:val="004625B4"/>
    <w:rsid w:val="00462709"/>
    <w:rsid w:val="004627F3"/>
    <w:rsid w:val="00462BFB"/>
    <w:rsid w:val="00462C09"/>
    <w:rsid w:val="00462CDE"/>
    <w:rsid w:val="00462D79"/>
    <w:rsid w:val="00462E22"/>
    <w:rsid w:val="00462E52"/>
    <w:rsid w:val="00462FC8"/>
    <w:rsid w:val="004633FB"/>
    <w:rsid w:val="00463648"/>
    <w:rsid w:val="00463A50"/>
    <w:rsid w:val="00463E48"/>
    <w:rsid w:val="00463FE7"/>
    <w:rsid w:val="004644F5"/>
    <w:rsid w:val="004645A7"/>
    <w:rsid w:val="0046492D"/>
    <w:rsid w:val="00464A1C"/>
    <w:rsid w:val="00464C50"/>
    <w:rsid w:val="00465058"/>
    <w:rsid w:val="00465657"/>
    <w:rsid w:val="004656DC"/>
    <w:rsid w:val="004657A1"/>
    <w:rsid w:val="00465961"/>
    <w:rsid w:val="00465B12"/>
    <w:rsid w:val="00465C07"/>
    <w:rsid w:val="00465CFB"/>
    <w:rsid w:val="00466176"/>
    <w:rsid w:val="0046651C"/>
    <w:rsid w:val="0046670A"/>
    <w:rsid w:val="00466C9D"/>
    <w:rsid w:val="00466CC6"/>
    <w:rsid w:val="00466D83"/>
    <w:rsid w:val="00466F93"/>
    <w:rsid w:val="00467020"/>
    <w:rsid w:val="0046705E"/>
    <w:rsid w:val="00467385"/>
    <w:rsid w:val="0046753E"/>
    <w:rsid w:val="004678F0"/>
    <w:rsid w:val="00467CED"/>
    <w:rsid w:val="0047050A"/>
    <w:rsid w:val="0047072A"/>
    <w:rsid w:val="0047126F"/>
    <w:rsid w:val="00471311"/>
    <w:rsid w:val="004713EA"/>
    <w:rsid w:val="00471572"/>
    <w:rsid w:val="004715A8"/>
    <w:rsid w:val="004715C1"/>
    <w:rsid w:val="00471614"/>
    <w:rsid w:val="0047195F"/>
    <w:rsid w:val="00471AF1"/>
    <w:rsid w:val="00471BB2"/>
    <w:rsid w:val="0047222D"/>
    <w:rsid w:val="0047271C"/>
    <w:rsid w:val="004727C1"/>
    <w:rsid w:val="00472CB5"/>
    <w:rsid w:val="00472D62"/>
    <w:rsid w:val="00472FD3"/>
    <w:rsid w:val="00473325"/>
    <w:rsid w:val="00473961"/>
    <w:rsid w:val="00473CAA"/>
    <w:rsid w:val="00474197"/>
    <w:rsid w:val="00474945"/>
    <w:rsid w:val="00474982"/>
    <w:rsid w:val="00474B02"/>
    <w:rsid w:val="00474C07"/>
    <w:rsid w:val="00474C27"/>
    <w:rsid w:val="00474DF1"/>
    <w:rsid w:val="00474F2A"/>
    <w:rsid w:val="00474FFA"/>
    <w:rsid w:val="004751DD"/>
    <w:rsid w:val="00475384"/>
    <w:rsid w:val="004753F4"/>
    <w:rsid w:val="0047552B"/>
    <w:rsid w:val="00475C87"/>
    <w:rsid w:val="00475DB1"/>
    <w:rsid w:val="00476106"/>
    <w:rsid w:val="00476187"/>
    <w:rsid w:val="00476221"/>
    <w:rsid w:val="004764ED"/>
    <w:rsid w:val="00476605"/>
    <w:rsid w:val="00476656"/>
    <w:rsid w:val="0047693D"/>
    <w:rsid w:val="00476B99"/>
    <w:rsid w:val="00476C38"/>
    <w:rsid w:val="004775B3"/>
    <w:rsid w:val="0047782C"/>
    <w:rsid w:val="004778A8"/>
    <w:rsid w:val="0048021A"/>
    <w:rsid w:val="0048036D"/>
    <w:rsid w:val="004805BF"/>
    <w:rsid w:val="0048078B"/>
    <w:rsid w:val="004808CA"/>
    <w:rsid w:val="004810C1"/>
    <w:rsid w:val="0048167A"/>
    <w:rsid w:val="00481756"/>
    <w:rsid w:val="00481942"/>
    <w:rsid w:val="00481A6E"/>
    <w:rsid w:val="00481AA5"/>
    <w:rsid w:val="00481DDE"/>
    <w:rsid w:val="00481E5D"/>
    <w:rsid w:val="00481F63"/>
    <w:rsid w:val="004821F9"/>
    <w:rsid w:val="00482220"/>
    <w:rsid w:val="0048245A"/>
    <w:rsid w:val="00482477"/>
    <w:rsid w:val="0048247F"/>
    <w:rsid w:val="004827A6"/>
    <w:rsid w:val="00482994"/>
    <w:rsid w:val="004829FE"/>
    <w:rsid w:val="00482A73"/>
    <w:rsid w:val="00482D0B"/>
    <w:rsid w:val="00483069"/>
    <w:rsid w:val="00483115"/>
    <w:rsid w:val="0048361E"/>
    <w:rsid w:val="0048369E"/>
    <w:rsid w:val="0048373E"/>
    <w:rsid w:val="00483B89"/>
    <w:rsid w:val="00483CFD"/>
    <w:rsid w:val="0048418D"/>
    <w:rsid w:val="0048431C"/>
    <w:rsid w:val="00484601"/>
    <w:rsid w:val="004847B1"/>
    <w:rsid w:val="0048491F"/>
    <w:rsid w:val="004849AA"/>
    <w:rsid w:val="00484AE5"/>
    <w:rsid w:val="00484B08"/>
    <w:rsid w:val="00484BF4"/>
    <w:rsid w:val="00484C0E"/>
    <w:rsid w:val="00485336"/>
    <w:rsid w:val="00485348"/>
    <w:rsid w:val="00485769"/>
    <w:rsid w:val="00485A22"/>
    <w:rsid w:val="00485FBE"/>
    <w:rsid w:val="00486AA3"/>
    <w:rsid w:val="00486CA1"/>
    <w:rsid w:val="00486CAE"/>
    <w:rsid w:val="00487039"/>
    <w:rsid w:val="0048784D"/>
    <w:rsid w:val="004879FC"/>
    <w:rsid w:val="00487A4E"/>
    <w:rsid w:val="00487A5A"/>
    <w:rsid w:val="00490026"/>
    <w:rsid w:val="00490144"/>
    <w:rsid w:val="00490265"/>
    <w:rsid w:val="0049042D"/>
    <w:rsid w:val="004904AD"/>
    <w:rsid w:val="00490532"/>
    <w:rsid w:val="00490671"/>
    <w:rsid w:val="00490778"/>
    <w:rsid w:val="00490873"/>
    <w:rsid w:val="00490CF4"/>
    <w:rsid w:val="0049124C"/>
    <w:rsid w:val="004912C0"/>
    <w:rsid w:val="00491397"/>
    <w:rsid w:val="004913DA"/>
    <w:rsid w:val="004914CC"/>
    <w:rsid w:val="0049151D"/>
    <w:rsid w:val="004915CB"/>
    <w:rsid w:val="0049171E"/>
    <w:rsid w:val="0049199B"/>
    <w:rsid w:val="00491AEA"/>
    <w:rsid w:val="00491C13"/>
    <w:rsid w:val="00491CED"/>
    <w:rsid w:val="004922AD"/>
    <w:rsid w:val="00492446"/>
    <w:rsid w:val="00492487"/>
    <w:rsid w:val="004925B1"/>
    <w:rsid w:val="00492824"/>
    <w:rsid w:val="00492AD2"/>
    <w:rsid w:val="00492B50"/>
    <w:rsid w:val="0049318D"/>
    <w:rsid w:val="004931A5"/>
    <w:rsid w:val="00493207"/>
    <w:rsid w:val="004934F6"/>
    <w:rsid w:val="004935F1"/>
    <w:rsid w:val="0049383A"/>
    <w:rsid w:val="00493B98"/>
    <w:rsid w:val="00493D32"/>
    <w:rsid w:val="00493F7A"/>
    <w:rsid w:val="00494320"/>
    <w:rsid w:val="0049462A"/>
    <w:rsid w:val="0049472B"/>
    <w:rsid w:val="004948D6"/>
    <w:rsid w:val="00494D45"/>
    <w:rsid w:val="00494D62"/>
    <w:rsid w:val="00494F40"/>
    <w:rsid w:val="00494F65"/>
    <w:rsid w:val="004950AB"/>
    <w:rsid w:val="00495114"/>
    <w:rsid w:val="0049517E"/>
    <w:rsid w:val="00495210"/>
    <w:rsid w:val="00495224"/>
    <w:rsid w:val="00495357"/>
    <w:rsid w:val="0049550C"/>
    <w:rsid w:val="004956B2"/>
    <w:rsid w:val="00495960"/>
    <w:rsid w:val="00495B3E"/>
    <w:rsid w:val="00495C9D"/>
    <w:rsid w:val="00495F9F"/>
    <w:rsid w:val="004960C6"/>
    <w:rsid w:val="0049631B"/>
    <w:rsid w:val="004963BD"/>
    <w:rsid w:val="0049677D"/>
    <w:rsid w:val="00496B9C"/>
    <w:rsid w:val="00496FC1"/>
    <w:rsid w:val="004971A4"/>
    <w:rsid w:val="00497497"/>
    <w:rsid w:val="00497C97"/>
    <w:rsid w:val="00497F44"/>
    <w:rsid w:val="004A0445"/>
    <w:rsid w:val="004A04C2"/>
    <w:rsid w:val="004A06B8"/>
    <w:rsid w:val="004A07AE"/>
    <w:rsid w:val="004A0A86"/>
    <w:rsid w:val="004A0AF4"/>
    <w:rsid w:val="004A0CA2"/>
    <w:rsid w:val="004A0D65"/>
    <w:rsid w:val="004A0E30"/>
    <w:rsid w:val="004A0EFB"/>
    <w:rsid w:val="004A154F"/>
    <w:rsid w:val="004A1620"/>
    <w:rsid w:val="004A19BE"/>
    <w:rsid w:val="004A1A25"/>
    <w:rsid w:val="004A1A58"/>
    <w:rsid w:val="004A1B87"/>
    <w:rsid w:val="004A1C31"/>
    <w:rsid w:val="004A1D3C"/>
    <w:rsid w:val="004A1D47"/>
    <w:rsid w:val="004A1D87"/>
    <w:rsid w:val="004A1FE3"/>
    <w:rsid w:val="004A240D"/>
    <w:rsid w:val="004A2801"/>
    <w:rsid w:val="004A2A22"/>
    <w:rsid w:val="004A2A57"/>
    <w:rsid w:val="004A2DF0"/>
    <w:rsid w:val="004A2FB7"/>
    <w:rsid w:val="004A3298"/>
    <w:rsid w:val="004A3633"/>
    <w:rsid w:val="004A37B1"/>
    <w:rsid w:val="004A37B9"/>
    <w:rsid w:val="004A38A4"/>
    <w:rsid w:val="004A3E28"/>
    <w:rsid w:val="004A41CA"/>
    <w:rsid w:val="004A46A1"/>
    <w:rsid w:val="004A46D9"/>
    <w:rsid w:val="004A4978"/>
    <w:rsid w:val="004A49FF"/>
    <w:rsid w:val="004A4AE1"/>
    <w:rsid w:val="004A4D8B"/>
    <w:rsid w:val="004A4DE2"/>
    <w:rsid w:val="004A5619"/>
    <w:rsid w:val="004A5AC6"/>
    <w:rsid w:val="004A5C45"/>
    <w:rsid w:val="004A69C0"/>
    <w:rsid w:val="004A6AEE"/>
    <w:rsid w:val="004A6E7B"/>
    <w:rsid w:val="004A6F75"/>
    <w:rsid w:val="004A6FA5"/>
    <w:rsid w:val="004A71E2"/>
    <w:rsid w:val="004A72CE"/>
    <w:rsid w:val="004A767B"/>
    <w:rsid w:val="004A77F8"/>
    <w:rsid w:val="004A7A0F"/>
    <w:rsid w:val="004A7B76"/>
    <w:rsid w:val="004A7D7D"/>
    <w:rsid w:val="004A7EE3"/>
    <w:rsid w:val="004A7F06"/>
    <w:rsid w:val="004A7FF6"/>
    <w:rsid w:val="004B0114"/>
    <w:rsid w:val="004B05AE"/>
    <w:rsid w:val="004B05D6"/>
    <w:rsid w:val="004B0662"/>
    <w:rsid w:val="004B0711"/>
    <w:rsid w:val="004B0AC6"/>
    <w:rsid w:val="004B0E21"/>
    <w:rsid w:val="004B1819"/>
    <w:rsid w:val="004B1C21"/>
    <w:rsid w:val="004B1CE2"/>
    <w:rsid w:val="004B20EA"/>
    <w:rsid w:val="004B24D5"/>
    <w:rsid w:val="004B262D"/>
    <w:rsid w:val="004B2A94"/>
    <w:rsid w:val="004B2B34"/>
    <w:rsid w:val="004B2D15"/>
    <w:rsid w:val="004B2D20"/>
    <w:rsid w:val="004B2EBA"/>
    <w:rsid w:val="004B315E"/>
    <w:rsid w:val="004B373F"/>
    <w:rsid w:val="004B37B0"/>
    <w:rsid w:val="004B4249"/>
    <w:rsid w:val="004B43D8"/>
    <w:rsid w:val="004B4409"/>
    <w:rsid w:val="004B4460"/>
    <w:rsid w:val="004B47B1"/>
    <w:rsid w:val="004B4994"/>
    <w:rsid w:val="004B4CD3"/>
    <w:rsid w:val="004B4CF1"/>
    <w:rsid w:val="004B5043"/>
    <w:rsid w:val="004B50DE"/>
    <w:rsid w:val="004B514F"/>
    <w:rsid w:val="004B51EF"/>
    <w:rsid w:val="004B520B"/>
    <w:rsid w:val="004B5246"/>
    <w:rsid w:val="004B55B2"/>
    <w:rsid w:val="004B596A"/>
    <w:rsid w:val="004B5A89"/>
    <w:rsid w:val="004B5C23"/>
    <w:rsid w:val="004B5D80"/>
    <w:rsid w:val="004B5E97"/>
    <w:rsid w:val="004B5EF8"/>
    <w:rsid w:val="004B5F72"/>
    <w:rsid w:val="004B651C"/>
    <w:rsid w:val="004B6633"/>
    <w:rsid w:val="004B6A17"/>
    <w:rsid w:val="004B6A59"/>
    <w:rsid w:val="004B706A"/>
    <w:rsid w:val="004B77B0"/>
    <w:rsid w:val="004B77F0"/>
    <w:rsid w:val="004B7812"/>
    <w:rsid w:val="004B7928"/>
    <w:rsid w:val="004B7AE2"/>
    <w:rsid w:val="004B7CDF"/>
    <w:rsid w:val="004C02A3"/>
    <w:rsid w:val="004C02E5"/>
    <w:rsid w:val="004C0664"/>
    <w:rsid w:val="004C069E"/>
    <w:rsid w:val="004C0765"/>
    <w:rsid w:val="004C091B"/>
    <w:rsid w:val="004C0DB7"/>
    <w:rsid w:val="004C0EFB"/>
    <w:rsid w:val="004C105D"/>
    <w:rsid w:val="004C1155"/>
    <w:rsid w:val="004C116F"/>
    <w:rsid w:val="004C1536"/>
    <w:rsid w:val="004C1745"/>
    <w:rsid w:val="004C1970"/>
    <w:rsid w:val="004C1A80"/>
    <w:rsid w:val="004C1BED"/>
    <w:rsid w:val="004C1DE7"/>
    <w:rsid w:val="004C1F85"/>
    <w:rsid w:val="004C22F7"/>
    <w:rsid w:val="004C2F3F"/>
    <w:rsid w:val="004C3796"/>
    <w:rsid w:val="004C37C6"/>
    <w:rsid w:val="004C4270"/>
    <w:rsid w:val="004C456D"/>
    <w:rsid w:val="004C4726"/>
    <w:rsid w:val="004C52A8"/>
    <w:rsid w:val="004C52CF"/>
    <w:rsid w:val="004C5315"/>
    <w:rsid w:val="004C53D6"/>
    <w:rsid w:val="004C5767"/>
    <w:rsid w:val="004C5AA7"/>
    <w:rsid w:val="004C5C1E"/>
    <w:rsid w:val="004C5DD2"/>
    <w:rsid w:val="004C5E05"/>
    <w:rsid w:val="004C5FFB"/>
    <w:rsid w:val="004C6267"/>
    <w:rsid w:val="004C6381"/>
    <w:rsid w:val="004C6543"/>
    <w:rsid w:val="004C6AB8"/>
    <w:rsid w:val="004C6BEE"/>
    <w:rsid w:val="004C6C16"/>
    <w:rsid w:val="004C6C74"/>
    <w:rsid w:val="004C6EF9"/>
    <w:rsid w:val="004C70AB"/>
    <w:rsid w:val="004C7288"/>
    <w:rsid w:val="004C74F5"/>
    <w:rsid w:val="004C788D"/>
    <w:rsid w:val="004C7898"/>
    <w:rsid w:val="004C78D9"/>
    <w:rsid w:val="004C7943"/>
    <w:rsid w:val="004C7AFF"/>
    <w:rsid w:val="004C7BFD"/>
    <w:rsid w:val="004C7CBB"/>
    <w:rsid w:val="004C7D46"/>
    <w:rsid w:val="004C7EF0"/>
    <w:rsid w:val="004C7F70"/>
    <w:rsid w:val="004C7F92"/>
    <w:rsid w:val="004D014E"/>
    <w:rsid w:val="004D0335"/>
    <w:rsid w:val="004D05C5"/>
    <w:rsid w:val="004D05E5"/>
    <w:rsid w:val="004D0A93"/>
    <w:rsid w:val="004D0E41"/>
    <w:rsid w:val="004D1262"/>
    <w:rsid w:val="004D12AE"/>
    <w:rsid w:val="004D131C"/>
    <w:rsid w:val="004D1403"/>
    <w:rsid w:val="004D1913"/>
    <w:rsid w:val="004D1CEA"/>
    <w:rsid w:val="004D204B"/>
    <w:rsid w:val="004D21C6"/>
    <w:rsid w:val="004D26F4"/>
    <w:rsid w:val="004D26FB"/>
    <w:rsid w:val="004D27A2"/>
    <w:rsid w:val="004D29A3"/>
    <w:rsid w:val="004D2AEE"/>
    <w:rsid w:val="004D2B8A"/>
    <w:rsid w:val="004D2C23"/>
    <w:rsid w:val="004D2C43"/>
    <w:rsid w:val="004D2C68"/>
    <w:rsid w:val="004D2E6C"/>
    <w:rsid w:val="004D2E7B"/>
    <w:rsid w:val="004D3322"/>
    <w:rsid w:val="004D3327"/>
    <w:rsid w:val="004D3460"/>
    <w:rsid w:val="004D3738"/>
    <w:rsid w:val="004D3AFC"/>
    <w:rsid w:val="004D3B59"/>
    <w:rsid w:val="004D3CE9"/>
    <w:rsid w:val="004D3D57"/>
    <w:rsid w:val="004D3F61"/>
    <w:rsid w:val="004D4061"/>
    <w:rsid w:val="004D4158"/>
    <w:rsid w:val="004D45AE"/>
    <w:rsid w:val="004D4B60"/>
    <w:rsid w:val="004D4F8B"/>
    <w:rsid w:val="004D51F3"/>
    <w:rsid w:val="004D5868"/>
    <w:rsid w:val="004D59FA"/>
    <w:rsid w:val="004D5ABA"/>
    <w:rsid w:val="004D5C92"/>
    <w:rsid w:val="004D5CAD"/>
    <w:rsid w:val="004D5D93"/>
    <w:rsid w:val="004D6136"/>
    <w:rsid w:val="004D63AD"/>
    <w:rsid w:val="004D6447"/>
    <w:rsid w:val="004D6494"/>
    <w:rsid w:val="004D64CE"/>
    <w:rsid w:val="004D67AB"/>
    <w:rsid w:val="004D6A1D"/>
    <w:rsid w:val="004D6C2A"/>
    <w:rsid w:val="004D6D70"/>
    <w:rsid w:val="004D6E80"/>
    <w:rsid w:val="004D6EEA"/>
    <w:rsid w:val="004D6EF3"/>
    <w:rsid w:val="004D6F01"/>
    <w:rsid w:val="004D7059"/>
    <w:rsid w:val="004D71DD"/>
    <w:rsid w:val="004D71F2"/>
    <w:rsid w:val="004D7266"/>
    <w:rsid w:val="004D75F0"/>
    <w:rsid w:val="004D78A9"/>
    <w:rsid w:val="004D7934"/>
    <w:rsid w:val="004D79B4"/>
    <w:rsid w:val="004D7A9E"/>
    <w:rsid w:val="004D7B84"/>
    <w:rsid w:val="004D7BF6"/>
    <w:rsid w:val="004D7D46"/>
    <w:rsid w:val="004E003B"/>
    <w:rsid w:val="004E017B"/>
    <w:rsid w:val="004E036B"/>
    <w:rsid w:val="004E0738"/>
    <w:rsid w:val="004E094D"/>
    <w:rsid w:val="004E0C28"/>
    <w:rsid w:val="004E0CB8"/>
    <w:rsid w:val="004E10E7"/>
    <w:rsid w:val="004E110E"/>
    <w:rsid w:val="004E1231"/>
    <w:rsid w:val="004E140C"/>
    <w:rsid w:val="004E1416"/>
    <w:rsid w:val="004E157C"/>
    <w:rsid w:val="004E1699"/>
    <w:rsid w:val="004E173B"/>
    <w:rsid w:val="004E18CD"/>
    <w:rsid w:val="004E1ACE"/>
    <w:rsid w:val="004E1D86"/>
    <w:rsid w:val="004E1E51"/>
    <w:rsid w:val="004E1EDC"/>
    <w:rsid w:val="004E1F85"/>
    <w:rsid w:val="004E20E7"/>
    <w:rsid w:val="004E23FC"/>
    <w:rsid w:val="004E27B2"/>
    <w:rsid w:val="004E289A"/>
    <w:rsid w:val="004E2E18"/>
    <w:rsid w:val="004E2EA5"/>
    <w:rsid w:val="004E2F4F"/>
    <w:rsid w:val="004E3036"/>
    <w:rsid w:val="004E32F1"/>
    <w:rsid w:val="004E367C"/>
    <w:rsid w:val="004E3680"/>
    <w:rsid w:val="004E38C0"/>
    <w:rsid w:val="004E392E"/>
    <w:rsid w:val="004E3A99"/>
    <w:rsid w:val="004E3E6F"/>
    <w:rsid w:val="004E3FAF"/>
    <w:rsid w:val="004E4105"/>
    <w:rsid w:val="004E4353"/>
    <w:rsid w:val="004E44C5"/>
    <w:rsid w:val="004E461B"/>
    <w:rsid w:val="004E4657"/>
    <w:rsid w:val="004E4754"/>
    <w:rsid w:val="004E4783"/>
    <w:rsid w:val="004E4D28"/>
    <w:rsid w:val="004E4FC7"/>
    <w:rsid w:val="004E4FC8"/>
    <w:rsid w:val="004E51A2"/>
    <w:rsid w:val="004E5BF7"/>
    <w:rsid w:val="004E5CF4"/>
    <w:rsid w:val="004E5F01"/>
    <w:rsid w:val="004E609C"/>
    <w:rsid w:val="004E60C7"/>
    <w:rsid w:val="004E6205"/>
    <w:rsid w:val="004E65F4"/>
    <w:rsid w:val="004E6976"/>
    <w:rsid w:val="004E69C9"/>
    <w:rsid w:val="004E6A00"/>
    <w:rsid w:val="004E6D3B"/>
    <w:rsid w:val="004E6F9A"/>
    <w:rsid w:val="004E72B2"/>
    <w:rsid w:val="004E739B"/>
    <w:rsid w:val="004E7619"/>
    <w:rsid w:val="004E7839"/>
    <w:rsid w:val="004E7DC6"/>
    <w:rsid w:val="004F0341"/>
    <w:rsid w:val="004F07EC"/>
    <w:rsid w:val="004F0A11"/>
    <w:rsid w:val="004F0D2D"/>
    <w:rsid w:val="004F0DF4"/>
    <w:rsid w:val="004F129A"/>
    <w:rsid w:val="004F1534"/>
    <w:rsid w:val="004F1682"/>
    <w:rsid w:val="004F17D8"/>
    <w:rsid w:val="004F1CE7"/>
    <w:rsid w:val="004F1D29"/>
    <w:rsid w:val="004F2EAB"/>
    <w:rsid w:val="004F306D"/>
    <w:rsid w:val="004F31BA"/>
    <w:rsid w:val="004F31D3"/>
    <w:rsid w:val="004F33D0"/>
    <w:rsid w:val="004F3632"/>
    <w:rsid w:val="004F37C4"/>
    <w:rsid w:val="004F3900"/>
    <w:rsid w:val="004F39E8"/>
    <w:rsid w:val="004F3A27"/>
    <w:rsid w:val="004F3B04"/>
    <w:rsid w:val="004F3BBE"/>
    <w:rsid w:val="004F3CEF"/>
    <w:rsid w:val="004F3D2E"/>
    <w:rsid w:val="004F414B"/>
    <w:rsid w:val="004F4268"/>
    <w:rsid w:val="004F4297"/>
    <w:rsid w:val="004F42AE"/>
    <w:rsid w:val="004F4625"/>
    <w:rsid w:val="004F507B"/>
    <w:rsid w:val="004F50F6"/>
    <w:rsid w:val="004F5116"/>
    <w:rsid w:val="004F51B1"/>
    <w:rsid w:val="004F53F2"/>
    <w:rsid w:val="004F5629"/>
    <w:rsid w:val="004F5E77"/>
    <w:rsid w:val="004F61C4"/>
    <w:rsid w:val="004F62C5"/>
    <w:rsid w:val="004F6803"/>
    <w:rsid w:val="004F6B81"/>
    <w:rsid w:val="004F6DB1"/>
    <w:rsid w:val="004F6EB3"/>
    <w:rsid w:val="004F777D"/>
    <w:rsid w:val="004F77EC"/>
    <w:rsid w:val="004F7970"/>
    <w:rsid w:val="004F7ABB"/>
    <w:rsid w:val="004F7FE4"/>
    <w:rsid w:val="004F7FE7"/>
    <w:rsid w:val="004F7FF1"/>
    <w:rsid w:val="005001D5"/>
    <w:rsid w:val="00500380"/>
    <w:rsid w:val="00500523"/>
    <w:rsid w:val="00500575"/>
    <w:rsid w:val="0050073A"/>
    <w:rsid w:val="00500829"/>
    <w:rsid w:val="0050082B"/>
    <w:rsid w:val="00500A2E"/>
    <w:rsid w:val="00500AC8"/>
    <w:rsid w:val="00500B66"/>
    <w:rsid w:val="00500D7E"/>
    <w:rsid w:val="0050173A"/>
    <w:rsid w:val="005017AA"/>
    <w:rsid w:val="00501C5A"/>
    <w:rsid w:val="0050203E"/>
    <w:rsid w:val="00502306"/>
    <w:rsid w:val="0050233C"/>
    <w:rsid w:val="00502582"/>
    <w:rsid w:val="005027A2"/>
    <w:rsid w:val="00502B91"/>
    <w:rsid w:val="00502C2E"/>
    <w:rsid w:val="00502F01"/>
    <w:rsid w:val="00503279"/>
    <w:rsid w:val="0050345F"/>
    <w:rsid w:val="00503978"/>
    <w:rsid w:val="00503C60"/>
    <w:rsid w:val="00503ED4"/>
    <w:rsid w:val="0050421F"/>
    <w:rsid w:val="0050427C"/>
    <w:rsid w:val="00504440"/>
    <w:rsid w:val="00504577"/>
    <w:rsid w:val="005049B5"/>
    <w:rsid w:val="00504A53"/>
    <w:rsid w:val="00504B77"/>
    <w:rsid w:val="00504F71"/>
    <w:rsid w:val="005052FE"/>
    <w:rsid w:val="00505401"/>
    <w:rsid w:val="00505519"/>
    <w:rsid w:val="0050558C"/>
    <w:rsid w:val="00505F50"/>
    <w:rsid w:val="00506185"/>
    <w:rsid w:val="005063DD"/>
    <w:rsid w:val="005063FA"/>
    <w:rsid w:val="005064AA"/>
    <w:rsid w:val="005065B7"/>
    <w:rsid w:val="005066B3"/>
    <w:rsid w:val="0050672D"/>
    <w:rsid w:val="0050673D"/>
    <w:rsid w:val="0050683E"/>
    <w:rsid w:val="00506994"/>
    <w:rsid w:val="00506A04"/>
    <w:rsid w:val="00506D27"/>
    <w:rsid w:val="00506E39"/>
    <w:rsid w:val="00506EE3"/>
    <w:rsid w:val="00506F00"/>
    <w:rsid w:val="00506FF9"/>
    <w:rsid w:val="00507062"/>
    <w:rsid w:val="00507A54"/>
    <w:rsid w:val="00507C02"/>
    <w:rsid w:val="005102CD"/>
    <w:rsid w:val="00510417"/>
    <w:rsid w:val="005104ED"/>
    <w:rsid w:val="00510864"/>
    <w:rsid w:val="005108F5"/>
    <w:rsid w:val="00510AB5"/>
    <w:rsid w:val="00510AFE"/>
    <w:rsid w:val="00511067"/>
    <w:rsid w:val="00511138"/>
    <w:rsid w:val="00511139"/>
    <w:rsid w:val="005111AA"/>
    <w:rsid w:val="00511235"/>
    <w:rsid w:val="00511563"/>
    <w:rsid w:val="00511778"/>
    <w:rsid w:val="00511830"/>
    <w:rsid w:val="00511862"/>
    <w:rsid w:val="00511A23"/>
    <w:rsid w:val="00511B42"/>
    <w:rsid w:val="00511F50"/>
    <w:rsid w:val="005120DE"/>
    <w:rsid w:val="0051212E"/>
    <w:rsid w:val="0051217A"/>
    <w:rsid w:val="005125C0"/>
    <w:rsid w:val="00512819"/>
    <w:rsid w:val="00512F38"/>
    <w:rsid w:val="00512F57"/>
    <w:rsid w:val="00513004"/>
    <w:rsid w:val="005130F3"/>
    <w:rsid w:val="005139CD"/>
    <w:rsid w:val="00513E74"/>
    <w:rsid w:val="00513F9B"/>
    <w:rsid w:val="00513FA1"/>
    <w:rsid w:val="005140A9"/>
    <w:rsid w:val="0051412C"/>
    <w:rsid w:val="005142DA"/>
    <w:rsid w:val="00514361"/>
    <w:rsid w:val="0051446A"/>
    <w:rsid w:val="00514504"/>
    <w:rsid w:val="00514587"/>
    <w:rsid w:val="00514733"/>
    <w:rsid w:val="00514743"/>
    <w:rsid w:val="00514822"/>
    <w:rsid w:val="0051483F"/>
    <w:rsid w:val="0051493C"/>
    <w:rsid w:val="00514B8D"/>
    <w:rsid w:val="00514CAE"/>
    <w:rsid w:val="00514CC9"/>
    <w:rsid w:val="00514F9F"/>
    <w:rsid w:val="0051511A"/>
    <w:rsid w:val="00515259"/>
    <w:rsid w:val="005152FF"/>
    <w:rsid w:val="005155B1"/>
    <w:rsid w:val="00515618"/>
    <w:rsid w:val="00515869"/>
    <w:rsid w:val="005158B1"/>
    <w:rsid w:val="00515B9D"/>
    <w:rsid w:val="00515E48"/>
    <w:rsid w:val="005166A5"/>
    <w:rsid w:val="0051680F"/>
    <w:rsid w:val="00516BD6"/>
    <w:rsid w:val="00516CB1"/>
    <w:rsid w:val="005170BB"/>
    <w:rsid w:val="005171FA"/>
    <w:rsid w:val="0051727B"/>
    <w:rsid w:val="00517411"/>
    <w:rsid w:val="00517545"/>
    <w:rsid w:val="00517566"/>
    <w:rsid w:val="00517751"/>
    <w:rsid w:val="00517987"/>
    <w:rsid w:val="00517AD8"/>
    <w:rsid w:val="00517ADF"/>
    <w:rsid w:val="00517DC5"/>
    <w:rsid w:val="00520024"/>
    <w:rsid w:val="00520D19"/>
    <w:rsid w:val="00520D35"/>
    <w:rsid w:val="00521138"/>
    <w:rsid w:val="00521181"/>
    <w:rsid w:val="00521245"/>
    <w:rsid w:val="0052139A"/>
    <w:rsid w:val="00521491"/>
    <w:rsid w:val="00521616"/>
    <w:rsid w:val="005218AE"/>
    <w:rsid w:val="00521B60"/>
    <w:rsid w:val="00521B69"/>
    <w:rsid w:val="00521DC6"/>
    <w:rsid w:val="005221A6"/>
    <w:rsid w:val="005225E2"/>
    <w:rsid w:val="00522A36"/>
    <w:rsid w:val="00523099"/>
    <w:rsid w:val="0052364C"/>
    <w:rsid w:val="005236F5"/>
    <w:rsid w:val="00523AD3"/>
    <w:rsid w:val="00523B0E"/>
    <w:rsid w:val="00523B23"/>
    <w:rsid w:val="00523C5F"/>
    <w:rsid w:val="0052419D"/>
    <w:rsid w:val="00524D10"/>
    <w:rsid w:val="00524EED"/>
    <w:rsid w:val="00524F3C"/>
    <w:rsid w:val="005250F1"/>
    <w:rsid w:val="005251E0"/>
    <w:rsid w:val="00525923"/>
    <w:rsid w:val="005259A9"/>
    <w:rsid w:val="00525A82"/>
    <w:rsid w:val="00525CE1"/>
    <w:rsid w:val="00525F75"/>
    <w:rsid w:val="00525FB6"/>
    <w:rsid w:val="005264E4"/>
    <w:rsid w:val="005265D9"/>
    <w:rsid w:val="005266AE"/>
    <w:rsid w:val="00526FE9"/>
    <w:rsid w:val="00527552"/>
    <w:rsid w:val="005279FC"/>
    <w:rsid w:val="00527C05"/>
    <w:rsid w:val="00530571"/>
    <w:rsid w:val="00530642"/>
    <w:rsid w:val="005309E0"/>
    <w:rsid w:val="00530C0E"/>
    <w:rsid w:val="00530F61"/>
    <w:rsid w:val="00530F83"/>
    <w:rsid w:val="00531067"/>
    <w:rsid w:val="00531199"/>
    <w:rsid w:val="00531360"/>
    <w:rsid w:val="0053156A"/>
    <w:rsid w:val="00531593"/>
    <w:rsid w:val="00531A76"/>
    <w:rsid w:val="00531BD9"/>
    <w:rsid w:val="00531FB4"/>
    <w:rsid w:val="00532167"/>
    <w:rsid w:val="00532247"/>
    <w:rsid w:val="005323EE"/>
    <w:rsid w:val="0053256B"/>
    <w:rsid w:val="00532639"/>
    <w:rsid w:val="005326E1"/>
    <w:rsid w:val="00532789"/>
    <w:rsid w:val="00533442"/>
    <w:rsid w:val="005334E2"/>
    <w:rsid w:val="00533639"/>
    <w:rsid w:val="0053374F"/>
    <w:rsid w:val="00533911"/>
    <w:rsid w:val="005341D7"/>
    <w:rsid w:val="0053431A"/>
    <w:rsid w:val="005343F6"/>
    <w:rsid w:val="005346B8"/>
    <w:rsid w:val="005349AD"/>
    <w:rsid w:val="00534C3F"/>
    <w:rsid w:val="00534FCF"/>
    <w:rsid w:val="00534FF4"/>
    <w:rsid w:val="00535487"/>
    <w:rsid w:val="005355D4"/>
    <w:rsid w:val="00535838"/>
    <w:rsid w:val="00535887"/>
    <w:rsid w:val="00535905"/>
    <w:rsid w:val="00535BAA"/>
    <w:rsid w:val="00535D30"/>
    <w:rsid w:val="00535FD3"/>
    <w:rsid w:val="00536015"/>
    <w:rsid w:val="005361CB"/>
    <w:rsid w:val="005361F1"/>
    <w:rsid w:val="00536330"/>
    <w:rsid w:val="00536BEA"/>
    <w:rsid w:val="00537CB2"/>
    <w:rsid w:val="00540189"/>
    <w:rsid w:val="005401A6"/>
    <w:rsid w:val="00540677"/>
    <w:rsid w:val="00540909"/>
    <w:rsid w:val="005409DC"/>
    <w:rsid w:val="00540A30"/>
    <w:rsid w:val="00540CF4"/>
    <w:rsid w:val="005410A4"/>
    <w:rsid w:val="00541295"/>
    <w:rsid w:val="00541493"/>
    <w:rsid w:val="00541570"/>
    <w:rsid w:val="005417F1"/>
    <w:rsid w:val="005417F8"/>
    <w:rsid w:val="005419E9"/>
    <w:rsid w:val="005419F8"/>
    <w:rsid w:val="00541EB1"/>
    <w:rsid w:val="00541F2B"/>
    <w:rsid w:val="0054226B"/>
    <w:rsid w:val="00542427"/>
    <w:rsid w:val="0054251A"/>
    <w:rsid w:val="0054259A"/>
    <w:rsid w:val="005425FA"/>
    <w:rsid w:val="00542832"/>
    <w:rsid w:val="00542C82"/>
    <w:rsid w:val="00542EAB"/>
    <w:rsid w:val="00543173"/>
    <w:rsid w:val="00543431"/>
    <w:rsid w:val="0054363A"/>
    <w:rsid w:val="005437A1"/>
    <w:rsid w:val="005437BF"/>
    <w:rsid w:val="00543882"/>
    <w:rsid w:val="00543A0D"/>
    <w:rsid w:val="00543A94"/>
    <w:rsid w:val="00543C9D"/>
    <w:rsid w:val="00544013"/>
    <w:rsid w:val="0054402F"/>
    <w:rsid w:val="0054449E"/>
    <w:rsid w:val="0054451E"/>
    <w:rsid w:val="0054463D"/>
    <w:rsid w:val="00544833"/>
    <w:rsid w:val="0054487F"/>
    <w:rsid w:val="00544A39"/>
    <w:rsid w:val="00544B30"/>
    <w:rsid w:val="00544BB5"/>
    <w:rsid w:val="00545039"/>
    <w:rsid w:val="005450AB"/>
    <w:rsid w:val="0054515F"/>
    <w:rsid w:val="0054531A"/>
    <w:rsid w:val="0054580F"/>
    <w:rsid w:val="00545B26"/>
    <w:rsid w:val="00545BA3"/>
    <w:rsid w:val="00545F43"/>
    <w:rsid w:val="005466D4"/>
    <w:rsid w:val="00546A44"/>
    <w:rsid w:val="00546AB2"/>
    <w:rsid w:val="005477B9"/>
    <w:rsid w:val="005478AE"/>
    <w:rsid w:val="005478FC"/>
    <w:rsid w:val="00547A05"/>
    <w:rsid w:val="0055054E"/>
    <w:rsid w:val="005506B4"/>
    <w:rsid w:val="00550A71"/>
    <w:rsid w:val="00550D8A"/>
    <w:rsid w:val="00550F68"/>
    <w:rsid w:val="00550FC0"/>
    <w:rsid w:val="00551022"/>
    <w:rsid w:val="0055113F"/>
    <w:rsid w:val="005511A6"/>
    <w:rsid w:val="0055136E"/>
    <w:rsid w:val="0055178F"/>
    <w:rsid w:val="005517DD"/>
    <w:rsid w:val="005518B0"/>
    <w:rsid w:val="0055197F"/>
    <w:rsid w:val="00551A1E"/>
    <w:rsid w:val="00551B1A"/>
    <w:rsid w:val="00551B75"/>
    <w:rsid w:val="00551CFE"/>
    <w:rsid w:val="00551E9A"/>
    <w:rsid w:val="00551F98"/>
    <w:rsid w:val="00551FC7"/>
    <w:rsid w:val="00552047"/>
    <w:rsid w:val="00552379"/>
    <w:rsid w:val="0055245D"/>
    <w:rsid w:val="005527D2"/>
    <w:rsid w:val="00552DCA"/>
    <w:rsid w:val="00553284"/>
    <w:rsid w:val="005533AF"/>
    <w:rsid w:val="00553434"/>
    <w:rsid w:val="00553592"/>
    <w:rsid w:val="00553A06"/>
    <w:rsid w:val="00553B1B"/>
    <w:rsid w:val="00553BF1"/>
    <w:rsid w:val="00553E90"/>
    <w:rsid w:val="00553F33"/>
    <w:rsid w:val="005541FE"/>
    <w:rsid w:val="005543E7"/>
    <w:rsid w:val="00554796"/>
    <w:rsid w:val="005547DA"/>
    <w:rsid w:val="005548B1"/>
    <w:rsid w:val="00554C7C"/>
    <w:rsid w:val="00554DBB"/>
    <w:rsid w:val="00554DE6"/>
    <w:rsid w:val="0055502A"/>
    <w:rsid w:val="0055506F"/>
    <w:rsid w:val="00555081"/>
    <w:rsid w:val="00555204"/>
    <w:rsid w:val="005556B4"/>
    <w:rsid w:val="005559FB"/>
    <w:rsid w:val="00555B57"/>
    <w:rsid w:val="00556685"/>
    <w:rsid w:val="0055674D"/>
    <w:rsid w:val="0055691A"/>
    <w:rsid w:val="00556F10"/>
    <w:rsid w:val="0055745F"/>
    <w:rsid w:val="00557629"/>
    <w:rsid w:val="0055791D"/>
    <w:rsid w:val="00557E08"/>
    <w:rsid w:val="00557E3D"/>
    <w:rsid w:val="00560358"/>
    <w:rsid w:val="00560597"/>
    <w:rsid w:val="00560C55"/>
    <w:rsid w:val="00561053"/>
    <w:rsid w:val="0056122C"/>
    <w:rsid w:val="00561294"/>
    <w:rsid w:val="0056136F"/>
    <w:rsid w:val="0056166B"/>
    <w:rsid w:val="00561872"/>
    <w:rsid w:val="00561A12"/>
    <w:rsid w:val="0056214F"/>
    <w:rsid w:val="00562209"/>
    <w:rsid w:val="0056252D"/>
    <w:rsid w:val="005627D5"/>
    <w:rsid w:val="00562A02"/>
    <w:rsid w:val="00562A0A"/>
    <w:rsid w:val="00562BE4"/>
    <w:rsid w:val="00562CBA"/>
    <w:rsid w:val="00562EC6"/>
    <w:rsid w:val="00562F62"/>
    <w:rsid w:val="005630D1"/>
    <w:rsid w:val="0056338A"/>
    <w:rsid w:val="00563413"/>
    <w:rsid w:val="005639B5"/>
    <w:rsid w:val="00563B62"/>
    <w:rsid w:val="00563F4E"/>
    <w:rsid w:val="00564051"/>
    <w:rsid w:val="0056426A"/>
    <w:rsid w:val="005643D9"/>
    <w:rsid w:val="0056467E"/>
    <w:rsid w:val="00565472"/>
    <w:rsid w:val="005657AE"/>
    <w:rsid w:val="005659FD"/>
    <w:rsid w:val="00565BEF"/>
    <w:rsid w:val="00565CE6"/>
    <w:rsid w:val="00565D06"/>
    <w:rsid w:val="00565E92"/>
    <w:rsid w:val="0056606E"/>
    <w:rsid w:val="005663A3"/>
    <w:rsid w:val="005663EC"/>
    <w:rsid w:val="0056686A"/>
    <w:rsid w:val="0056686E"/>
    <w:rsid w:val="00566ADA"/>
    <w:rsid w:val="00566CF4"/>
    <w:rsid w:val="005670B5"/>
    <w:rsid w:val="00567284"/>
    <w:rsid w:val="00567385"/>
    <w:rsid w:val="00567554"/>
    <w:rsid w:val="00567982"/>
    <w:rsid w:val="00567B78"/>
    <w:rsid w:val="00567F16"/>
    <w:rsid w:val="00567F73"/>
    <w:rsid w:val="005704A0"/>
    <w:rsid w:val="005704E8"/>
    <w:rsid w:val="00570555"/>
    <w:rsid w:val="00570604"/>
    <w:rsid w:val="005708EA"/>
    <w:rsid w:val="00570997"/>
    <w:rsid w:val="005709C6"/>
    <w:rsid w:val="00570CE1"/>
    <w:rsid w:val="00570D79"/>
    <w:rsid w:val="00570DE0"/>
    <w:rsid w:val="00570F29"/>
    <w:rsid w:val="00570FF7"/>
    <w:rsid w:val="00571125"/>
    <w:rsid w:val="00571228"/>
    <w:rsid w:val="0057196F"/>
    <w:rsid w:val="00571994"/>
    <w:rsid w:val="00571A00"/>
    <w:rsid w:val="00571B2F"/>
    <w:rsid w:val="00571C73"/>
    <w:rsid w:val="005723AF"/>
    <w:rsid w:val="0057251C"/>
    <w:rsid w:val="00572562"/>
    <w:rsid w:val="005729B0"/>
    <w:rsid w:val="00572D11"/>
    <w:rsid w:val="00573299"/>
    <w:rsid w:val="005732BE"/>
    <w:rsid w:val="00573370"/>
    <w:rsid w:val="0057337E"/>
    <w:rsid w:val="005734B7"/>
    <w:rsid w:val="0057370E"/>
    <w:rsid w:val="005737F9"/>
    <w:rsid w:val="005738F2"/>
    <w:rsid w:val="00573947"/>
    <w:rsid w:val="00573EC4"/>
    <w:rsid w:val="00574BF9"/>
    <w:rsid w:val="0057509E"/>
    <w:rsid w:val="00575261"/>
    <w:rsid w:val="0057526D"/>
    <w:rsid w:val="005755D9"/>
    <w:rsid w:val="00575684"/>
    <w:rsid w:val="00575923"/>
    <w:rsid w:val="00575A58"/>
    <w:rsid w:val="00575BFC"/>
    <w:rsid w:val="005760EB"/>
    <w:rsid w:val="0057615D"/>
    <w:rsid w:val="00576375"/>
    <w:rsid w:val="00576475"/>
    <w:rsid w:val="005765C3"/>
    <w:rsid w:val="00576816"/>
    <w:rsid w:val="0057685C"/>
    <w:rsid w:val="005769AD"/>
    <w:rsid w:val="00576AA1"/>
    <w:rsid w:val="00576DC7"/>
    <w:rsid w:val="00577077"/>
    <w:rsid w:val="00577152"/>
    <w:rsid w:val="00577D57"/>
    <w:rsid w:val="00577FF9"/>
    <w:rsid w:val="00577FFE"/>
    <w:rsid w:val="00580347"/>
    <w:rsid w:val="005803E7"/>
    <w:rsid w:val="005806E4"/>
    <w:rsid w:val="0058078F"/>
    <w:rsid w:val="00580846"/>
    <w:rsid w:val="005809E1"/>
    <w:rsid w:val="005809F6"/>
    <w:rsid w:val="00581274"/>
    <w:rsid w:val="0058158C"/>
    <w:rsid w:val="005815B5"/>
    <w:rsid w:val="005815CA"/>
    <w:rsid w:val="00581B98"/>
    <w:rsid w:val="00581CCD"/>
    <w:rsid w:val="00581D98"/>
    <w:rsid w:val="00581E80"/>
    <w:rsid w:val="00582276"/>
    <w:rsid w:val="005822D9"/>
    <w:rsid w:val="005822E6"/>
    <w:rsid w:val="0058236C"/>
    <w:rsid w:val="00582411"/>
    <w:rsid w:val="005824C1"/>
    <w:rsid w:val="0058262E"/>
    <w:rsid w:val="005826B3"/>
    <w:rsid w:val="0058275C"/>
    <w:rsid w:val="005828A1"/>
    <w:rsid w:val="00582A67"/>
    <w:rsid w:val="00582A90"/>
    <w:rsid w:val="00583092"/>
    <w:rsid w:val="0058311E"/>
    <w:rsid w:val="005832D5"/>
    <w:rsid w:val="0058350D"/>
    <w:rsid w:val="00583CE4"/>
    <w:rsid w:val="00583CED"/>
    <w:rsid w:val="00583D39"/>
    <w:rsid w:val="00583D5D"/>
    <w:rsid w:val="00583D75"/>
    <w:rsid w:val="00583DB9"/>
    <w:rsid w:val="005841D1"/>
    <w:rsid w:val="0058421F"/>
    <w:rsid w:val="0058423E"/>
    <w:rsid w:val="0058443C"/>
    <w:rsid w:val="0058451E"/>
    <w:rsid w:val="00584D9A"/>
    <w:rsid w:val="00584E24"/>
    <w:rsid w:val="00584E43"/>
    <w:rsid w:val="00584E9E"/>
    <w:rsid w:val="00584FE6"/>
    <w:rsid w:val="0058560A"/>
    <w:rsid w:val="00585623"/>
    <w:rsid w:val="00585684"/>
    <w:rsid w:val="005856D5"/>
    <w:rsid w:val="00585ACC"/>
    <w:rsid w:val="00585C89"/>
    <w:rsid w:val="00585D41"/>
    <w:rsid w:val="005866B7"/>
    <w:rsid w:val="005867DE"/>
    <w:rsid w:val="00586833"/>
    <w:rsid w:val="0058688E"/>
    <w:rsid w:val="005868B9"/>
    <w:rsid w:val="00586967"/>
    <w:rsid w:val="00586A57"/>
    <w:rsid w:val="005873BB"/>
    <w:rsid w:val="00587E8F"/>
    <w:rsid w:val="00590023"/>
    <w:rsid w:val="00590031"/>
    <w:rsid w:val="005900A8"/>
    <w:rsid w:val="00590310"/>
    <w:rsid w:val="005904BE"/>
    <w:rsid w:val="0059066B"/>
    <w:rsid w:val="005906C2"/>
    <w:rsid w:val="0059075F"/>
    <w:rsid w:val="00590A9D"/>
    <w:rsid w:val="00590B70"/>
    <w:rsid w:val="00590BFF"/>
    <w:rsid w:val="005911E0"/>
    <w:rsid w:val="00591330"/>
    <w:rsid w:val="005914D8"/>
    <w:rsid w:val="00591623"/>
    <w:rsid w:val="00591829"/>
    <w:rsid w:val="0059218A"/>
    <w:rsid w:val="0059224D"/>
    <w:rsid w:val="0059227B"/>
    <w:rsid w:val="00592885"/>
    <w:rsid w:val="00592B8A"/>
    <w:rsid w:val="00592E4D"/>
    <w:rsid w:val="00592F29"/>
    <w:rsid w:val="005930CE"/>
    <w:rsid w:val="0059379A"/>
    <w:rsid w:val="00593980"/>
    <w:rsid w:val="00593B90"/>
    <w:rsid w:val="00593C7D"/>
    <w:rsid w:val="00593D57"/>
    <w:rsid w:val="00593DD8"/>
    <w:rsid w:val="00593EDD"/>
    <w:rsid w:val="00593F09"/>
    <w:rsid w:val="00593F75"/>
    <w:rsid w:val="00594226"/>
    <w:rsid w:val="0059484D"/>
    <w:rsid w:val="00594A0C"/>
    <w:rsid w:val="00594B8E"/>
    <w:rsid w:val="00595025"/>
    <w:rsid w:val="00595333"/>
    <w:rsid w:val="00595356"/>
    <w:rsid w:val="0059539E"/>
    <w:rsid w:val="00595999"/>
    <w:rsid w:val="00595A6B"/>
    <w:rsid w:val="00595BEC"/>
    <w:rsid w:val="00595C70"/>
    <w:rsid w:val="00596166"/>
    <w:rsid w:val="00596294"/>
    <w:rsid w:val="005962E7"/>
    <w:rsid w:val="00596451"/>
    <w:rsid w:val="00596571"/>
    <w:rsid w:val="005966CC"/>
    <w:rsid w:val="005966DC"/>
    <w:rsid w:val="00596B1D"/>
    <w:rsid w:val="00596D7B"/>
    <w:rsid w:val="005970AB"/>
    <w:rsid w:val="005971C3"/>
    <w:rsid w:val="0059732E"/>
    <w:rsid w:val="0059741B"/>
    <w:rsid w:val="0059778A"/>
    <w:rsid w:val="005978D8"/>
    <w:rsid w:val="0059799D"/>
    <w:rsid w:val="00597C5E"/>
    <w:rsid w:val="00597F6F"/>
    <w:rsid w:val="005A01D5"/>
    <w:rsid w:val="005A0C64"/>
    <w:rsid w:val="005A0C8E"/>
    <w:rsid w:val="005A0E00"/>
    <w:rsid w:val="005A10ED"/>
    <w:rsid w:val="005A1104"/>
    <w:rsid w:val="005A12AE"/>
    <w:rsid w:val="005A170F"/>
    <w:rsid w:val="005A1726"/>
    <w:rsid w:val="005A1ED4"/>
    <w:rsid w:val="005A1EE2"/>
    <w:rsid w:val="005A2319"/>
    <w:rsid w:val="005A2455"/>
    <w:rsid w:val="005A29A7"/>
    <w:rsid w:val="005A2AE3"/>
    <w:rsid w:val="005A2C31"/>
    <w:rsid w:val="005A2D83"/>
    <w:rsid w:val="005A30A0"/>
    <w:rsid w:val="005A327A"/>
    <w:rsid w:val="005A3754"/>
    <w:rsid w:val="005A3758"/>
    <w:rsid w:val="005A37AB"/>
    <w:rsid w:val="005A3816"/>
    <w:rsid w:val="005A385D"/>
    <w:rsid w:val="005A39FE"/>
    <w:rsid w:val="005A3B1B"/>
    <w:rsid w:val="005A3B8D"/>
    <w:rsid w:val="005A3D37"/>
    <w:rsid w:val="005A3E02"/>
    <w:rsid w:val="005A3EBF"/>
    <w:rsid w:val="005A4284"/>
    <w:rsid w:val="005A4701"/>
    <w:rsid w:val="005A4802"/>
    <w:rsid w:val="005A4A07"/>
    <w:rsid w:val="005A4AA4"/>
    <w:rsid w:val="005A4C05"/>
    <w:rsid w:val="005A4C89"/>
    <w:rsid w:val="005A4CF7"/>
    <w:rsid w:val="005A500E"/>
    <w:rsid w:val="005A5263"/>
    <w:rsid w:val="005A52DC"/>
    <w:rsid w:val="005A52FC"/>
    <w:rsid w:val="005A54FB"/>
    <w:rsid w:val="005A56FB"/>
    <w:rsid w:val="005A5735"/>
    <w:rsid w:val="005A59A5"/>
    <w:rsid w:val="005A59B5"/>
    <w:rsid w:val="005A5A5D"/>
    <w:rsid w:val="005A5BBB"/>
    <w:rsid w:val="005A5D09"/>
    <w:rsid w:val="005A5E0E"/>
    <w:rsid w:val="005A5FF4"/>
    <w:rsid w:val="005A62B9"/>
    <w:rsid w:val="005A6380"/>
    <w:rsid w:val="005A6385"/>
    <w:rsid w:val="005A6491"/>
    <w:rsid w:val="005A64D1"/>
    <w:rsid w:val="005A693E"/>
    <w:rsid w:val="005A7061"/>
    <w:rsid w:val="005A7071"/>
    <w:rsid w:val="005A7801"/>
    <w:rsid w:val="005A787B"/>
    <w:rsid w:val="005A78C0"/>
    <w:rsid w:val="005A7940"/>
    <w:rsid w:val="005A7987"/>
    <w:rsid w:val="005A7F21"/>
    <w:rsid w:val="005B0543"/>
    <w:rsid w:val="005B06F9"/>
    <w:rsid w:val="005B07EE"/>
    <w:rsid w:val="005B08A5"/>
    <w:rsid w:val="005B08FF"/>
    <w:rsid w:val="005B0E58"/>
    <w:rsid w:val="005B0F9A"/>
    <w:rsid w:val="005B103F"/>
    <w:rsid w:val="005B1220"/>
    <w:rsid w:val="005B1783"/>
    <w:rsid w:val="005B1C1D"/>
    <w:rsid w:val="005B1C5B"/>
    <w:rsid w:val="005B21AD"/>
    <w:rsid w:val="005B22FE"/>
    <w:rsid w:val="005B2390"/>
    <w:rsid w:val="005B23C7"/>
    <w:rsid w:val="005B2431"/>
    <w:rsid w:val="005B24B7"/>
    <w:rsid w:val="005B2C48"/>
    <w:rsid w:val="005B2FEA"/>
    <w:rsid w:val="005B339C"/>
    <w:rsid w:val="005B3643"/>
    <w:rsid w:val="005B36FC"/>
    <w:rsid w:val="005B3706"/>
    <w:rsid w:val="005B3736"/>
    <w:rsid w:val="005B39FF"/>
    <w:rsid w:val="005B3B90"/>
    <w:rsid w:val="005B3C59"/>
    <w:rsid w:val="005B3E97"/>
    <w:rsid w:val="005B4296"/>
    <w:rsid w:val="005B464D"/>
    <w:rsid w:val="005B4A3C"/>
    <w:rsid w:val="005B4C22"/>
    <w:rsid w:val="005B5102"/>
    <w:rsid w:val="005B5206"/>
    <w:rsid w:val="005B526C"/>
    <w:rsid w:val="005B53BA"/>
    <w:rsid w:val="005B53C1"/>
    <w:rsid w:val="005B5600"/>
    <w:rsid w:val="005B5E0E"/>
    <w:rsid w:val="005B5E65"/>
    <w:rsid w:val="005B5F49"/>
    <w:rsid w:val="005B634C"/>
    <w:rsid w:val="005B6620"/>
    <w:rsid w:val="005B6945"/>
    <w:rsid w:val="005B69BD"/>
    <w:rsid w:val="005B7597"/>
    <w:rsid w:val="005B75D1"/>
    <w:rsid w:val="005B7647"/>
    <w:rsid w:val="005B7736"/>
    <w:rsid w:val="005B781F"/>
    <w:rsid w:val="005B7D80"/>
    <w:rsid w:val="005B7E8F"/>
    <w:rsid w:val="005C039B"/>
    <w:rsid w:val="005C03C7"/>
    <w:rsid w:val="005C0988"/>
    <w:rsid w:val="005C0A70"/>
    <w:rsid w:val="005C0D16"/>
    <w:rsid w:val="005C0F69"/>
    <w:rsid w:val="005C1372"/>
    <w:rsid w:val="005C13AB"/>
    <w:rsid w:val="005C1A62"/>
    <w:rsid w:val="005C1A74"/>
    <w:rsid w:val="005C24D5"/>
    <w:rsid w:val="005C25BA"/>
    <w:rsid w:val="005C27EF"/>
    <w:rsid w:val="005C29A7"/>
    <w:rsid w:val="005C2C05"/>
    <w:rsid w:val="005C3078"/>
    <w:rsid w:val="005C3088"/>
    <w:rsid w:val="005C3480"/>
    <w:rsid w:val="005C3992"/>
    <w:rsid w:val="005C3C42"/>
    <w:rsid w:val="005C3C4C"/>
    <w:rsid w:val="005C405F"/>
    <w:rsid w:val="005C4267"/>
    <w:rsid w:val="005C43C1"/>
    <w:rsid w:val="005C44B8"/>
    <w:rsid w:val="005C4595"/>
    <w:rsid w:val="005C4614"/>
    <w:rsid w:val="005C470C"/>
    <w:rsid w:val="005C4773"/>
    <w:rsid w:val="005C4E7D"/>
    <w:rsid w:val="005C5074"/>
    <w:rsid w:val="005C5581"/>
    <w:rsid w:val="005C5917"/>
    <w:rsid w:val="005C594C"/>
    <w:rsid w:val="005C5A85"/>
    <w:rsid w:val="005C5E09"/>
    <w:rsid w:val="005C5F36"/>
    <w:rsid w:val="005C6E76"/>
    <w:rsid w:val="005C6E90"/>
    <w:rsid w:val="005C6F3A"/>
    <w:rsid w:val="005C6F87"/>
    <w:rsid w:val="005C7198"/>
    <w:rsid w:val="005C7584"/>
    <w:rsid w:val="005C77FB"/>
    <w:rsid w:val="005C7AC2"/>
    <w:rsid w:val="005C7B5C"/>
    <w:rsid w:val="005D02A0"/>
    <w:rsid w:val="005D07C0"/>
    <w:rsid w:val="005D08B8"/>
    <w:rsid w:val="005D0B41"/>
    <w:rsid w:val="005D0D0E"/>
    <w:rsid w:val="005D0F28"/>
    <w:rsid w:val="005D116E"/>
    <w:rsid w:val="005D1424"/>
    <w:rsid w:val="005D15B1"/>
    <w:rsid w:val="005D1793"/>
    <w:rsid w:val="005D1794"/>
    <w:rsid w:val="005D18F5"/>
    <w:rsid w:val="005D1B6F"/>
    <w:rsid w:val="005D246B"/>
    <w:rsid w:val="005D2630"/>
    <w:rsid w:val="005D2A37"/>
    <w:rsid w:val="005D2C5C"/>
    <w:rsid w:val="005D3219"/>
    <w:rsid w:val="005D3413"/>
    <w:rsid w:val="005D345B"/>
    <w:rsid w:val="005D3897"/>
    <w:rsid w:val="005D3926"/>
    <w:rsid w:val="005D3A6A"/>
    <w:rsid w:val="005D3AAF"/>
    <w:rsid w:val="005D4423"/>
    <w:rsid w:val="005D451F"/>
    <w:rsid w:val="005D4B80"/>
    <w:rsid w:val="005D5137"/>
    <w:rsid w:val="005D5488"/>
    <w:rsid w:val="005D5C3C"/>
    <w:rsid w:val="005D5C7D"/>
    <w:rsid w:val="005D6069"/>
    <w:rsid w:val="005D607F"/>
    <w:rsid w:val="005D61A3"/>
    <w:rsid w:val="005D6702"/>
    <w:rsid w:val="005D6770"/>
    <w:rsid w:val="005D6880"/>
    <w:rsid w:val="005D6EA3"/>
    <w:rsid w:val="005D6F32"/>
    <w:rsid w:val="005D7588"/>
    <w:rsid w:val="005D79FA"/>
    <w:rsid w:val="005D7C66"/>
    <w:rsid w:val="005D7CB6"/>
    <w:rsid w:val="005E056B"/>
    <w:rsid w:val="005E06BE"/>
    <w:rsid w:val="005E0908"/>
    <w:rsid w:val="005E0AF8"/>
    <w:rsid w:val="005E0B11"/>
    <w:rsid w:val="005E1005"/>
    <w:rsid w:val="005E1139"/>
    <w:rsid w:val="005E1285"/>
    <w:rsid w:val="005E14A3"/>
    <w:rsid w:val="005E183C"/>
    <w:rsid w:val="005E1882"/>
    <w:rsid w:val="005E18A9"/>
    <w:rsid w:val="005E18CD"/>
    <w:rsid w:val="005E2198"/>
    <w:rsid w:val="005E2366"/>
    <w:rsid w:val="005E240B"/>
    <w:rsid w:val="005E2517"/>
    <w:rsid w:val="005E2591"/>
    <w:rsid w:val="005E264D"/>
    <w:rsid w:val="005E26EB"/>
    <w:rsid w:val="005E2A69"/>
    <w:rsid w:val="005E2E69"/>
    <w:rsid w:val="005E2F07"/>
    <w:rsid w:val="005E2F75"/>
    <w:rsid w:val="005E36E3"/>
    <w:rsid w:val="005E36F2"/>
    <w:rsid w:val="005E38D1"/>
    <w:rsid w:val="005E3BB3"/>
    <w:rsid w:val="005E3FAB"/>
    <w:rsid w:val="005E44EC"/>
    <w:rsid w:val="005E4540"/>
    <w:rsid w:val="005E458E"/>
    <w:rsid w:val="005E4954"/>
    <w:rsid w:val="005E4D23"/>
    <w:rsid w:val="005E4D54"/>
    <w:rsid w:val="005E5256"/>
    <w:rsid w:val="005E5565"/>
    <w:rsid w:val="005E57FD"/>
    <w:rsid w:val="005E5816"/>
    <w:rsid w:val="005E582F"/>
    <w:rsid w:val="005E59AB"/>
    <w:rsid w:val="005E5E39"/>
    <w:rsid w:val="005E6011"/>
    <w:rsid w:val="005E616F"/>
    <w:rsid w:val="005E64FD"/>
    <w:rsid w:val="005E64FF"/>
    <w:rsid w:val="005E6860"/>
    <w:rsid w:val="005E6873"/>
    <w:rsid w:val="005E6AED"/>
    <w:rsid w:val="005E6C9B"/>
    <w:rsid w:val="005E7478"/>
    <w:rsid w:val="005E79CE"/>
    <w:rsid w:val="005E7A65"/>
    <w:rsid w:val="005E7DD5"/>
    <w:rsid w:val="005F004C"/>
    <w:rsid w:val="005F00E7"/>
    <w:rsid w:val="005F031E"/>
    <w:rsid w:val="005F0446"/>
    <w:rsid w:val="005F04C7"/>
    <w:rsid w:val="005F04EE"/>
    <w:rsid w:val="005F04F0"/>
    <w:rsid w:val="005F0604"/>
    <w:rsid w:val="005F09B2"/>
    <w:rsid w:val="005F0C76"/>
    <w:rsid w:val="005F124B"/>
    <w:rsid w:val="005F15D6"/>
    <w:rsid w:val="005F1734"/>
    <w:rsid w:val="005F1C3D"/>
    <w:rsid w:val="005F1C5C"/>
    <w:rsid w:val="005F2082"/>
    <w:rsid w:val="005F22A7"/>
    <w:rsid w:val="005F2585"/>
    <w:rsid w:val="005F26CE"/>
    <w:rsid w:val="005F2FC4"/>
    <w:rsid w:val="005F301B"/>
    <w:rsid w:val="005F32D4"/>
    <w:rsid w:val="005F3998"/>
    <w:rsid w:val="005F39CD"/>
    <w:rsid w:val="005F3DED"/>
    <w:rsid w:val="005F3F9B"/>
    <w:rsid w:val="005F4005"/>
    <w:rsid w:val="005F457A"/>
    <w:rsid w:val="005F4676"/>
    <w:rsid w:val="005F493F"/>
    <w:rsid w:val="005F49F0"/>
    <w:rsid w:val="005F4AA8"/>
    <w:rsid w:val="005F4ADE"/>
    <w:rsid w:val="005F50D5"/>
    <w:rsid w:val="005F514D"/>
    <w:rsid w:val="005F51E6"/>
    <w:rsid w:val="005F56D3"/>
    <w:rsid w:val="005F5778"/>
    <w:rsid w:val="005F58E8"/>
    <w:rsid w:val="005F59D8"/>
    <w:rsid w:val="005F5A96"/>
    <w:rsid w:val="005F620F"/>
    <w:rsid w:val="005F62E9"/>
    <w:rsid w:val="005F6881"/>
    <w:rsid w:val="005F6BB1"/>
    <w:rsid w:val="005F6C3A"/>
    <w:rsid w:val="005F6F15"/>
    <w:rsid w:val="005F6F5D"/>
    <w:rsid w:val="005F7029"/>
    <w:rsid w:val="005F723F"/>
    <w:rsid w:val="005F74B4"/>
    <w:rsid w:val="005F74CB"/>
    <w:rsid w:val="005F798E"/>
    <w:rsid w:val="005F7BF3"/>
    <w:rsid w:val="005F7C3F"/>
    <w:rsid w:val="005F7CAA"/>
    <w:rsid w:val="00600095"/>
    <w:rsid w:val="00600508"/>
    <w:rsid w:val="006005A5"/>
    <w:rsid w:val="00600C06"/>
    <w:rsid w:val="00600C47"/>
    <w:rsid w:val="00600CF7"/>
    <w:rsid w:val="00601021"/>
    <w:rsid w:val="00601323"/>
    <w:rsid w:val="006013C5"/>
    <w:rsid w:val="00601704"/>
    <w:rsid w:val="00601772"/>
    <w:rsid w:val="00601836"/>
    <w:rsid w:val="00601956"/>
    <w:rsid w:val="00601A58"/>
    <w:rsid w:val="00601AA8"/>
    <w:rsid w:val="00601B59"/>
    <w:rsid w:val="00601D65"/>
    <w:rsid w:val="00602198"/>
    <w:rsid w:val="00602302"/>
    <w:rsid w:val="00602418"/>
    <w:rsid w:val="00602674"/>
    <w:rsid w:val="0060268D"/>
    <w:rsid w:val="00602FAF"/>
    <w:rsid w:val="006030FC"/>
    <w:rsid w:val="0060316A"/>
    <w:rsid w:val="006031A6"/>
    <w:rsid w:val="0060382B"/>
    <w:rsid w:val="00603BD0"/>
    <w:rsid w:val="00603D21"/>
    <w:rsid w:val="00603FDD"/>
    <w:rsid w:val="0060430C"/>
    <w:rsid w:val="00604743"/>
    <w:rsid w:val="00604AD4"/>
    <w:rsid w:val="00604D20"/>
    <w:rsid w:val="00604D26"/>
    <w:rsid w:val="00604F53"/>
    <w:rsid w:val="00604FA8"/>
    <w:rsid w:val="00604FFC"/>
    <w:rsid w:val="006050F5"/>
    <w:rsid w:val="00605168"/>
    <w:rsid w:val="006053C0"/>
    <w:rsid w:val="0060551C"/>
    <w:rsid w:val="006056E6"/>
    <w:rsid w:val="00605707"/>
    <w:rsid w:val="00605A53"/>
    <w:rsid w:val="00605D26"/>
    <w:rsid w:val="006062B3"/>
    <w:rsid w:val="006063C0"/>
    <w:rsid w:val="006067F9"/>
    <w:rsid w:val="00606834"/>
    <w:rsid w:val="00606B3D"/>
    <w:rsid w:val="00606BE2"/>
    <w:rsid w:val="00606DC5"/>
    <w:rsid w:val="00607080"/>
    <w:rsid w:val="00607303"/>
    <w:rsid w:val="00607352"/>
    <w:rsid w:val="006076FE"/>
    <w:rsid w:val="006077E5"/>
    <w:rsid w:val="006077F0"/>
    <w:rsid w:val="00607A26"/>
    <w:rsid w:val="00607AB6"/>
    <w:rsid w:val="00607C0B"/>
    <w:rsid w:val="00607CD3"/>
    <w:rsid w:val="00607CE4"/>
    <w:rsid w:val="00607D57"/>
    <w:rsid w:val="00607FF5"/>
    <w:rsid w:val="0061017C"/>
    <w:rsid w:val="00610216"/>
    <w:rsid w:val="0061041C"/>
    <w:rsid w:val="006106FE"/>
    <w:rsid w:val="0061072C"/>
    <w:rsid w:val="00610A5C"/>
    <w:rsid w:val="00610A96"/>
    <w:rsid w:val="00610AC5"/>
    <w:rsid w:val="00610B2A"/>
    <w:rsid w:val="00610CF5"/>
    <w:rsid w:val="00610D28"/>
    <w:rsid w:val="00611847"/>
    <w:rsid w:val="0061189D"/>
    <w:rsid w:val="00611B60"/>
    <w:rsid w:val="00611BC0"/>
    <w:rsid w:val="00611C4E"/>
    <w:rsid w:val="00611CB6"/>
    <w:rsid w:val="00611F51"/>
    <w:rsid w:val="0061247C"/>
    <w:rsid w:val="006128D3"/>
    <w:rsid w:val="006133DC"/>
    <w:rsid w:val="006136C1"/>
    <w:rsid w:val="00613902"/>
    <w:rsid w:val="00613E36"/>
    <w:rsid w:val="00613F80"/>
    <w:rsid w:val="006142E7"/>
    <w:rsid w:val="00614347"/>
    <w:rsid w:val="006143D4"/>
    <w:rsid w:val="00614536"/>
    <w:rsid w:val="00614573"/>
    <w:rsid w:val="0061460E"/>
    <w:rsid w:val="00614674"/>
    <w:rsid w:val="0061467D"/>
    <w:rsid w:val="00614A35"/>
    <w:rsid w:val="00614CD5"/>
    <w:rsid w:val="00614DA1"/>
    <w:rsid w:val="00614F88"/>
    <w:rsid w:val="00615068"/>
    <w:rsid w:val="006151FE"/>
    <w:rsid w:val="0061556F"/>
    <w:rsid w:val="00615579"/>
    <w:rsid w:val="0061571F"/>
    <w:rsid w:val="0061597A"/>
    <w:rsid w:val="006159C4"/>
    <w:rsid w:val="00615D11"/>
    <w:rsid w:val="0061607A"/>
    <w:rsid w:val="00616177"/>
    <w:rsid w:val="00616274"/>
    <w:rsid w:val="00616313"/>
    <w:rsid w:val="006166BA"/>
    <w:rsid w:val="00616983"/>
    <w:rsid w:val="00616C56"/>
    <w:rsid w:val="00616DA7"/>
    <w:rsid w:val="00616EC1"/>
    <w:rsid w:val="00617051"/>
    <w:rsid w:val="00617091"/>
    <w:rsid w:val="0061709C"/>
    <w:rsid w:val="006170E4"/>
    <w:rsid w:val="006171CC"/>
    <w:rsid w:val="006172AD"/>
    <w:rsid w:val="0061743B"/>
    <w:rsid w:val="006174FB"/>
    <w:rsid w:val="006176A5"/>
    <w:rsid w:val="0061789E"/>
    <w:rsid w:val="00617942"/>
    <w:rsid w:val="00617A47"/>
    <w:rsid w:val="00617BF5"/>
    <w:rsid w:val="00617E8A"/>
    <w:rsid w:val="00617E90"/>
    <w:rsid w:val="00617F1B"/>
    <w:rsid w:val="00620062"/>
    <w:rsid w:val="00620262"/>
    <w:rsid w:val="0062040A"/>
    <w:rsid w:val="00620853"/>
    <w:rsid w:val="00620976"/>
    <w:rsid w:val="00620AE6"/>
    <w:rsid w:val="00620AEB"/>
    <w:rsid w:val="00620C9E"/>
    <w:rsid w:val="00620D08"/>
    <w:rsid w:val="00620D22"/>
    <w:rsid w:val="00620E28"/>
    <w:rsid w:val="00620F5B"/>
    <w:rsid w:val="00621370"/>
    <w:rsid w:val="0062183F"/>
    <w:rsid w:val="00621C19"/>
    <w:rsid w:val="006225F6"/>
    <w:rsid w:val="00622AFB"/>
    <w:rsid w:val="00622F5D"/>
    <w:rsid w:val="00623691"/>
    <w:rsid w:val="00623931"/>
    <w:rsid w:val="00623949"/>
    <w:rsid w:val="00623A88"/>
    <w:rsid w:val="00623BAF"/>
    <w:rsid w:val="00623EF4"/>
    <w:rsid w:val="00624257"/>
    <w:rsid w:val="006243AC"/>
    <w:rsid w:val="00624462"/>
    <w:rsid w:val="0062453A"/>
    <w:rsid w:val="006247CC"/>
    <w:rsid w:val="0062490D"/>
    <w:rsid w:val="00624958"/>
    <w:rsid w:val="00624FEF"/>
    <w:rsid w:val="006250D0"/>
    <w:rsid w:val="006252A1"/>
    <w:rsid w:val="006252A7"/>
    <w:rsid w:val="0062534A"/>
    <w:rsid w:val="0062538E"/>
    <w:rsid w:val="006253AB"/>
    <w:rsid w:val="0062568F"/>
    <w:rsid w:val="006258FC"/>
    <w:rsid w:val="00625C3F"/>
    <w:rsid w:val="0062618F"/>
    <w:rsid w:val="00626602"/>
    <w:rsid w:val="00626616"/>
    <w:rsid w:val="0062679A"/>
    <w:rsid w:val="0062696F"/>
    <w:rsid w:val="0062728E"/>
    <w:rsid w:val="0062756D"/>
    <w:rsid w:val="00627D55"/>
    <w:rsid w:val="00627D88"/>
    <w:rsid w:val="00627E8A"/>
    <w:rsid w:val="00627EB9"/>
    <w:rsid w:val="0063009F"/>
    <w:rsid w:val="006300BF"/>
    <w:rsid w:val="006302C0"/>
    <w:rsid w:val="00630386"/>
    <w:rsid w:val="0063066B"/>
    <w:rsid w:val="00630EAA"/>
    <w:rsid w:val="00631028"/>
    <w:rsid w:val="006310A1"/>
    <w:rsid w:val="00631988"/>
    <w:rsid w:val="006319C2"/>
    <w:rsid w:val="006319D9"/>
    <w:rsid w:val="00631A5A"/>
    <w:rsid w:val="00631B4A"/>
    <w:rsid w:val="00631B94"/>
    <w:rsid w:val="00631D70"/>
    <w:rsid w:val="00631DB3"/>
    <w:rsid w:val="00632027"/>
    <w:rsid w:val="006320D3"/>
    <w:rsid w:val="00632385"/>
    <w:rsid w:val="0063255F"/>
    <w:rsid w:val="00632725"/>
    <w:rsid w:val="00632820"/>
    <w:rsid w:val="00632A0C"/>
    <w:rsid w:val="006331EC"/>
    <w:rsid w:val="00633549"/>
    <w:rsid w:val="006339F3"/>
    <w:rsid w:val="00633A4C"/>
    <w:rsid w:val="00633F81"/>
    <w:rsid w:val="006342E8"/>
    <w:rsid w:val="006342FE"/>
    <w:rsid w:val="006345DB"/>
    <w:rsid w:val="006348D1"/>
    <w:rsid w:val="006349E4"/>
    <w:rsid w:val="00635051"/>
    <w:rsid w:val="00635763"/>
    <w:rsid w:val="00635846"/>
    <w:rsid w:val="0063599C"/>
    <w:rsid w:val="00635BBC"/>
    <w:rsid w:val="00635D12"/>
    <w:rsid w:val="00635D27"/>
    <w:rsid w:val="00635ED1"/>
    <w:rsid w:val="0063601E"/>
    <w:rsid w:val="006361F1"/>
    <w:rsid w:val="006362A0"/>
    <w:rsid w:val="00636C42"/>
    <w:rsid w:val="0063720C"/>
    <w:rsid w:val="00637451"/>
    <w:rsid w:val="00637C4B"/>
    <w:rsid w:val="00637C9D"/>
    <w:rsid w:val="00637CB3"/>
    <w:rsid w:val="00637D3D"/>
    <w:rsid w:val="00637E5C"/>
    <w:rsid w:val="00637F4D"/>
    <w:rsid w:val="0064007E"/>
    <w:rsid w:val="00640273"/>
    <w:rsid w:val="00640665"/>
    <w:rsid w:val="00640EB7"/>
    <w:rsid w:val="00640F85"/>
    <w:rsid w:val="00640FD1"/>
    <w:rsid w:val="00641138"/>
    <w:rsid w:val="00641238"/>
    <w:rsid w:val="00641592"/>
    <w:rsid w:val="00641687"/>
    <w:rsid w:val="006416B4"/>
    <w:rsid w:val="0064192F"/>
    <w:rsid w:val="00641C18"/>
    <w:rsid w:val="00641E02"/>
    <w:rsid w:val="00641E28"/>
    <w:rsid w:val="0064210A"/>
    <w:rsid w:val="0064268D"/>
    <w:rsid w:val="00642A67"/>
    <w:rsid w:val="00642AE8"/>
    <w:rsid w:val="00642BE5"/>
    <w:rsid w:val="00642C0C"/>
    <w:rsid w:val="006431A4"/>
    <w:rsid w:val="00643726"/>
    <w:rsid w:val="00643799"/>
    <w:rsid w:val="006439FE"/>
    <w:rsid w:val="00643C00"/>
    <w:rsid w:val="00643DEB"/>
    <w:rsid w:val="006441B7"/>
    <w:rsid w:val="0064434B"/>
    <w:rsid w:val="00644405"/>
    <w:rsid w:val="006448D9"/>
    <w:rsid w:val="00644A7A"/>
    <w:rsid w:val="00644B14"/>
    <w:rsid w:val="00644EAA"/>
    <w:rsid w:val="00645080"/>
    <w:rsid w:val="0064529F"/>
    <w:rsid w:val="00645522"/>
    <w:rsid w:val="00645797"/>
    <w:rsid w:val="00645A06"/>
    <w:rsid w:val="00645B37"/>
    <w:rsid w:val="00646005"/>
    <w:rsid w:val="00646498"/>
    <w:rsid w:val="006465B5"/>
    <w:rsid w:val="0064664E"/>
    <w:rsid w:val="006467DE"/>
    <w:rsid w:val="006468FD"/>
    <w:rsid w:val="00646B13"/>
    <w:rsid w:val="00646B99"/>
    <w:rsid w:val="00646C9A"/>
    <w:rsid w:val="00646D38"/>
    <w:rsid w:val="0064744E"/>
    <w:rsid w:val="00647513"/>
    <w:rsid w:val="00647644"/>
    <w:rsid w:val="0064785D"/>
    <w:rsid w:val="00647881"/>
    <w:rsid w:val="00647D00"/>
    <w:rsid w:val="00647D2C"/>
    <w:rsid w:val="00650081"/>
    <w:rsid w:val="0065017F"/>
    <w:rsid w:val="006503E3"/>
    <w:rsid w:val="006505A2"/>
    <w:rsid w:val="00650713"/>
    <w:rsid w:val="00650AFA"/>
    <w:rsid w:val="00650B80"/>
    <w:rsid w:val="00650F4A"/>
    <w:rsid w:val="006510F3"/>
    <w:rsid w:val="00651224"/>
    <w:rsid w:val="0065140B"/>
    <w:rsid w:val="00651447"/>
    <w:rsid w:val="006514E4"/>
    <w:rsid w:val="0065177D"/>
    <w:rsid w:val="00651BAC"/>
    <w:rsid w:val="00651D8D"/>
    <w:rsid w:val="00651DAD"/>
    <w:rsid w:val="00651E3D"/>
    <w:rsid w:val="006520AB"/>
    <w:rsid w:val="0065219C"/>
    <w:rsid w:val="006525B7"/>
    <w:rsid w:val="006526BD"/>
    <w:rsid w:val="006526D5"/>
    <w:rsid w:val="006526F8"/>
    <w:rsid w:val="006527AD"/>
    <w:rsid w:val="00652988"/>
    <w:rsid w:val="00652CF5"/>
    <w:rsid w:val="00652DBC"/>
    <w:rsid w:val="006530AA"/>
    <w:rsid w:val="00653320"/>
    <w:rsid w:val="00653370"/>
    <w:rsid w:val="006533B1"/>
    <w:rsid w:val="00653527"/>
    <w:rsid w:val="006537DE"/>
    <w:rsid w:val="00653A24"/>
    <w:rsid w:val="00653AEF"/>
    <w:rsid w:val="00653B88"/>
    <w:rsid w:val="00653E4C"/>
    <w:rsid w:val="00653EE1"/>
    <w:rsid w:val="00654114"/>
    <w:rsid w:val="0065471B"/>
    <w:rsid w:val="006547C3"/>
    <w:rsid w:val="00654C9B"/>
    <w:rsid w:val="00654E0A"/>
    <w:rsid w:val="00655147"/>
    <w:rsid w:val="00655194"/>
    <w:rsid w:val="0065586E"/>
    <w:rsid w:val="006559DD"/>
    <w:rsid w:val="00655F47"/>
    <w:rsid w:val="00655FFD"/>
    <w:rsid w:val="00656004"/>
    <w:rsid w:val="0065616F"/>
    <w:rsid w:val="006563BC"/>
    <w:rsid w:val="00656401"/>
    <w:rsid w:val="00656963"/>
    <w:rsid w:val="006569BD"/>
    <w:rsid w:val="006569F4"/>
    <w:rsid w:val="00656B47"/>
    <w:rsid w:val="00656FD2"/>
    <w:rsid w:val="0065710D"/>
    <w:rsid w:val="006572E5"/>
    <w:rsid w:val="0065771B"/>
    <w:rsid w:val="00657796"/>
    <w:rsid w:val="00657902"/>
    <w:rsid w:val="00657AA0"/>
    <w:rsid w:val="00657B92"/>
    <w:rsid w:val="00657DEA"/>
    <w:rsid w:val="00657E89"/>
    <w:rsid w:val="00657FCD"/>
    <w:rsid w:val="00660038"/>
    <w:rsid w:val="006603DC"/>
    <w:rsid w:val="0066052F"/>
    <w:rsid w:val="006606C2"/>
    <w:rsid w:val="00660750"/>
    <w:rsid w:val="00660759"/>
    <w:rsid w:val="006607D0"/>
    <w:rsid w:val="00660976"/>
    <w:rsid w:val="00660AAE"/>
    <w:rsid w:val="00660B00"/>
    <w:rsid w:val="00660C5A"/>
    <w:rsid w:val="00660D62"/>
    <w:rsid w:val="00661346"/>
    <w:rsid w:val="006616AB"/>
    <w:rsid w:val="006616EE"/>
    <w:rsid w:val="00661784"/>
    <w:rsid w:val="00661920"/>
    <w:rsid w:val="00661ACB"/>
    <w:rsid w:val="00661E98"/>
    <w:rsid w:val="00662286"/>
    <w:rsid w:val="00662313"/>
    <w:rsid w:val="00662560"/>
    <w:rsid w:val="00662644"/>
    <w:rsid w:val="00662674"/>
    <w:rsid w:val="0066285C"/>
    <w:rsid w:val="00662D1E"/>
    <w:rsid w:val="0066335A"/>
    <w:rsid w:val="00663735"/>
    <w:rsid w:val="006637A3"/>
    <w:rsid w:val="00663856"/>
    <w:rsid w:val="006638A7"/>
    <w:rsid w:val="00663B5F"/>
    <w:rsid w:val="00663EB4"/>
    <w:rsid w:val="00664072"/>
    <w:rsid w:val="006641A3"/>
    <w:rsid w:val="00664403"/>
    <w:rsid w:val="00664428"/>
    <w:rsid w:val="006646F8"/>
    <w:rsid w:val="00664802"/>
    <w:rsid w:val="006648B3"/>
    <w:rsid w:val="006648D6"/>
    <w:rsid w:val="00665024"/>
    <w:rsid w:val="00665170"/>
    <w:rsid w:val="00665215"/>
    <w:rsid w:val="00665521"/>
    <w:rsid w:val="00665A78"/>
    <w:rsid w:val="00665A8A"/>
    <w:rsid w:val="00665C8C"/>
    <w:rsid w:val="00665F00"/>
    <w:rsid w:val="0066672C"/>
    <w:rsid w:val="00666778"/>
    <w:rsid w:val="00666CB5"/>
    <w:rsid w:val="00666E8F"/>
    <w:rsid w:val="00666FD6"/>
    <w:rsid w:val="006670FF"/>
    <w:rsid w:val="006671CA"/>
    <w:rsid w:val="0066757B"/>
    <w:rsid w:val="006675E8"/>
    <w:rsid w:val="0066761F"/>
    <w:rsid w:val="0066762E"/>
    <w:rsid w:val="0066785B"/>
    <w:rsid w:val="006678D5"/>
    <w:rsid w:val="006679A8"/>
    <w:rsid w:val="00667A14"/>
    <w:rsid w:val="00667A24"/>
    <w:rsid w:val="00667C59"/>
    <w:rsid w:val="00667CBC"/>
    <w:rsid w:val="00667E1D"/>
    <w:rsid w:val="00667F85"/>
    <w:rsid w:val="006700F8"/>
    <w:rsid w:val="00670109"/>
    <w:rsid w:val="006703BD"/>
    <w:rsid w:val="006703EF"/>
    <w:rsid w:val="00670600"/>
    <w:rsid w:val="00670BAA"/>
    <w:rsid w:val="00670E5C"/>
    <w:rsid w:val="00670ED0"/>
    <w:rsid w:val="00671085"/>
    <w:rsid w:val="006710BC"/>
    <w:rsid w:val="0067116E"/>
    <w:rsid w:val="00671493"/>
    <w:rsid w:val="00671559"/>
    <w:rsid w:val="006716CD"/>
    <w:rsid w:val="006716E6"/>
    <w:rsid w:val="00671798"/>
    <w:rsid w:val="00671799"/>
    <w:rsid w:val="006717A8"/>
    <w:rsid w:val="006718E3"/>
    <w:rsid w:val="006719F1"/>
    <w:rsid w:val="00671D71"/>
    <w:rsid w:val="00671D8F"/>
    <w:rsid w:val="00671E4F"/>
    <w:rsid w:val="00671EE3"/>
    <w:rsid w:val="006720BC"/>
    <w:rsid w:val="006720D8"/>
    <w:rsid w:val="006721F7"/>
    <w:rsid w:val="0067230A"/>
    <w:rsid w:val="0067255F"/>
    <w:rsid w:val="00672718"/>
    <w:rsid w:val="006728E9"/>
    <w:rsid w:val="00672D23"/>
    <w:rsid w:val="00672F90"/>
    <w:rsid w:val="00673294"/>
    <w:rsid w:val="006734AF"/>
    <w:rsid w:val="006738EC"/>
    <w:rsid w:val="00673C60"/>
    <w:rsid w:val="00674284"/>
    <w:rsid w:val="0067433B"/>
    <w:rsid w:val="00674545"/>
    <w:rsid w:val="0067454E"/>
    <w:rsid w:val="00674673"/>
    <w:rsid w:val="0067474F"/>
    <w:rsid w:val="00674839"/>
    <w:rsid w:val="00674C09"/>
    <w:rsid w:val="00674EC2"/>
    <w:rsid w:val="00674F45"/>
    <w:rsid w:val="00675053"/>
    <w:rsid w:val="00675579"/>
    <w:rsid w:val="00675710"/>
    <w:rsid w:val="0067589E"/>
    <w:rsid w:val="00675ECD"/>
    <w:rsid w:val="00675F2E"/>
    <w:rsid w:val="00675F70"/>
    <w:rsid w:val="00675FB2"/>
    <w:rsid w:val="00675FE0"/>
    <w:rsid w:val="006763D2"/>
    <w:rsid w:val="006764E4"/>
    <w:rsid w:val="00676A73"/>
    <w:rsid w:val="00676AA8"/>
    <w:rsid w:val="00676DBF"/>
    <w:rsid w:val="00676F0D"/>
    <w:rsid w:val="00677175"/>
    <w:rsid w:val="006771BA"/>
    <w:rsid w:val="006771E9"/>
    <w:rsid w:val="006773D0"/>
    <w:rsid w:val="00677A7C"/>
    <w:rsid w:val="00677AEE"/>
    <w:rsid w:val="00677DE8"/>
    <w:rsid w:val="00677DEC"/>
    <w:rsid w:val="0068024B"/>
    <w:rsid w:val="006806B4"/>
    <w:rsid w:val="006806E0"/>
    <w:rsid w:val="006808CA"/>
    <w:rsid w:val="00680B46"/>
    <w:rsid w:val="00680F8D"/>
    <w:rsid w:val="006810EC"/>
    <w:rsid w:val="006812AC"/>
    <w:rsid w:val="00681388"/>
    <w:rsid w:val="006813AA"/>
    <w:rsid w:val="006813B3"/>
    <w:rsid w:val="006814F8"/>
    <w:rsid w:val="00681700"/>
    <w:rsid w:val="0068197D"/>
    <w:rsid w:val="00681BEC"/>
    <w:rsid w:val="00681E75"/>
    <w:rsid w:val="00681F30"/>
    <w:rsid w:val="00682149"/>
    <w:rsid w:val="00682178"/>
    <w:rsid w:val="006821E5"/>
    <w:rsid w:val="006824FD"/>
    <w:rsid w:val="00682860"/>
    <w:rsid w:val="00682912"/>
    <w:rsid w:val="00682AC1"/>
    <w:rsid w:val="00682C10"/>
    <w:rsid w:val="006830C0"/>
    <w:rsid w:val="0068334A"/>
    <w:rsid w:val="00683411"/>
    <w:rsid w:val="00683454"/>
    <w:rsid w:val="0068347B"/>
    <w:rsid w:val="0068376D"/>
    <w:rsid w:val="006837F3"/>
    <w:rsid w:val="00683823"/>
    <w:rsid w:val="0068421E"/>
    <w:rsid w:val="00684417"/>
    <w:rsid w:val="00684503"/>
    <w:rsid w:val="00684662"/>
    <w:rsid w:val="006846DE"/>
    <w:rsid w:val="0068471E"/>
    <w:rsid w:val="0068477C"/>
    <w:rsid w:val="00684BBE"/>
    <w:rsid w:val="00684BFE"/>
    <w:rsid w:val="00684C00"/>
    <w:rsid w:val="00684D76"/>
    <w:rsid w:val="00684E9F"/>
    <w:rsid w:val="006851D1"/>
    <w:rsid w:val="00685303"/>
    <w:rsid w:val="00685388"/>
    <w:rsid w:val="006854F6"/>
    <w:rsid w:val="0068556F"/>
    <w:rsid w:val="006857F6"/>
    <w:rsid w:val="00685B1D"/>
    <w:rsid w:val="00685BE9"/>
    <w:rsid w:val="006865FA"/>
    <w:rsid w:val="00686AAE"/>
    <w:rsid w:val="00686B8A"/>
    <w:rsid w:val="00686DBA"/>
    <w:rsid w:val="00686F7B"/>
    <w:rsid w:val="00686FD6"/>
    <w:rsid w:val="006872BB"/>
    <w:rsid w:val="006876FE"/>
    <w:rsid w:val="00687A76"/>
    <w:rsid w:val="00687AD1"/>
    <w:rsid w:val="00687D5C"/>
    <w:rsid w:val="00687DFC"/>
    <w:rsid w:val="00687E38"/>
    <w:rsid w:val="00687F7C"/>
    <w:rsid w:val="00690329"/>
    <w:rsid w:val="0069096D"/>
    <w:rsid w:val="00690A56"/>
    <w:rsid w:val="00690D65"/>
    <w:rsid w:val="00690E87"/>
    <w:rsid w:val="00690F22"/>
    <w:rsid w:val="00690F66"/>
    <w:rsid w:val="0069130E"/>
    <w:rsid w:val="00691463"/>
    <w:rsid w:val="00691491"/>
    <w:rsid w:val="006915EA"/>
    <w:rsid w:val="00691797"/>
    <w:rsid w:val="006919EB"/>
    <w:rsid w:val="00691EEC"/>
    <w:rsid w:val="00692189"/>
    <w:rsid w:val="006922E4"/>
    <w:rsid w:val="006924B4"/>
    <w:rsid w:val="00692569"/>
    <w:rsid w:val="006925B4"/>
    <w:rsid w:val="00692661"/>
    <w:rsid w:val="00692733"/>
    <w:rsid w:val="00692EF8"/>
    <w:rsid w:val="00693138"/>
    <w:rsid w:val="00693209"/>
    <w:rsid w:val="00693290"/>
    <w:rsid w:val="00693CE6"/>
    <w:rsid w:val="00693D24"/>
    <w:rsid w:val="00693E6D"/>
    <w:rsid w:val="00694297"/>
    <w:rsid w:val="006942EF"/>
    <w:rsid w:val="006943E1"/>
    <w:rsid w:val="0069456A"/>
    <w:rsid w:val="00694DF1"/>
    <w:rsid w:val="0069512D"/>
    <w:rsid w:val="006952B1"/>
    <w:rsid w:val="00695324"/>
    <w:rsid w:val="006953FC"/>
    <w:rsid w:val="006958CE"/>
    <w:rsid w:val="006963BF"/>
    <w:rsid w:val="006966A5"/>
    <w:rsid w:val="006966A7"/>
    <w:rsid w:val="00696843"/>
    <w:rsid w:val="00696C88"/>
    <w:rsid w:val="00696E27"/>
    <w:rsid w:val="00696E7D"/>
    <w:rsid w:val="006978FE"/>
    <w:rsid w:val="00697BD8"/>
    <w:rsid w:val="006A02A9"/>
    <w:rsid w:val="006A0340"/>
    <w:rsid w:val="006A0654"/>
    <w:rsid w:val="006A066F"/>
    <w:rsid w:val="006A094D"/>
    <w:rsid w:val="006A0960"/>
    <w:rsid w:val="006A0D74"/>
    <w:rsid w:val="006A0E70"/>
    <w:rsid w:val="006A1686"/>
    <w:rsid w:val="006A16A1"/>
    <w:rsid w:val="006A1962"/>
    <w:rsid w:val="006A1A96"/>
    <w:rsid w:val="006A1BD9"/>
    <w:rsid w:val="006A298E"/>
    <w:rsid w:val="006A2BA6"/>
    <w:rsid w:val="006A2C70"/>
    <w:rsid w:val="006A2D5F"/>
    <w:rsid w:val="006A2DA4"/>
    <w:rsid w:val="006A3047"/>
    <w:rsid w:val="006A33E4"/>
    <w:rsid w:val="006A3447"/>
    <w:rsid w:val="006A3E31"/>
    <w:rsid w:val="006A3ED3"/>
    <w:rsid w:val="006A3FEE"/>
    <w:rsid w:val="006A40C9"/>
    <w:rsid w:val="006A4449"/>
    <w:rsid w:val="006A471E"/>
    <w:rsid w:val="006A4857"/>
    <w:rsid w:val="006A4A3C"/>
    <w:rsid w:val="006A4C99"/>
    <w:rsid w:val="006A5125"/>
    <w:rsid w:val="006A532B"/>
    <w:rsid w:val="006A5345"/>
    <w:rsid w:val="006A534E"/>
    <w:rsid w:val="006A5446"/>
    <w:rsid w:val="006A54EF"/>
    <w:rsid w:val="006A557F"/>
    <w:rsid w:val="006A5C06"/>
    <w:rsid w:val="006A5F91"/>
    <w:rsid w:val="006A6BBA"/>
    <w:rsid w:val="006A6C8E"/>
    <w:rsid w:val="006A6CA8"/>
    <w:rsid w:val="006A6FD2"/>
    <w:rsid w:val="006A7046"/>
    <w:rsid w:val="006A755E"/>
    <w:rsid w:val="006A7D58"/>
    <w:rsid w:val="006A7E4E"/>
    <w:rsid w:val="006A7EE5"/>
    <w:rsid w:val="006A7F8D"/>
    <w:rsid w:val="006B00D2"/>
    <w:rsid w:val="006B00E5"/>
    <w:rsid w:val="006B0443"/>
    <w:rsid w:val="006B04B3"/>
    <w:rsid w:val="006B0867"/>
    <w:rsid w:val="006B0B18"/>
    <w:rsid w:val="006B0D17"/>
    <w:rsid w:val="006B14C7"/>
    <w:rsid w:val="006B1804"/>
    <w:rsid w:val="006B1AE3"/>
    <w:rsid w:val="006B1BE9"/>
    <w:rsid w:val="006B1EEF"/>
    <w:rsid w:val="006B22AE"/>
    <w:rsid w:val="006B22C3"/>
    <w:rsid w:val="006B2406"/>
    <w:rsid w:val="006B242C"/>
    <w:rsid w:val="006B2BBE"/>
    <w:rsid w:val="006B2BD4"/>
    <w:rsid w:val="006B2CE4"/>
    <w:rsid w:val="006B2D37"/>
    <w:rsid w:val="006B2D47"/>
    <w:rsid w:val="006B2DCE"/>
    <w:rsid w:val="006B2EA7"/>
    <w:rsid w:val="006B2F23"/>
    <w:rsid w:val="006B30E1"/>
    <w:rsid w:val="006B329C"/>
    <w:rsid w:val="006B352F"/>
    <w:rsid w:val="006B3835"/>
    <w:rsid w:val="006B3ABA"/>
    <w:rsid w:val="006B3B16"/>
    <w:rsid w:val="006B3EE0"/>
    <w:rsid w:val="006B3EEF"/>
    <w:rsid w:val="006B3FBB"/>
    <w:rsid w:val="006B416F"/>
    <w:rsid w:val="006B43A6"/>
    <w:rsid w:val="006B4597"/>
    <w:rsid w:val="006B48B7"/>
    <w:rsid w:val="006B4919"/>
    <w:rsid w:val="006B4A4D"/>
    <w:rsid w:val="006B4C43"/>
    <w:rsid w:val="006B4EB9"/>
    <w:rsid w:val="006B5220"/>
    <w:rsid w:val="006B55E6"/>
    <w:rsid w:val="006B574D"/>
    <w:rsid w:val="006B611A"/>
    <w:rsid w:val="006B6257"/>
    <w:rsid w:val="006B6280"/>
    <w:rsid w:val="006B6378"/>
    <w:rsid w:val="006B644F"/>
    <w:rsid w:val="006B6DA0"/>
    <w:rsid w:val="006B7425"/>
    <w:rsid w:val="006B7D38"/>
    <w:rsid w:val="006B7F9C"/>
    <w:rsid w:val="006C002B"/>
    <w:rsid w:val="006C0241"/>
    <w:rsid w:val="006C02C8"/>
    <w:rsid w:val="006C0476"/>
    <w:rsid w:val="006C0535"/>
    <w:rsid w:val="006C05A3"/>
    <w:rsid w:val="006C07BF"/>
    <w:rsid w:val="006C0986"/>
    <w:rsid w:val="006C0F93"/>
    <w:rsid w:val="006C1156"/>
    <w:rsid w:val="006C145E"/>
    <w:rsid w:val="006C15FB"/>
    <w:rsid w:val="006C1761"/>
    <w:rsid w:val="006C1B99"/>
    <w:rsid w:val="006C1BF0"/>
    <w:rsid w:val="006C1C48"/>
    <w:rsid w:val="006C1D87"/>
    <w:rsid w:val="006C1D9C"/>
    <w:rsid w:val="006C224C"/>
    <w:rsid w:val="006C235C"/>
    <w:rsid w:val="006C2487"/>
    <w:rsid w:val="006C2745"/>
    <w:rsid w:val="006C2B9B"/>
    <w:rsid w:val="006C2E94"/>
    <w:rsid w:val="006C2FA8"/>
    <w:rsid w:val="006C3148"/>
    <w:rsid w:val="006C3168"/>
    <w:rsid w:val="006C31BB"/>
    <w:rsid w:val="006C3231"/>
    <w:rsid w:val="006C340F"/>
    <w:rsid w:val="006C3410"/>
    <w:rsid w:val="006C3857"/>
    <w:rsid w:val="006C3B29"/>
    <w:rsid w:val="006C3F54"/>
    <w:rsid w:val="006C422D"/>
    <w:rsid w:val="006C444D"/>
    <w:rsid w:val="006C45F2"/>
    <w:rsid w:val="006C503D"/>
    <w:rsid w:val="006C5141"/>
    <w:rsid w:val="006C522A"/>
    <w:rsid w:val="006C5540"/>
    <w:rsid w:val="006C5B1F"/>
    <w:rsid w:val="006C5DF5"/>
    <w:rsid w:val="006C5E6F"/>
    <w:rsid w:val="006C626D"/>
    <w:rsid w:val="006C62BB"/>
    <w:rsid w:val="006C6574"/>
    <w:rsid w:val="006C657A"/>
    <w:rsid w:val="006C66C8"/>
    <w:rsid w:val="006C6821"/>
    <w:rsid w:val="006C68ED"/>
    <w:rsid w:val="006C6DA1"/>
    <w:rsid w:val="006C6F93"/>
    <w:rsid w:val="006C7302"/>
    <w:rsid w:val="006C7441"/>
    <w:rsid w:val="006C75C0"/>
    <w:rsid w:val="006C7A3A"/>
    <w:rsid w:val="006C7AF8"/>
    <w:rsid w:val="006C7D48"/>
    <w:rsid w:val="006D05EF"/>
    <w:rsid w:val="006D06C4"/>
    <w:rsid w:val="006D07C6"/>
    <w:rsid w:val="006D084A"/>
    <w:rsid w:val="006D102D"/>
    <w:rsid w:val="006D12E7"/>
    <w:rsid w:val="006D1637"/>
    <w:rsid w:val="006D1F84"/>
    <w:rsid w:val="006D2045"/>
    <w:rsid w:val="006D2057"/>
    <w:rsid w:val="006D206E"/>
    <w:rsid w:val="006D2314"/>
    <w:rsid w:val="006D2548"/>
    <w:rsid w:val="006D25C7"/>
    <w:rsid w:val="006D28B4"/>
    <w:rsid w:val="006D28BC"/>
    <w:rsid w:val="006D2923"/>
    <w:rsid w:val="006D2AB5"/>
    <w:rsid w:val="006D2FAD"/>
    <w:rsid w:val="006D34AF"/>
    <w:rsid w:val="006D34F3"/>
    <w:rsid w:val="006D3668"/>
    <w:rsid w:val="006D3785"/>
    <w:rsid w:val="006D3E34"/>
    <w:rsid w:val="006D46CB"/>
    <w:rsid w:val="006D476E"/>
    <w:rsid w:val="006D49A2"/>
    <w:rsid w:val="006D4BA2"/>
    <w:rsid w:val="006D543A"/>
    <w:rsid w:val="006D5531"/>
    <w:rsid w:val="006D5652"/>
    <w:rsid w:val="006D5912"/>
    <w:rsid w:val="006D5CC6"/>
    <w:rsid w:val="006D5D35"/>
    <w:rsid w:val="006D5D8C"/>
    <w:rsid w:val="006D5EE7"/>
    <w:rsid w:val="006D5F69"/>
    <w:rsid w:val="006D648F"/>
    <w:rsid w:val="006D64D3"/>
    <w:rsid w:val="006D66F6"/>
    <w:rsid w:val="006D6A3D"/>
    <w:rsid w:val="006D6B08"/>
    <w:rsid w:val="006D6B94"/>
    <w:rsid w:val="006D6C38"/>
    <w:rsid w:val="006D6D76"/>
    <w:rsid w:val="006D6DD7"/>
    <w:rsid w:val="006D7030"/>
    <w:rsid w:val="006D7055"/>
    <w:rsid w:val="006D776D"/>
    <w:rsid w:val="006D7A85"/>
    <w:rsid w:val="006D7ACA"/>
    <w:rsid w:val="006D7D8E"/>
    <w:rsid w:val="006D7EE0"/>
    <w:rsid w:val="006D7F1C"/>
    <w:rsid w:val="006D7FE2"/>
    <w:rsid w:val="006E015B"/>
    <w:rsid w:val="006E016B"/>
    <w:rsid w:val="006E0407"/>
    <w:rsid w:val="006E06D6"/>
    <w:rsid w:val="006E0AF1"/>
    <w:rsid w:val="006E0DD2"/>
    <w:rsid w:val="006E0DDC"/>
    <w:rsid w:val="006E0E00"/>
    <w:rsid w:val="006E0E49"/>
    <w:rsid w:val="006E0F62"/>
    <w:rsid w:val="006E11A0"/>
    <w:rsid w:val="006E1771"/>
    <w:rsid w:val="006E190C"/>
    <w:rsid w:val="006E193A"/>
    <w:rsid w:val="006E1AAD"/>
    <w:rsid w:val="006E1ABA"/>
    <w:rsid w:val="006E1C89"/>
    <w:rsid w:val="006E1CEE"/>
    <w:rsid w:val="006E1FCC"/>
    <w:rsid w:val="006E2238"/>
    <w:rsid w:val="006E23BD"/>
    <w:rsid w:val="006E24E1"/>
    <w:rsid w:val="006E25DA"/>
    <w:rsid w:val="006E29DF"/>
    <w:rsid w:val="006E2AC9"/>
    <w:rsid w:val="006E2F3C"/>
    <w:rsid w:val="006E2F72"/>
    <w:rsid w:val="006E3125"/>
    <w:rsid w:val="006E3196"/>
    <w:rsid w:val="006E3213"/>
    <w:rsid w:val="006E3257"/>
    <w:rsid w:val="006E33F5"/>
    <w:rsid w:val="006E34FE"/>
    <w:rsid w:val="006E3C17"/>
    <w:rsid w:val="006E3E48"/>
    <w:rsid w:val="006E3F7C"/>
    <w:rsid w:val="006E428A"/>
    <w:rsid w:val="006E44FB"/>
    <w:rsid w:val="006E454C"/>
    <w:rsid w:val="006E48EC"/>
    <w:rsid w:val="006E4911"/>
    <w:rsid w:val="006E4F4B"/>
    <w:rsid w:val="006E4FF8"/>
    <w:rsid w:val="006E510A"/>
    <w:rsid w:val="006E5245"/>
    <w:rsid w:val="006E5677"/>
    <w:rsid w:val="006E577D"/>
    <w:rsid w:val="006E5E18"/>
    <w:rsid w:val="006E6143"/>
    <w:rsid w:val="006E6181"/>
    <w:rsid w:val="006E6234"/>
    <w:rsid w:val="006E6A05"/>
    <w:rsid w:val="006E6CC8"/>
    <w:rsid w:val="006E7061"/>
    <w:rsid w:val="006E72A7"/>
    <w:rsid w:val="006E73FD"/>
    <w:rsid w:val="006E7A8B"/>
    <w:rsid w:val="006E7CBE"/>
    <w:rsid w:val="006E7CC6"/>
    <w:rsid w:val="006E7F91"/>
    <w:rsid w:val="006F002B"/>
    <w:rsid w:val="006F0227"/>
    <w:rsid w:val="006F06B0"/>
    <w:rsid w:val="006F0977"/>
    <w:rsid w:val="006F0FCC"/>
    <w:rsid w:val="006F0FD4"/>
    <w:rsid w:val="006F1146"/>
    <w:rsid w:val="006F1200"/>
    <w:rsid w:val="006F14D7"/>
    <w:rsid w:val="006F14E1"/>
    <w:rsid w:val="006F16AC"/>
    <w:rsid w:val="006F18BE"/>
    <w:rsid w:val="006F1A4C"/>
    <w:rsid w:val="006F1AB4"/>
    <w:rsid w:val="006F1AE9"/>
    <w:rsid w:val="006F1BF9"/>
    <w:rsid w:val="006F1F3C"/>
    <w:rsid w:val="006F20B8"/>
    <w:rsid w:val="006F2495"/>
    <w:rsid w:val="006F25F3"/>
    <w:rsid w:val="006F268A"/>
    <w:rsid w:val="006F27B4"/>
    <w:rsid w:val="006F2897"/>
    <w:rsid w:val="006F297B"/>
    <w:rsid w:val="006F2BA3"/>
    <w:rsid w:val="006F2BA5"/>
    <w:rsid w:val="006F2BE4"/>
    <w:rsid w:val="006F2D78"/>
    <w:rsid w:val="006F3008"/>
    <w:rsid w:val="006F3068"/>
    <w:rsid w:val="006F377B"/>
    <w:rsid w:val="006F380B"/>
    <w:rsid w:val="006F385E"/>
    <w:rsid w:val="006F3D7A"/>
    <w:rsid w:val="006F3FF4"/>
    <w:rsid w:val="006F41CB"/>
    <w:rsid w:val="006F45E8"/>
    <w:rsid w:val="006F45EF"/>
    <w:rsid w:val="006F488C"/>
    <w:rsid w:val="006F48BA"/>
    <w:rsid w:val="006F4E0E"/>
    <w:rsid w:val="006F4F96"/>
    <w:rsid w:val="006F5166"/>
    <w:rsid w:val="006F519A"/>
    <w:rsid w:val="006F525E"/>
    <w:rsid w:val="006F5285"/>
    <w:rsid w:val="006F531A"/>
    <w:rsid w:val="006F53D3"/>
    <w:rsid w:val="006F5451"/>
    <w:rsid w:val="006F5532"/>
    <w:rsid w:val="006F55A5"/>
    <w:rsid w:val="006F5640"/>
    <w:rsid w:val="006F569E"/>
    <w:rsid w:val="006F5A2E"/>
    <w:rsid w:val="006F5CAA"/>
    <w:rsid w:val="006F5CBA"/>
    <w:rsid w:val="006F5D1C"/>
    <w:rsid w:val="006F5DCE"/>
    <w:rsid w:val="006F62FD"/>
    <w:rsid w:val="006F668F"/>
    <w:rsid w:val="006F6804"/>
    <w:rsid w:val="006F6A1D"/>
    <w:rsid w:val="006F6A21"/>
    <w:rsid w:val="006F6BF9"/>
    <w:rsid w:val="006F73E6"/>
    <w:rsid w:val="006F74B7"/>
    <w:rsid w:val="006F75B6"/>
    <w:rsid w:val="006F75F2"/>
    <w:rsid w:val="0070007D"/>
    <w:rsid w:val="0070024F"/>
    <w:rsid w:val="00700B2A"/>
    <w:rsid w:val="00700D20"/>
    <w:rsid w:val="00700E99"/>
    <w:rsid w:val="00700F55"/>
    <w:rsid w:val="00700F5E"/>
    <w:rsid w:val="00701337"/>
    <w:rsid w:val="0070134C"/>
    <w:rsid w:val="0070146A"/>
    <w:rsid w:val="00702015"/>
    <w:rsid w:val="0070260F"/>
    <w:rsid w:val="0070267D"/>
    <w:rsid w:val="00702681"/>
    <w:rsid w:val="00702715"/>
    <w:rsid w:val="007027B9"/>
    <w:rsid w:val="007029B3"/>
    <w:rsid w:val="00702D5C"/>
    <w:rsid w:val="00702ED9"/>
    <w:rsid w:val="00703048"/>
    <w:rsid w:val="00703204"/>
    <w:rsid w:val="00703855"/>
    <w:rsid w:val="007039D5"/>
    <w:rsid w:val="0070460E"/>
    <w:rsid w:val="0070489B"/>
    <w:rsid w:val="007048F8"/>
    <w:rsid w:val="00704938"/>
    <w:rsid w:val="00704D57"/>
    <w:rsid w:val="00704E14"/>
    <w:rsid w:val="007051A5"/>
    <w:rsid w:val="00705214"/>
    <w:rsid w:val="00705B25"/>
    <w:rsid w:val="007061AF"/>
    <w:rsid w:val="0070624F"/>
    <w:rsid w:val="0070689A"/>
    <w:rsid w:val="00706934"/>
    <w:rsid w:val="007069A6"/>
    <w:rsid w:val="00706B65"/>
    <w:rsid w:val="00706B86"/>
    <w:rsid w:val="00706DBA"/>
    <w:rsid w:val="00706EE8"/>
    <w:rsid w:val="00707531"/>
    <w:rsid w:val="00707802"/>
    <w:rsid w:val="00707A8B"/>
    <w:rsid w:val="00707AE2"/>
    <w:rsid w:val="00707CD5"/>
    <w:rsid w:val="0071013E"/>
    <w:rsid w:val="0071025A"/>
    <w:rsid w:val="0071026D"/>
    <w:rsid w:val="00710312"/>
    <w:rsid w:val="00710444"/>
    <w:rsid w:val="00710539"/>
    <w:rsid w:val="0071057E"/>
    <w:rsid w:val="007106F1"/>
    <w:rsid w:val="00710836"/>
    <w:rsid w:val="0071087B"/>
    <w:rsid w:val="007109E2"/>
    <w:rsid w:val="00710BD4"/>
    <w:rsid w:val="00710DD4"/>
    <w:rsid w:val="00710E5F"/>
    <w:rsid w:val="0071101E"/>
    <w:rsid w:val="00711071"/>
    <w:rsid w:val="007112E1"/>
    <w:rsid w:val="007114BF"/>
    <w:rsid w:val="00711626"/>
    <w:rsid w:val="00711775"/>
    <w:rsid w:val="00711C85"/>
    <w:rsid w:val="00711E74"/>
    <w:rsid w:val="00711EA5"/>
    <w:rsid w:val="00712048"/>
    <w:rsid w:val="00712353"/>
    <w:rsid w:val="007124BA"/>
    <w:rsid w:val="0071251F"/>
    <w:rsid w:val="0071258E"/>
    <w:rsid w:val="00712732"/>
    <w:rsid w:val="0071286E"/>
    <w:rsid w:val="00712B32"/>
    <w:rsid w:val="00712CA3"/>
    <w:rsid w:val="00712D84"/>
    <w:rsid w:val="00712F1F"/>
    <w:rsid w:val="0071317D"/>
    <w:rsid w:val="00713598"/>
    <w:rsid w:val="007136FE"/>
    <w:rsid w:val="00713745"/>
    <w:rsid w:val="00713940"/>
    <w:rsid w:val="007140DB"/>
    <w:rsid w:val="007141ED"/>
    <w:rsid w:val="007143E6"/>
    <w:rsid w:val="00714683"/>
    <w:rsid w:val="00714B2D"/>
    <w:rsid w:val="00714B73"/>
    <w:rsid w:val="00714C4E"/>
    <w:rsid w:val="00714D31"/>
    <w:rsid w:val="007152A6"/>
    <w:rsid w:val="00715F59"/>
    <w:rsid w:val="00716201"/>
    <w:rsid w:val="00716215"/>
    <w:rsid w:val="00716247"/>
    <w:rsid w:val="00716330"/>
    <w:rsid w:val="0071656B"/>
    <w:rsid w:val="00716795"/>
    <w:rsid w:val="0071694C"/>
    <w:rsid w:val="0071694D"/>
    <w:rsid w:val="00716D51"/>
    <w:rsid w:val="00716E4B"/>
    <w:rsid w:val="00716EA3"/>
    <w:rsid w:val="00716EE2"/>
    <w:rsid w:val="00716F6D"/>
    <w:rsid w:val="007173EF"/>
    <w:rsid w:val="007178DA"/>
    <w:rsid w:val="00717CB4"/>
    <w:rsid w:val="00720133"/>
    <w:rsid w:val="007201B5"/>
    <w:rsid w:val="0072046B"/>
    <w:rsid w:val="007205BA"/>
    <w:rsid w:val="00720978"/>
    <w:rsid w:val="0072099A"/>
    <w:rsid w:val="00720B7F"/>
    <w:rsid w:val="00720BF1"/>
    <w:rsid w:val="00720C37"/>
    <w:rsid w:val="00721115"/>
    <w:rsid w:val="00721153"/>
    <w:rsid w:val="00721332"/>
    <w:rsid w:val="00721B49"/>
    <w:rsid w:val="0072222A"/>
    <w:rsid w:val="00722709"/>
    <w:rsid w:val="007228B4"/>
    <w:rsid w:val="00722B62"/>
    <w:rsid w:val="00722F30"/>
    <w:rsid w:val="00723261"/>
    <w:rsid w:val="00723436"/>
    <w:rsid w:val="0072346B"/>
    <w:rsid w:val="00723539"/>
    <w:rsid w:val="007235F6"/>
    <w:rsid w:val="00723738"/>
    <w:rsid w:val="007237D9"/>
    <w:rsid w:val="00723831"/>
    <w:rsid w:val="007239BC"/>
    <w:rsid w:val="00723A49"/>
    <w:rsid w:val="00723BD8"/>
    <w:rsid w:val="00723D66"/>
    <w:rsid w:val="00723E89"/>
    <w:rsid w:val="0072476F"/>
    <w:rsid w:val="007248A6"/>
    <w:rsid w:val="00724D35"/>
    <w:rsid w:val="00724F75"/>
    <w:rsid w:val="007252BA"/>
    <w:rsid w:val="007253F7"/>
    <w:rsid w:val="0072556F"/>
    <w:rsid w:val="00725770"/>
    <w:rsid w:val="0072588C"/>
    <w:rsid w:val="00725936"/>
    <w:rsid w:val="00725B59"/>
    <w:rsid w:val="007263FB"/>
    <w:rsid w:val="0072667F"/>
    <w:rsid w:val="0072686C"/>
    <w:rsid w:val="007268B8"/>
    <w:rsid w:val="00727526"/>
    <w:rsid w:val="007275DA"/>
    <w:rsid w:val="0072768F"/>
    <w:rsid w:val="0072778A"/>
    <w:rsid w:val="007277B7"/>
    <w:rsid w:val="007277CD"/>
    <w:rsid w:val="00727802"/>
    <w:rsid w:val="007278A0"/>
    <w:rsid w:val="007278B6"/>
    <w:rsid w:val="00727A3D"/>
    <w:rsid w:val="00727EBE"/>
    <w:rsid w:val="00727F5A"/>
    <w:rsid w:val="00730891"/>
    <w:rsid w:val="007308A4"/>
    <w:rsid w:val="0073092C"/>
    <w:rsid w:val="00730CB0"/>
    <w:rsid w:val="00730EDA"/>
    <w:rsid w:val="007311E4"/>
    <w:rsid w:val="00731771"/>
    <w:rsid w:val="0073181D"/>
    <w:rsid w:val="00731F04"/>
    <w:rsid w:val="007321C9"/>
    <w:rsid w:val="007322D0"/>
    <w:rsid w:val="0073244D"/>
    <w:rsid w:val="00732597"/>
    <w:rsid w:val="00732641"/>
    <w:rsid w:val="00732693"/>
    <w:rsid w:val="0073273C"/>
    <w:rsid w:val="00732915"/>
    <w:rsid w:val="00732B8C"/>
    <w:rsid w:val="00732C67"/>
    <w:rsid w:val="00732EAA"/>
    <w:rsid w:val="0073354E"/>
    <w:rsid w:val="007339BF"/>
    <w:rsid w:val="00733A73"/>
    <w:rsid w:val="00733B19"/>
    <w:rsid w:val="00733D83"/>
    <w:rsid w:val="00733FD6"/>
    <w:rsid w:val="00734004"/>
    <w:rsid w:val="00734315"/>
    <w:rsid w:val="007346C8"/>
    <w:rsid w:val="007346D8"/>
    <w:rsid w:val="00734B2C"/>
    <w:rsid w:val="00734D41"/>
    <w:rsid w:val="007356BD"/>
    <w:rsid w:val="0073597E"/>
    <w:rsid w:val="00735E01"/>
    <w:rsid w:val="0073637C"/>
    <w:rsid w:val="0073638E"/>
    <w:rsid w:val="007366C3"/>
    <w:rsid w:val="00736723"/>
    <w:rsid w:val="0073681A"/>
    <w:rsid w:val="00736B29"/>
    <w:rsid w:val="00736B3E"/>
    <w:rsid w:val="00736DB5"/>
    <w:rsid w:val="00737006"/>
    <w:rsid w:val="00737137"/>
    <w:rsid w:val="007372A4"/>
    <w:rsid w:val="007373E2"/>
    <w:rsid w:val="00737A07"/>
    <w:rsid w:val="00737B80"/>
    <w:rsid w:val="00737D8A"/>
    <w:rsid w:val="00737E8F"/>
    <w:rsid w:val="007404FD"/>
    <w:rsid w:val="007406FF"/>
    <w:rsid w:val="00740A85"/>
    <w:rsid w:val="00740B3C"/>
    <w:rsid w:val="00740BC2"/>
    <w:rsid w:val="00740CD0"/>
    <w:rsid w:val="00740FB0"/>
    <w:rsid w:val="0074176F"/>
    <w:rsid w:val="00741CAF"/>
    <w:rsid w:val="00741D58"/>
    <w:rsid w:val="00741DDB"/>
    <w:rsid w:val="0074270F"/>
    <w:rsid w:val="0074298C"/>
    <w:rsid w:val="00743053"/>
    <w:rsid w:val="00743193"/>
    <w:rsid w:val="00743299"/>
    <w:rsid w:val="007432B6"/>
    <w:rsid w:val="007436A3"/>
    <w:rsid w:val="0074373D"/>
    <w:rsid w:val="00743772"/>
    <w:rsid w:val="00743A58"/>
    <w:rsid w:val="00743DC8"/>
    <w:rsid w:val="00743F43"/>
    <w:rsid w:val="00743F8E"/>
    <w:rsid w:val="0074460B"/>
    <w:rsid w:val="007447DC"/>
    <w:rsid w:val="007447EB"/>
    <w:rsid w:val="00744A6A"/>
    <w:rsid w:val="00744E00"/>
    <w:rsid w:val="00744F6D"/>
    <w:rsid w:val="00745401"/>
    <w:rsid w:val="007454E4"/>
    <w:rsid w:val="007455DE"/>
    <w:rsid w:val="0074568C"/>
    <w:rsid w:val="007457D6"/>
    <w:rsid w:val="00745A69"/>
    <w:rsid w:val="00745C24"/>
    <w:rsid w:val="00745D32"/>
    <w:rsid w:val="00745DA3"/>
    <w:rsid w:val="00745DC8"/>
    <w:rsid w:val="00746023"/>
    <w:rsid w:val="007461CD"/>
    <w:rsid w:val="00746300"/>
    <w:rsid w:val="00746DC2"/>
    <w:rsid w:val="00747116"/>
    <w:rsid w:val="007471B3"/>
    <w:rsid w:val="007472AB"/>
    <w:rsid w:val="0074764F"/>
    <w:rsid w:val="007476FC"/>
    <w:rsid w:val="00750007"/>
    <w:rsid w:val="007506FB"/>
    <w:rsid w:val="007508A8"/>
    <w:rsid w:val="00750B93"/>
    <w:rsid w:val="00750C9F"/>
    <w:rsid w:val="00750E73"/>
    <w:rsid w:val="00750FEA"/>
    <w:rsid w:val="00751042"/>
    <w:rsid w:val="007510A3"/>
    <w:rsid w:val="007510EE"/>
    <w:rsid w:val="0075119E"/>
    <w:rsid w:val="0075123A"/>
    <w:rsid w:val="0075126C"/>
    <w:rsid w:val="0075130F"/>
    <w:rsid w:val="0075149E"/>
    <w:rsid w:val="00751512"/>
    <w:rsid w:val="00751565"/>
    <w:rsid w:val="0075196D"/>
    <w:rsid w:val="00751993"/>
    <w:rsid w:val="00751E07"/>
    <w:rsid w:val="007521B0"/>
    <w:rsid w:val="00752267"/>
    <w:rsid w:val="007524DD"/>
    <w:rsid w:val="00752706"/>
    <w:rsid w:val="0075271E"/>
    <w:rsid w:val="007528D9"/>
    <w:rsid w:val="00752B2A"/>
    <w:rsid w:val="00752BA9"/>
    <w:rsid w:val="00752D0A"/>
    <w:rsid w:val="00752E7E"/>
    <w:rsid w:val="0075349C"/>
    <w:rsid w:val="007535DE"/>
    <w:rsid w:val="00753774"/>
    <w:rsid w:val="007539F3"/>
    <w:rsid w:val="00753BE5"/>
    <w:rsid w:val="00753DBF"/>
    <w:rsid w:val="00753E57"/>
    <w:rsid w:val="00753F7D"/>
    <w:rsid w:val="0075404E"/>
    <w:rsid w:val="00754633"/>
    <w:rsid w:val="007547A7"/>
    <w:rsid w:val="00754A70"/>
    <w:rsid w:val="00754ED0"/>
    <w:rsid w:val="00755033"/>
    <w:rsid w:val="0075524B"/>
    <w:rsid w:val="00755462"/>
    <w:rsid w:val="00755645"/>
    <w:rsid w:val="0075587C"/>
    <w:rsid w:val="00755DD9"/>
    <w:rsid w:val="00755EBA"/>
    <w:rsid w:val="00755F36"/>
    <w:rsid w:val="00755F55"/>
    <w:rsid w:val="00756026"/>
    <w:rsid w:val="00756045"/>
    <w:rsid w:val="0075636F"/>
    <w:rsid w:val="00756AA7"/>
    <w:rsid w:val="00756B9D"/>
    <w:rsid w:val="00756CBB"/>
    <w:rsid w:val="00756E1A"/>
    <w:rsid w:val="00757063"/>
    <w:rsid w:val="007570B0"/>
    <w:rsid w:val="0075720B"/>
    <w:rsid w:val="007574FA"/>
    <w:rsid w:val="00757582"/>
    <w:rsid w:val="007575A7"/>
    <w:rsid w:val="007576E9"/>
    <w:rsid w:val="0075799D"/>
    <w:rsid w:val="00757AEA"/>
    <w:rsid w:val="00757DA3"/>
    <w:rsid w:val="00757E98"/>
    <w:rsid w:val="007603B4"/>
    <w:rsid w:val="007609BE"/>
    <w:rsid w:val="00760F27"/>
    <w:rsid w:val="00761224"/>
    <w:rsid w:val="00761739"/>
    <w:rsid w:val="00761744"/>
    <w:rsid w:val="00761C7E"/>
    <w:rsid w:val="00761DD6"/>
    <w:rsid w:val="00761F55"/>
    <w:rsid w:val="00761FFE"/>
    <w:rsid w:val="0076217B"/>
    <w:rsid w:val="00762188"/>
    <w:rsid w:val="00762338"/>
    <w:rsid w:val="00762BDC"/>
    <w:rsid w:val="00762CCF"/>
    <w:rsid w:val="00762F9E"/>
    <w:rsid w:val="007632AC"/>
    <w:rsid w:val="0076333F"/>
    <w:rsid w:val="0076376B"/>
    <w:rsid w:val="007637A1"/>
    <w:rsid w:val="00763DA6"/>
    <w:rsid w:val="0076432E"/>
    <w:rsid w:val="00764A5F"/>
    <w:rsid w:val="00764B41"/>
    <w:rsid w:val="00764DB4"/>
    <w:rsid w:val="00764DC8"/>
    <w:rsid w:val="007652C3"/>
    <w:rsid w:val="007652CC"/>
    <w:rsid w:val="007655C1"/>
    <w:rsid w:val="007655F1"/>
    <w:rsid w:val="007656F7"/>
    <w:rsid w:val="007657FD"/>
    <w:rsid w:val="00765A2C"/>
    <w:rsid w:val="00765C77"/>
    <w:rsid w:val="00766192"/>
    <w:rsid w:val="00766A29"/>
    <w:rsid w:val="00766EF4"/>
    <w:rsid w:val="007672B4"/>
    <w:rsid w:val="00767727"/>
    <w:rsid w:val="0076785A"/>
    <w:rsid w:val="007678B1"/>
    <w:rsid w:val="00767CC8"/>
    <w:rsid w:val="00767DCC"/>
    <w:rsid w:val="007703E0"/>
    <w:rsid w:val="00770811"/>
    <w:rsid w:val="00770B25"/>
    <w:rsid w:val="0077112F"/>
    <w:rsid w:val="0077116F"/>
    <w:rsid w:val="0077169B"/>
    <w:rsid w:val="00771BE7"/>
    <w:rsid w:val="00771F09"/>
    <w:rsid w:val="00771F1F"/>
    <w:rsid w:val="00772075"/>
    <w:rsid w:val="007723A6"/>
    <w:rsid w:val="00772402"/>
    <w:rsid w:val="00772616"/>
    <w:rsid w:val="007726CF"/>
    <w:rsid w:val="007729C4"/>
    <w:rsid w:val="00772A81"/>
    <w:rsid w:val="00772D75"/>
    <w:rsid w:val="007730B5"/>
    <w:rsid w:val="00773110"/>
    <w:rsid w:val="007738FE"/>
    <w:rsid w:val="00773A8C"/>
    <w:rsid w:val="00773BA5"/>
    <w:rsid w:val="00773C23"/>
    <w:rsid w:val="00773C3F"/>
    <w:rsid w:val="00773CC8"/>
    <w:rsid w:val="00773D47"/>
    <w:rsid w:val="0077419E"/>
    <w:rsid w:val="007741BD"/>
    <w:rsid w:val="0077479C"/>
    <w:rsid w:val="00774CA9"/>
    <w:rsid w:val="00774D0A"/>
    <w:rsid w:val="00774E06"/>
    <w:rsid w:val="00775005"/>
    <w:rsid w:val="0077517F"/>
    <w:rsid w:val="00775327"/>
    <w:rsid w:val="00775348"/>
    <w:rsid w:val="0077534B"/>
    <w:rsid w:val="007756A0"/>
    <w:rsid w:val="00775A2F"/>
    <w:rsid w:val="00775A5B"/>
    <w:rsid w:val="00775A9C"/>
    <w:rsid w:val="00775C3C"/>
    <w:rsid w:val="00775CA5"/>
    <w:rsid w:val="007761D7"/>
    <w:rsid w:val="007763A1"/>
    <w:rsid w:val="0077668B"/>
    <w:rsid w:val="00776BBA"/>
    <w:rsid w:val="00776CE7"/>
    <w:rsid w:val="00776DC3"/>
    <w:rsid w:val="00776E8C"/>
    <w:rsid w:val="00776FAF"/>
    <w:rsid w:val="00777087"/>
    <w:rsid w:val="007771CC"/>
    <w:rsid w:val="0077722E"/>
    <w:rsid w:val="0077734E"/>
    <w:rsid w:val="00777752"/>
    <w:rsid w:val="00777AFC"/>
    <w:rsid w:val="00777C39"/>
    <w:rsid w:val="00777EF6"/>
    <w:rsid w:val="00780281"/>
    <w:rsid w:val="0078098B"/>
    <w:rsid w:val="00780A72"/>
    <w:rsid w:val="00780EA1"/>
    <w:rsid w:val="007812AE"/>
    <w:rsid w:val="007813E4"/>
    <w:rsid w:val="00781514"/>
    <w:rsid w:val="0078167F"/>
    <w:rsid w:val="0078184A"/>
    <w:rsid w:val="0078193C"/>
    <w:rsid w:val="00781E61"/>
    <w:rsid w:val="00781FAE"/>
    <w:rsid w:val="007826D6"/>
    <w:rsid w:val="007828C8"/>
    <w:rsid w:val="00782A4E"/>
    <w:rsid w:val="00782A92"/>
    <w:rsid w:val="00782B99"/>
    <w:rsid w:val="00782FE3"/>
    <w:rsid w:val="007830E2"/>
    <w:rsid w:val="0078326F"/>
    <w:rsid w:val="007834F4"/>
    <w:rsid w:val="00783612"/>
    <w:rsid w:val="007836A1"/>
    <w:rsid w:val="007836DE"/>
    <w:rsid w:val="00783898"/>
    <w:rsid w:val="00783905"/>
    <w:rsid w:val="00784017"/>
    <w:rsid w:val="0078470B"/>
    <w:rsid w:val="00785134"/>
    <w:rsid w:val="00785221"/>
    <w:rsid w:val="00785289"/>
    <w:rsid w:val="0078540E"/>
    <w:rsid w:val="0078546E"/>
    <w:rsid w:val="00785579"/>
    <w:rsid w:val="007855EC"/>
    <w:rsid w:val="00785963"/>
    <w:rsid w:val="00785BFB"/>
    <w:rsid w:val="00785DE4"/>
    <w:rsid w:val="00785F7F"/>
    <w:rsid w:val="007863E5"/>
    <w:rsid w:val="007865D6"/>
    <w:rsid w:val="007866D7"/>
    <w:rsid w:val="00786951"/>
    <w:rsid w:val="00786E6B"/>
    <w:rsid w:val="00787195"/>
    <w:rsid w:val="0078726F"/>
    <w:rsid w:val="00787842"/>
    <w:rsid w:val="007878EF"/>
    <w:rsid w:val="00787DB8"/>
    <w:rsid w:val="00787DE6"/>
    <w:rsid w:val="007904FA"/>
    <w:rsid w:val="007906C6"/>
    <w:rsid w:val="00790883"/>
    <w:rsid w:val="0079091A"/>
    <w:rsid w:val="00790B84"/>
    <w:rsid w:val="00790E03"/>
    <w:rsid w:val="00791104"/>
    <w:rsid w:val="0079144B"/>
    <w:rsid w:val="007917F7"/>
    <w:rsid w:val="00791934"/>
    <w:rsid w:val="00791D5F"/>
    <w:rsid w:val="00791EF4"/>
    <w:rsid w:val="007921F0"/>
    <w:rsid w:val="0079233D"/>
    <w:rsid w:val="00792407"/>
    <w:rsid w:val="00792583"/>
    <w:rsid w:val="00792797"/>
    <w:rsid w:val="00792931"/>
    <w:rsid w:val="00792F33"/>
    <w:rsid w:val="007933AF"/>
    <w:rsid w:val="00793490"/>
    <w:rsid w:val="007934CD"/>
    <w:rsid w:val="00793552"/>
    <w:rsid w:val="00793657"/>
    <w:rsid w:val="007936BB"/>
    <w:rsid w:val="0079380A"/>
    <w:rsid w:val="007938E0"/>
    <w:rsid w:val="00793CAE"/>
    <w:rsid w:val="00793D63"/>
    <w:rsid w:val="00793D97"/>
    <w:rsid w:val="0079412B"/>
    <w:rsid w:val="00794145"/>
    <w:rsid w:val="007943A4"/>
    <w:rsid w:val="00794688"/>
    <w:rsid w:val="007948E7"/>
    <w:rsid w:val="00794B4A"/>
    <w:rsid w:val="00794BE5"/>
    <w:rsid w:val="00794C59"/>
    <w:rsid w:val="00794D11"/>
    <w:rsid w:val="00794EED"/>
    <w:rsid w:val="00794EF6"/>
    <w:rsid w:val="00795000"/>
    <w:rsid w:val="00795A16"/>
    <w:rsid w:val="00795A3C"/>
    <w:rsid w:val="00795A70"/>
    <w:rsid w:val="00795C4C"/>
    <w:rsid w:val="00795C7E"/>
    <w:rsid w:val="00795D9B"/>
    <w:rsid w:val="00795E35"/>
    <w:rsid w:val="0079603B"/>
    <w:rsid w:val="00796222"/>
    <w:rsid w:val="0079644F"/>
    <w:rsid w:val="007964FE"/>
    <w:rsid w:val="007966D5"/>
    <w:rsid w:val="0079672F"/>
    <w:rsid w:val="0079691B"/>
    <w:rsid w:val="00796A2A"/>
    <w:rsid w:val="00796B33"/>
    <w:rsid w:val="00796D65"/>
    <w:rsid w:val="00797038"/>
    <w:rsid w:val="00797062"/>
    <w:rsid w:val="00797096"/>
    <w:rsid w:val="0079739F"/>
    <w:rsid w:val="00797494"/>
    <w:rsid w:val="007974AA"/>
    <w:rsid w:val="007975B5"/>
    <w:rsid w:val="00797849"/>
    <w:rsid w:val="00797C41"/>
    <w:rsid w:val="00797CE9"/>
    <w:rsid w:val="00797EE4"/>
    <w:rsid w:val="007A014B"/>
    <w:rsid w:val="007A027D"/>
    <w:rsid w:val="007A06FE"/>
    <w:rsid w:val="007A0732"/>
    <w:rsid w:val="007A0907"/>
    <w:rsid w:val="007A0957"/>
    <w:rsid w:val="007A0EE3"/>
    <w:rsid w:val="007A1292"/>
    <w:rsid w:val="007A13DC"/>
    <w:rsid w:val="007A1752"/>
    <w:rsid w:val="007A1797"/>
    <w:rsid w:val="007A1982"/>
    <w:rsid w:val="007A1CBE"/>
    <w:rsid w:val="007A1DDA"/>
    <w:rsid w:val="007A1EBF"/>
    <w:rsid w:val="007A2FF9"/>
    <w:rsid w:val="007A3003"/>
    <w:rsid w:val="007A3089"/>
    <w:rsid w:val="007A3847"/>
    <w:rsid w:val="007A3856"/>
    <w:rsid w:val="007A3A5C"/>
    <w:rsid w:val="007A430B"/>
    <w:rsid w:val="007A45AC"/>
    <w:rsid w:val="007A45DC"/>
    <w:rsid w:val="007A45DD"/>
    <w:rsid w:val="007A468C"/>
    <w:rsid w:val="007A4A53"/>
    <w:rsid w:val="007A4C32"/>
    <w:rsid w:val="007A4C57"/>
    <w:rsid w:val="007A4C75"/>
    <w:rsid w:val="007A4F65"/>
    <w:rsid w:val="007A4FE1"/>
    <w:rsid w:val="007A507B"/>
    <w:rsid w:val="007A566B"/>
    <w:rsid w:val="007A56BA"/>
    <w:rsid w:val="007A5978"/>
    <w:rsid w:val="007A59F9"/>
    <w:rsid w:val="007A5A47"/>
    <w:rsid w:val="007A5B5C"/>
    <w:rsid w:val="007A6277"/>
    <w:rsid w:val="007A6485"/>
    <w:rsid w:val="007A6686"/>
    <w:rsid w:val="007A679B"/>
    <w:rsid w:val="007A693C"/>
    <w:rsid w:val="007A6A53"/>
    <w:rsid w:val="007A6B6F"/>
    <w:rsid w:val="007A6BCB"/>
    <w:rsid w:val="007A6CC3"/>
    <w:rsid w:val="007A6D56"/>
    <w:rsid w:val="007A6FB9"/>
    <w:rsid w:val="007A73D3"/>
    <w:rsid w:val="007A7643"/>
    <w:rsid w:val="007A7962"/>
    <w:rsid w:val="007A7A12"/>
    <w:rsid w:val="007A7C4D"/>
    <w:rsid w:val="007A7FC6"/>
    <w:rsid w:val="007B003A"/>
    <w:rsid w:val="007B0056"/>
    <w:rsid w:val="007B00C3"/>
    <w:rsid w:val="007B013D"/>
    <w:rsid w:val="007B01B0"/>
    <w:rsid w:val="007B0428"/>
    <w:rsid w:val="007B0486"/>
    <w:rsid w:val="007B068A"/>
    <w:rsid w:val="007B09ED"/>
    <w:rsid w:val="007B0B96"/>
    <w:rsid w:val="007B0BE0"/>
    <w:rsid w:val="007B0BE8"/>
    <w:rsid w:val="007B0EC8"/>
    <w:rsid w:val="007B0EE1"/>
    <w:rsid w:val="007B1001"/>
    <w:rsid w:val="007B106A"/>
    <w:rsid w:val="007B181A"/>
    <w:rsid w:val="007B1C50"/>
    <w:rsid w:val="007B2443"/>
    <w:rsid w:val="007B2853"/>
    <w:rsid w:val="007B2E55"/>
    <w:rsid w:val="007B2F75"/>
    <w:rsid w:val="007B3128"/>
    <w:rsid w:val="007B314B"/>
    <w:rsid w:val="007B32CD"/>
    <w:rsid w:val="007B32F1"/>
    <w:rsid w:val="007B344D"/>
    <w:rsid w:val="007B3612"/>
    <w:rsid w:val="007B37BA"/>
    <w:rsid w:val="007B38FF"/>
    <w:rsid w:val="007B3D4C"/>
    <w:rsid w:val="007B3DF5"/>
    <w:rsid w:val="007B4099"/>
    <w:rsid w:val="007B43B8"/>
    <w:rsid w:val="007B45A6"/>
    <w:rsid w:val="007B4972"/>
    <w:rsid w:val="007B49DC"/>
    <w:rsid w:val="007B49F9"/>
    <w:rsid w:val="007B5035"/>
    <w:rsid w:val="007B503D"/>
    <w:rsid w:val="007B5244"/>
    <w:rsid w:val="007B529A"/>
    <w:rsid w:val="007B5D7A"/>
    <w:rsid w:val="007B5EE7"/>
    <w:rsid w:val="007B5F3F"/>
    <w:rsid w:val="007B607E"/>
    <w:rsid w:val="007B6242"/>
    <w:rsid w:val="007B659A"/>
    <w:rsid w:val="007B65C0"/>
    <w:rsid w:val="007B669C"/>
    <w:rsid w:val="007B66A5"/>
    <w:rsid w:val="007B6883"/>
    <w:rsid w:val="007B69C4"/>
    <w:rsid w:val="007B6A1D"/>
    <w:rsid w:val="007B6A5D"/>
    <w:rsid w:val="007B6C70"/>
    <w:rsid w:val="007B70DE"/>
    <w:rsid w:val="007B788D"/>
    <w:rsid w:val="007B7BF4"/>
    <w:rsid w:val="007B7E01"/>
    <w:rsid w:val="007C0216"/>
    <w:rsid w:val="007C0303"/>
    <w:rsid w:val="007C04A1"/>
    <w:rsid w:val="007C067A"/>
    <w:rsid w:val="007C0701"/>
    <w:rsid w:val="007C07F9"/>
    <w:rsid w:val="007C09A1"/>
    <w:rsid w:val="007C0EF6"/>
    <w:rsid w:val="007C1182"/>
    <w:rsid w:val="007C118A"/>
    <w:rsid w:val="007C136E"/>
    <w:rsid w:val="007C16FC"/>
    <w:rsid w:val="007C1732"/>
    <w:rsid w:val="007C17A3"/>
    <w:rsid w:val="007C17F1"/>
    <w:rsid w:val="007C1AC5"/>
    <w:rsid w:val="007C1E47"/>
    <w:rsid w:val="007C2383"/>
    <w:rsid w:val="007C24EA"/>
    <w:rsid w:val="007C27F9"/>
    <w:rsid w:val="007C2914"/>
    <w:rsid w:val="007C2A6B"/>
    <w:rsid w:val="007C2C30"/>
    <w:rsid w:val="007C3040"/>
    <w:rsid w:val="007C319A"/>
    <w:rsid w:val="007C338F"/>
    <w:rsid w:val="007C347A"/>
    <w:rsid w:val="007C3D48"/>
    <w:rsid w:val="007C3D55"/>
    <w:rsid w:val="007C3D7E"/>
    <w:rsid w:val="007C3DCF"/>
    <w:rsid w:val="007C40B2"/>
    <w:rsid w:val="007C40C6"/>
    <w:rsid w:val="007C45FD"/>
    <w:rsid w:val="007C4D03"/>
    <w:rsid w:val="007C5053"/>
    <w:rsid w:val="007C52A0"/>
    <w:rsid w:val="007C54F4"/>
    <w:rsid w:val="007C576C"/>
    <w:rsid w:val="007C5B6D"/>
    <w:rsid w:val="007C5D4F"/>
    <w:rsid w:val="007C5DC2"/>
    <w:rsid w:val="007C5E59"/>
    <w:rsid w:val="007C5E61"/>
    <w:rsid w:val="007C627F"/>
    <w:rsid w:val="007C6A93"/>
    <w:rsid w:val="007C6B10"/>
    <w:rsid w:val="007C6C75"/>
    <w:rsid w:val="007C6CA6"/>
    <w:rsid w:val="007C6D26"/>
    <w:rsid w:val="007C6DD7"/>
    <w:rsid w:val="007C6F73"/>
    <w:rsid w:val="007C7116"/>
    <w:rsid w:val="007C73E0"/>
    <w:rsid w:val="007C78A4"/>
    <w:rsid w:val="007C7978"/>
    <w:rsid w:val="007C798A"/>
    <w:rsid w:val="007C7C85"/>
    <w:rsid w:val="007C7F32"/>
    <w:rsid w:val="007D0557"/>
    <w:rsid w:val="007D0AFD"/>
    <w:rsid w:val="007D0B10"/>
    <w:rsid w:val="007D0B43"/>
    <w:rsid w:val="007D0C05"/>
    <w:rsid w:val="007D0F6B"/>
    <w:rsid w:val="007D135E"/>
    <w:rsid w:val="007D15E4"/>
    <w:rsid w:val="007D180A"/>
    <w:rsid w:val="007D1890"/>
    <w:rsid w:val="007D1935"/>
    <w:rsid w:val="007D1AB0"/>
    <w:rsid w:val="007D1ACD"/>
    <w:rsid w:val="007D1C57"/>
    <w:rsid w:val="007D1F6A"/>
    <w:rsid w:val="007D20F2"/>
    <w:rsid w:val="007D231A"/>
    <w:rsid w:val="007D23BF"/>
    <w:rsid w:val="007D26C9"/>
    <w:rsid w:val="007D2704"/>
    <w:rsid w:val="007D2996"/>
    <w:rsid w:val="007D2AAB"/>
    <w:rsid w:val="007D2B10"/>
    <w:rsid w:val="007D2D07"/>
    <w:rsid w:val="007D3347"/>
    <w:rsid w:val="007D346D"/>
    <w:rsid w:val="007D381B"/>
    <w:rsid w:val="007D3A97"/>
    <w:rsid w:val="007D3BD8"/>
    <w:rsid w:val="007D3C6A"/>
    <w:rsid w:val="007D3D0E"/>
    <w:rsid w:val="007D3EA2"/>
    <w:rsid w:val="007D42E1"/>
    <w:rsid w:val="007D4396"/>
    <w:rsid w:val="007D454E"/>
    <w:rsid w:val="007D4578"/>
    <w:rsid w:val="007D462F"/>
    <w:rsid w:val="007D46BB"/>
    <w:rsid w:val="007D4821"/>
    <w:rsid w:val="007D4B04"/>
    <w:rsid w:val="007D4CAF"/>
    <w:rsid w:val="007D4D58"/>
    <w:rsid w:val="007D4FA1"/>
    <w:rsid w:val="007D5DBF"/>
    <w:rsid w:val="007D5DCA"/>
    <w:rsid w:val="007D5E37"/>
    <w:rsid w:val="007D602D"/>
    <w:rsid w:val="007D61E6"/>
    <w:rsid w:val="007D620F"/>
    <w:rsid w:val="007D63E9"/>
    <w:rsid w:val="007D67D9"/>
    <w:rsid w:val="007D695F"/>
    <w:rsid w:val="007D6B1F"/>
    <w:rsid w:val="007D6DCB"/>
    <w:rsid w:val="007D6E2B"/>
    <w:rsid w:val="007D6EFA"/>
    <w:rsid w:val="007D70AA"/>
    <w:rsid w:val="007D715A"/>
    <w:rsid w:val="007D7230"/>
    <w:rsid w:val="007D7498"/>
    <w:rsid w:val="007D7625"/>
    <w:rsid w:val="007D784D"/>
    <w:rsid w:val="007D7AB7"/>
    <w:rsid w:val="007D7E19"/>
    <w:rsid w:val="007D7E33"/>
    <w:rsid w:val="007E0006"/>
    <w:rsid w:val="007E01D1"/>
    <w:rsid w:val="007E029C"/>
    <w:rsid w:val="007E04A7"/>
    <w:rsid w:val="007E0532"/>
    <w:rsid w:val="007E05CC"/>
    <w:rsid w:val="007E073B"/>
    <w:rsid w:val="007E078E"/>
    <w:rsid w:val="007E08AE"/>
    <w:rsid w:val="007E0A84"/>
    <w:rsid w:val="007E0F37"/>
    <w:rsid w:val="007E13C7"/>
    <w:rsid w:val="007E19D4"/>
    <w:rsid w:val="007E1BDC"/>
    <w:rsid w:val="007E1C33"/>
    <w:rsid w:val="007E1CA2"/>
    <w:rsid w:val="007E1CE2"/>
    <w:rsid w:val="007E25DF"/>
    <w:rsid w:val="007E2773"/>
    <w:rsid w:val="007E28AE"/>
    <w:rsid w:val="007E29A3"/>
    <w:rsid w:val="007E2B27"/>
    <w:rsid w:val="007E2C7F"/>
    <w:rsid w:val="007E2FBA"/>
    <w:rsid w:val="007E30FA"/>
    <w:rsid w:val="007E352E"/>
    <w:rsid w:val="007E358F"/>
    <w:rsid w:val="007E3A21"/>
    <w:rsid w:val="007E3D31"/>
    <w:rsid w:val="007E3DAE"/>
    <w:rsid w:val="007E3EE4"/>
    <w:rsid w:val="007E4054"/>
    <w:rsid w:val="007E4055"/>
    <w:rsid w:val="007E4399"/>
    <w:rsid w:val="007E47E2"/>
    <w:rsid w:val="007E5051"/>
    <w:rsid w:val="007E505C"/>
    <w:rsid w:val="007E50D9"/>
    <w:rsid w:val="007E54A0"/>
    <w:rsid w:val="007E597A"/>
    <w:rsid w:val="007E5AF2"/>
    <w:rsid w:val="007E5FD2"/>
    <w:rsid w:val="007E6088"/>
    <w:rsid w:val="007E616F"/>
    <w:rsid w:val="007E625E"/>
    <w:rsid w:val="007E628E"/>
    <w:rsid w:val="007E6413"/>
    <w:rsid w:val="007E6577"/>
    <w:rsid w:val="007E67D0"/>
    <w:rsid w:val="007E68EF"/>
    <w:rsid w:val="007E69E2"/>
    <w:rsid w:val="007E6A9A"/>
    <w:rsid w:val="007E6ADB"/>
    <w:rsid w:val="007E6E8D"/>
    <w:rsid w:val="007E734E"/>
    <w:rsid w:val="007E7398"/>
    <w:rsid w:val="007E7589"/>
    <w:rsid w:val="007E76D7"/>
    <w:rsid w:val="007E78ED"/>
    <w:rsid w:val="007E7912"/>
    <w:rsid w:val="007E7D58"/>
    <w:rsid w:val="007E7F53"/>
    <w:rsid w:val="007F0123"/>
    <w:rsid w:val="007F07E7"/>
    <w:rsid w:val="007F0BF4"/>
    <w:rsid w:val="007F0BFF"/>
    <w:rsid w:val="007F0E0A"/>
    <w:rsid w:val="007F0E20"/>
    <w:rsid w:val="007F0FF4"/>
    <w:rsid w:val="007F110A"/>
    <w:rsid w:val="007F115C"/>
    <w:rsid w:val="007F12BB"/>
    <w:rsid w:val="007F15C9"/>
    <w:rsid w:val="007F15D4"/>
    <w:rsid w:val="007F1940"/>
    <w:rsid w:val="007F19EA"/>
    <w:rsid w:val="007F1A35"/>
    <w:rsid w:val="007F1C23"/>
    <w:rsid w:val="007F1EC9"/>
    <w:rsid w:val="007F2638"/>
    <w:rsid w:val="007F289F"/>
    <w:rsid w:val="007F2B31"/>
    <w:rsid w:val="007F2CB6"/>
    <w:rsid w:val="007F2D1D"/>
    <w:rsid w:val="007F2F8A"/>
    <w:rsid w:val="007F30B2"/>
    <w:rsid w:val="007F36FE"/>
    <w:rsid w:val="007F378C"/>
    <w:rsid w:val="007F3889"/>
    <w:rsid w:val="007F3A94"/>
    <w:rsid w:val="007F3B80"/>
    <w:rsid w:val="007F3D25"/>
    <w:rsid w:val="007F3D2C"/>
    <w:rsid w:val="007F3D92"/>
    <w:rsid w:val="007F3E24"/>
    <w:rsid w:val="007F3ECD"/>
    <w:rsid w:val="007F4206"/>
    <w:rsid w:val="007F444E"/>
    <w:rsid w:val="007F4450"/>
    <w:rsid w:val="007F451B"/>
    <w:rsid w:val="007F4694"/>
    <w:rsid w:val="007F4729"/>
    <w:rsid w:val="007F49FC"/>
    <w:rsid w:val="007F506E"/>
    <w:rsid w:val="007F57DA"/>
    <w:rsid w:val="007F592E"/>
    <w:rsid w:val="007F61A4"/>
    <w:rsid w:val="007F6474"/>
    <w:rsid w:val="007F68BA"/>
    <w:rsid w:val="007F6DCC"/>
    <w:rsid w:val="007F711A"/>
    <w:rsid w:val="007F72B4"/>
    <w:rsid w:val="007F72DA"/>
    <w:rsid w:val="007F7387"/>
    <w:rsid w:val="007F7420"/>
    <w:rsid w:val="007F77E8"/>
    <w:rsid w:val="007F7B7F"/>
    <w:rsid w:val="007F7EA3"/>
    <w:rsid w:val="00800AED"/>
    <w:rsid w:val="00800B38"/>
    <w:rsid w:val="00800E1B"/>
    <w:rsid w:val="00800F3C"/>
    <w:rsid w:val="0080167E"/>
    <w:rsid w:val="0080199C"/>
    <w:rsid w:val="00801EA2"/>
    <w:rsid w:val="00801FC1"/>
    <w:rsid w:val="00802139"/>
    <w:rsid w:val="008023D5"/>
    <w:rsid w:val="008023F5"/>
    <w:rsid w:val="0080245D"/>
    <w:rsid w:val="008029EE"/>
    <w:rsid w:val="00802CB1"/>
    <w:rsid w:val="00802E39"/>
    <w:rsid w:val="00803092"/>
    <w:rsid w:val="008031BF"/>
    <w:rsid w:val="008032D0"/>
    <w:rsid w:val="00803332"/>
    <w:rsid w:val="00803715"/>
    <w:rsid w:val="00803986"/>
    <w:rsid w:val="00803C11"/>
    <w:rsid w:val="00803C2D"/>
    <w:rsid w:val="00803CD7"/>
    <w:rsid w:val="00803F0D"/>
    <w:rsid w:val="00803FDD"/>
    <w:rsid w:val="008040F0"/>
    <w:rsid w:val="00804203"/>
    <w:rsid w:val="00804A1A"/>
    <w:rsid w:val="00804E74"/>
    <w:rsid w:val="0080516B"/>
    <w:rsid w:val="0080517F"/>
    <w:rsid w:val="0080564E"/>
    <w:rsid w:val="00805C1C"/>
    <w:rsid w:val="00805DC7"/>
    <w:rsid w:val="00805F03"/>
    <w:rsid w:val="00806094"/>
    <w:rsid w:val="008062E7"/>
    <w:rsid w:val="008063F1"/>
    <w:rsid w:val="00806538"/>
    <w:rsid w:val="008066C9"/>
    <w:rsid w:val="00806C38"/>
    <w:rsid w:val="00806FBD"/>
    <w:rsid w:val="00806FC3"/>
    <w:rsid w:val="00807143"/>
    <w:rsid w:val="0080742D"/>
    <w:rsid w:val="00807575"/>
    <w:rsid w:val="0080762C"/>
    <w:rsid w:val="00807682"/>
    <w:rsid w:val="00807ABB"/>
    <w:rsid w:val="00807EA6"/>
    <w:rsid w:val="008100B7"/>
    <w:rsid w:val="00810210"/>
    <w:rsid w:val="00810410"/>
    <w:rsid w:val="008109E1"/>
    <w:rsid w:val="00810D81"/>
    <w:rsid w:val="00810DF9"/>
    <w:rsid w:val="00810E71"/>
    <w:rsid w:val="00811005"/>
    <w:rsid w:val="0081148B"/>
    <w:rsid w:val="00811737"/>
    <w:rsid w:val="00811762"/>
    <w:rsid w:val="00811ECC"/>
    <w:rsid w:val="008120C5"/>
    <w:rsid w:val="00812883"/>
    <w:rsid w:val="0081291F"/>
    <w:rsid w:val="00812E0D"/>
    <w:rsid w:val="008130F8"/>
    <w:rsid w:val="00813B20"/>
    <w:rsid w:val="00813CA6"/>
    <w:rsid w:val="00813D3A"/>
    <w:rsid w:val="00813DAC"/>
    <w:rsid w:val="00813ECC"/>
    <w:rsid w:val="00813FD3"/>
    <w:rsid w:val="00814285"/>
    <w:rsid w:val="00814416"/>
    <w:rsid w:val="008146C0"/>
    <w:rsid w:val="00814A27"/>
    <w:rsid w:val="00814DB2"/>
    <w:rsid w:val="00814FB7"/>
    <w:rsid w:val="00814FC5"/>
    <w:rsid w:val="00815003"/>
    <w:rsid w:val="008150CF"/>
    <w:rsid w:val="00815769"/>
    <w:rsid w:val="00815879"/>
    <w:rsid w:val="00815F7A"/>
    <w:rsid w:val="00815F7F"/>
    <w:rsid w:val="00816091"/>
    <w:rsid w:val="008167DC"/>
    <w:rsid w:val="00816C3A"/>
    <w:rsid w:val="008174A2"/>
    <w:rsid w:val="00817540"/>
    <w:rsid w:val="00817780"/>
    <w:rsid w:val="008177C3"/>
    <w:rsid w:val="00817840"/>
    <w:rsid w:val="00817AFE"/>
    <w:rsid w:val="00817D4B"/>
    <w:rsid w:val="00820072"/>
    <w:rsid w:val="008201D6"/>
    <w:rsid w:val="008202FC"/>
    <w:rsid w:val="008203CE"/>
    <w:rsid w:val="00820689"/>
    <w:rsid w:val="0082068B"/>
    <w:rsid w:val="00820A7F"/>
    <w:rsid w:val="00820ADB"/>
    <w:rsid w:val="00820CC1"/>
    <w:rsid w:val="00821021"/>
    <w:rsid w:val="0082136A"/>
    <w:rsid w:val="008214B8"/>
    <w:rsid w:val="0082172E"/>
    <w:rsid w:val="0082186D"/>
    <w:rsid w:val="00821985"/>
    <w:rsid w:val="00821A3E"/>
    <w:rsid w:val="00821A6C"/>
    <w:rsid w:val="00821FD9"/>
    <w:rsid w:val="0082204C"/>
    <w:rsid w:val="00822092"/>
    <w:rsid w:val="008223DD"/>
    <w:rsid w:val="00822454"/>
    <w:rsid w:val="00822788"/>
    <w:rsid w:val="008227B8"/>
    <w:rsid w:val="0082289F"/>
    <w:rsid w:val="00822DA3"/>
    <w:rsid w:val="00822F88"/>
    <w:rsid w:val="00823049"/>
    <w:rsid w:val="008230A7"/>
    <w:rsid w:val="008234F6"/>
    <w:rsid w:val="00823BE4"/>
    <w:rsid w:val="00823D89"/>
    <w:rsid w:val="0082472A"/>
    <w:rsid w:val="008248E5"/>
    <w:rsid w:val="00824962"/>
    <w:rsid w:val="008249D6"/>
    <w:rsid w:val="00824AFA"/>
    <w:rsid w:val="008251F0"/>
    <w:rsid w:val="008253DD"/>
    <w:rsid w:val="0082563D"/>
    <w:rsid w:val="00825BE3"/>
    <w:rsid w:val="00826293"/>
    <w:rsid w:val="008263F5"/>
    <w:rsid w:val="00826567"/>
    <w:rsid w:val="00826833"/>
    <w:rsid w:val="00826A91"/>
    <w:rsid w:val="00826BC7"/>
    <w:rsid w:val="00826CF6"/>
    <w:rsid w:val="00826DB7"/>
    <w:rsid w:val="00826DD4"/>
    <w:rsid w:val="00826E38"/>
    <w:rsid w:val="0082707E"/>
    <w:rsid w:val="008276FE"/>
    <w:rsid w:val="00827745"/>
    <w:rsid w:val="00827A6E"/>
    <w:rsid w:val="00827BB5"/>
    <w:rsid w:val="00830022"/>
    <w:rsid w:val="008300D1"/>
    <w:rsid w:val="0083020F"/>
    <w:rsid w:val="008305D4"/>
    <w:rsid w:val="00830E7E"/>
    <w:rsid w:val="00830FC4"/>
    <w:rsid w:val="00831180"/>
    <w:rsid w:val="00831235"/>
    <w:rsid w:val="00831329"/>
    <w:rsid w:val="0083137F"/>
    <w:rsid w:val="0083162E"/>
    <w:rsid w:val="008316A1"/>
    <w:rsid w:val="00831CE4"/>
    <w:rsid w:val="00831F00"/>
    <w:rsid w:val="00831F15"/>
    <w:rsid w:val="00832062"/>
    <w:rsid w:val="008322D7"/>
    <w:rsid w:val="00832DDC"/>
    <w:rsid w:val="0083316C"/>
    <w:rsid w:val="00833192"/>
    <w:rsid w:val="0083338B"/>
    <w:rsid w:val="008334A5"/>
    <w:rsid w:val="008336A3"/>
    <w:rsid w:val="008337AA"/>
    <w:rsid w:val="008338EA"/>
    <w:rsid w:val="00833B34"/>
    <w:rsid w:val="00833B62"/>
    <w:rsid w:val="00833CCB"/>
    <w:rsid w:val="00833F13"/>
    <w:rsid w:val="00834190"/>
    <w:rsid w:val="008342BB"/>
    <w:rsid w:val="00834575"/>
    <w:rsid w:val="008345B4"/>
    <w:rsid w:val="008346A9"/>
    <w:rsid w:val="008348D3"/>
    <w:rsid w:val="00834C6B"/>
    <w:rsid w:val="00834FD6"/>
    <w:rsid w:val="00835369"/>
    <w:rsid w:val="008354CA"/>
    <w:rsid w:val="00835550"/>
    <w:rsid w:val="00835912"/>
    <w:rsid w:val="00835963"/>
    <w:rsid w:val="0083596B"/>
    <w:rsid w:val="00835B71"/>
    <w:rsid w:val="00835BF1"/>
    <w:rsid w:val="00835D0E"/>
    <w:rsid w:val="00835D88"/>
    <w:rsid w:val="00835E03"/>
    <w:rsid w:val="00835E59"/>
    <w:rsid w:val="00835F5C"/>
    <w:rsid w:val="0083648D"/>
    <w:rsid w:val="008365A7"/>
    <w:rsid w:val="00836879"/>
    <w:rsid w:val="008368B3"/>
    <w:rsid w:val="00836B5B"/>
    <w:rsid w:val="00836C28"/>
    <w:rsid w:val="008370B0"/>
    <w:rsid w:val="008371B8"/>
    <w:rsid w:val="008372E2"/>
    <w:rsid w:val="008373CE"/>
    <w:rsid w:val="0083745B"/>
    <w:rsid w:val="0083748B"/>
    <w:rsid w:val="00837579"/>
    <w:rsid w:val="008377AE"/>
    <w:rsid w:val="00837BB5"/>
    <w:rsid w:val="00837D5D"/>
    <w:rsid w:val="00837D88"/>
    <w:rsid w:val="00840409"/>
    <w:rsid w:val="0084041C"/>
    <w:rsid w:val="0084041E"/>
    <w:rsid w:val="00840609"/>
    <w:rsid w:val="008409AD"/>
    <w:rsid w:val="008409D5"/>
    <w:rsid w:val="00840B3C"/>
    <w:rsid w:val="00840F1B"/>
    <w:rsid w:val="00841067"/>
    <w:rsid w:val="008410CB"/>
    <w:rsid w:val="008415D4"/>
    <w:rsid w:val="00841701"/>
    <w:rsid w:val="00841BC2"/>
    <w:rsid w:val="00841C45"/>
    <w:rsid w:val="00841E0B"/>
    <w:rsid w:val="00842055"/>
    <w:rsid w:val="0084216B"/>
    <w:rsid w:val="0084246D"/>
    <w:rsid w:val="0084286E"/>
    <w:rsid w:val="00842A22"/>
    <w:rsid w:val="0084336D"/>
    <w:rsid w:val="0084352B"/>
    <w:rsid w:val="0084371E"/>
    <w:rsid w:val="00843DCB"/>
    <w:rsid w:val="00843EE8"/>
    <w:rsid w:val="008440DC"/>
    <w:rsid w:val="0084419B"/>
    <w:rsid w:val="008447FB"/>
    <w:rsid w:val="00844CCA"/>
    <w:rsid w:val="00845103"/>
    <w:rsid w:val="00845357"/>
    <w:rsid w:val="00845C9A"/>
    <w:rsid w:val="00845D3A"/>
    <w:rsid w:val="00845E96"/>
    <w:rsid w:val="00846403"/>
    <w:rsid w:val="00846879"/>
    <w:rsid w:val="00846BEF"/>
    <w:rsid w:val="00846BF8"/>
    <w:rsid w:val="00846DEB"/>
    <w:rsid w:val="008472E8"/>
    <w:rsid w:val="008475BC"/>
    <w:rsid w:val="00847800"/>
    <w:rsid w:val="0084782E"/>
    <w:rsid w:val="00847CA4"/>
    <w:rsid w:val="00847F9A"/>
    <w:rsid w:val="00847FCB"/>
    <w:rsid w:val="00850039"/>
    <w:rsid w:val="008501E7"/>
    <w:rsid w:val="008506AB"/>
    <w:rsid w:val="00850A11"/>
    <w:rsid w:val="00850B61"/>
    <w:rsid w:val="00850C56"/>
    <w:rsid w:val="00850E09"/>
    <w:rsid w:val="00850EC0"/>
    <w:rsid w:val="0085109C"/>
    <w:rsid w:val="008512F4"/>
    <w:rsid w:val="0085131E"/>
    <w:rsid w:val="00851345"/>
    <w:rsid w:val="00851853"/>
    <w:rsid w:val="00851B1A"/>
    <w:rsid w:val="00852486"/>
    <w:rsid w:val="00852560"/>
    <w:rsid w:val="0085268A"/>
    <w:rsid w:val="0085289A"/>
    <w:rsid w:val="0085330D"/>
    <w:rsid w:val="008536EE"/>
    <w:rsid w:val="00853921"/>
    <w:rsid w:val="0085395D"/>
    <w:rsid w:val="00853B36"/>
    <w:rsid w:val="00853E28"/>
    <w:rsid w:val="00853FC5"/>
    <w:rsid w:val="0085483F"/>
    <w:rsid w:val="00854924"/>
    <w:rsid w:val="00854AFF"/>
    <w:rsid w:val="00854B9A"/>
    <w:rsid w:val="00854C38"/>
    <w:rsid w:val="00854D75"/>
    <w:rsid w:val="00855106"/>
    <w:rsid w:val="0085548E"/>
    <w:rsid w:val="008556D7"/>
    <w:rsid w:val="0085597E"/>
    <w:rsid w:val="00855DD0"/>
    <w:rsid w:val="00856652"/>
    <w:rsid w:val="00856B05"/>
    <w:rsid w:val="00856C53"/>
    <w:rsid w:val="00856CEF"/>
    <w:rsid w:val="00856D3C"/>
    <w:rsid w:val="00856D51"/>
    <w:rsid w:val="00856D66"/>
    <w:rsid w:val="00856E49"/>
    <w:rsid w:val="0085709E"/>
    <w:rsid w:val="0085746D"/>
    <w:rsid w:val="008577A1"/>
    <w:rsid w:val="00857A19"/>
    <w:rsid w:val="00857AD7"/>
    <w:rsid w:val="00857B24"/>
    <w:rsid w:val="00857E75"/>
    <w:rsid w:val="008600D5"/>
    <w:rsid w:val="00860157"/>
    <w:rsid w:val="008601B6"/>
    <w:rsid w:val="00860446"/>
    <w:rsid w:val="008604D1"/>
    <w:rsid w:val="00860515"/>
    <w:rsid w:val="008605BE"/>
    <w:rsid w:val="00861495"/>
    <w:rsid w:val="0086173E"/>
    <w:rsid w:val="00861964"/>
    <w:rsid w:val="00861B5B"/>
    <w:rsid w:val="008622E1"/>
    <w:rsid w:val="0086268E"/>
    <w:rsid w:val="00862997"/>
    <w:rsid w:val="00862A08"/>
    <w:rsid w:val="00862A12"/>
    <w:rsid w:val="00862B0E"/>
    <w:rsid w:val="00862BBC"/>
    <w:rsid w:val="00862BF6"/>
    <w:rsid w:val="00862CEC"/>
    <w:rsid w:val="00862EB0"/>
    <w:rsid w:val="0086302A"/>
    <w:rsid w:val="0086305D"/>
    <w:rsid w:val="008632A2"/>
    <w:rsid w:val="008633D4"/>
    <w:rsid w:val="008636F4"/>
    <w:rsid w:val="0086370A"/>
    <w:rsid w:val="00863928"/>
    <w:rsid w:val="00863BBA"/>
    <w:rsid w:val="008640BD"/>
    <w:rsid w:val="0086433D"/>
    <w:rsid w:val="00864DDE"/>
    <w:rsid w:val="00864FA9"/>
    <w:rsid w:val="008652C8"/>
    <w:rsid w:val="008653B3"/>
    <w:rsid w:val="00865BBC"/>
    <w:rsid w:val="00866331"/>
    <w:rsid w:val="00866351"/>
    <w:rsid w:val="008663B0"/>
    <w:rsid w:val="00866480"/>
    <w:rsid w:val="00866737"/>
    <w:rsid w:val="00866AC6"/>
    <w:rsid w:val="00866F72"/>
    <w:rsid w:val="0086712D"/>
    <w:rsid w:val="00867E39"/>
    <w:rsid w:val="008708AB"/>
    <w:rsid w:val="00870939"/>
    <w:rsid w:val="00870965"/>
    <w:rsid w:val="00870C70"/>
    <w:rsid w:val="00870D36"/>
    <w:rsid w:val="00870DC6"/>
    <w:rsid w:val="008714E2"/>
    <w:rsid w:val="0087152A"/>
    <w:rsid w:val="008718A1"/>
    <w:rsid w:val="00871A8E"/>
    <w:rsid w:val="00871C1C"/>
    <w:rsid w:val="00871CED"/>
    <w:rsid w:val="00872198"/>
    <w:rsid w:val="00872313"/>
    <w:rsid w:val="00872441"/>
    <w:rsid w:val="00872506"/>
    <w:rsid w:val="0087286D"/>
    <w:rsid w:val="00872FAA"/>
    <w:rsid w:val="00873047"/>
    <w:rsid w:val="00873150"/>
    <w:rsid w:val="00873165"/>
    <w:rsid w:val="008733F4"/>
    <w:rsid w:val="00873577"/>
    <w:rsid w:val="00873754"/>
    <w:rsid w:val="00873BD2"/>
    <w:rsid w:val="00873C63"/>
    <w:rsid w:val="00873DBA"/>
    <w:rsid w:val="0087408F"/>
    <w:rsid w:val="008741A6"/>
    <w:rsid w:val="008742BC"/>
    <w:rsid w:val="008747D3"/>
    <w:rsid w:val="00874AFD"/>
    <w:rsid w:val="00874EE0"/>
    <w:rsid w:val="0087511C"/>
    <w:rsid w:val="008752DD"/>
    <w:rsid w:val="008752E3"/>
    <w:rsid w:val="0087549C"/>
    <w:rsid w:val="0087583B"/>
    <w:rsid w:val="008759A1"/>
    <w:rsid w:val="00875A11"/>
    <w:rsid w:val="00875F77"/>
    <w:rsid w:val="008760F0"/>
    <w:rsid w:val="00876159"/>
    <w:rsid w:val="00876199"/>
    <w:rsid w:val="008761C7"/>
    <w:rsid w:val="008761E8"/>
    <w:rsid w:val="008762F0"/>
    <w:rsid w:val="00876469"/>
    <w:rsid w:val="00876665"/>
    <w:rsid w:val="0087681E"/>
    <w:rsid w:val="00876B6A"/>
    <w:rsid w:val="00876C22"/>
    <w:rsid w:val="00876DD3"/>
    <w:rsid w:val="00876DD6"/>
    <w:rsid w:val="00876FFA"/>
    <w:rsid w:val="00877080"/>
    <w:rsid w:val="008771FE"/>
    <w:rsid w:val="0087725B"/>
    <w:rsid w:val="00877698"/>
    <w:rsid w:val="0087788D"/>
    <w:rsid w:val="00877979"/>
    <w:rsid w:val="008779E2"/>
    <w:rsid w:val="00877E6B"/>
    <w:rsid w:val="00877E7F"/>
    <w:rsid w:val="00877FDA"/>
    <w:rsid w:val="0088099F"/>
    <w:rsid w:val="00880BD8"/>
    <w:rsid w:val="00880C0F"/>
    <w:rsid w:val="008812CA"/>
    <w:rsid w:val="00881AE0"/>
    <w:rsid w:val="00881F9E"/>
    <w:rsid w:val="008824DD"/>
    <w:rsid w:val="00882609"/>
    <w:rsid w:val="00882AE4"/>
    <w:rsid w:val="00882CAB"/>
    <w:rsid w:val="00882DCD"/>
    <w:rsid w:val="0088318A"/>
    <w:rsid w:val="008832AD"/>
    <w:rsid w:val="0088376C"/>
    <w:rsid w:val="00884206"/>
    <w:rsid w:val="008842DE"/>
    <w:rsid w:val="00884850"/>
    <w:rsid w:val="00884A0F"/>
    <w:rsid w:val="00884EB5"/>
    <w:rsid w:val="00885090"/>
    <w:rsid w:val="008850F7"/>
    <w:rsid w:val="008851AE"/>
    <w:rsid w:val="00885381"/>
    <w:rsid w:val="00885740"/>
    <w:rsid w:val="00885C6D"/>
    <w:rsid w:val="00885C7F"/>
    <w:rsid w:val="0088627D"/>
    <w:rsid w:val="008867DF"/>
    <w:rsid w:val="0088684D"/>
    <w:rsid w:val="008868FC"/>
    <w:rsid w:val="00886A30"/>
    <w:rsid w:val="00886DDD"/>
    <w:rsid w:val="00886DF9"/>
    <w:rsid w:val="00886F0E"/>
    <w:rsid w:val="00887228"/>
    <w:rsid w:val="0088728E"/>
    <w:rsid w:val="008873A4"/>
    <w:rsid w:val="00887950"/>
    <w:rsid w:val="00887AA7"/>
    <w:rsid w:val="00887DE9"/>
    <w:rsid w:val="00890248"/>
    <w:rsid w:val="00890251"/>
    <w:rsid w:val="008906CB"/>
    <w:rsid w:val="008906DD"/>
    <w:rsid w:val="00890872"/>
    <w:rsid w:val="00890875"/>
    <w:rsid w:val="00890A90"/>
    <w:rsid w:val="00890B0F"/>
    <w:rsid w:val="00890CE9"/>
    <w:rsid w:val="00890D00"/>
    <w:rsid w:val="00890EC2"/>
    <w:rsid w:val="00891B31"/>
    <w:rsid w:val="00891CFD"/>
    <w:rsid w:val="00891E20"/>
    <w:rsid w:val="008925FC"/>
    <w:rsid w:val="00892662"/>
    <w:rsid w:val="008928A1"/>
    <w:rsid w:val="00892B2D"/>
    <w:rsid w:val="00892DA8"/>
    <w:rsid w:val="00892ED5"/>
    <w:rsid w:val="00892F03"/>
    <w:rsid w:val="00893417"/>
    <w:rsid w:val="00893455"/>
    <w:rsid w:val="00893638"/>
    <w:rsid w:val="00893774"/>
    <w:rsid w:val="00893798"/>
    <w:rsid w:val="00893D0E"/>
    <w:rsid w:val="00893E31"/>
    <w:rsid w:val="00893F26"/>
    <w:rsid w:val="008940A9"/>
    <w:rsid w:val="00894130"/>
    <w:rsid w:val="0089419D"/>
    <w:rsid w:val="00894734"/>
    <w:rsid w:val="0089473F"/>
    <w:rsid w:val="00894E6C"/>
    <w:rsid w:val="0089524F"/>
    <w:rsid w:val="0089544D"/>
    <w:rsid w:val="00895603"/>
    <w:rsid w:val="00895778"/>
    <w:rsid w:val="00895847"/>
    <w:rsid w:val="00895A92"/>
    <w:rsid w:val="00895D1A"/>
    <w:rsid w:val="00895DE0"/>
    <w:rsid w:val="00896133"/>
    <w:rsid w:val="00896371"/>
    <w:rsid w:val="008963B5"/>
    <w:rsid w:val="008967E4"/>
    <w:rsid w:val="00896CE3"/>
    <w:rsid w:val="00896DB3"/>
    <w:rsid w:val="00897067"/>
    <w:rsid w:val="008971AF"/>
    <w:rsid w:val="00897275"/>
    <w:rsid w:val="00897715"/>
    <w:rsid w:val="00897C41"/>
    <w:rsid w:val="008A008E"/>
    <w:rsid w:val="008A0130"/>
    <w:rsid w:val="008A02BC"/>
    <w:rsid w:val="008A03C9"/>
    <w:rsid w:val="008A0D2F"/>
    <w:rsid w:val="008A13E3"/>
    <w:rsid w:val="008A18E0"/>
    <w:rsid w:val="008A1F26"/>
    <w:rsid w:val="008A2380"/>
    <w:rsid w:val="008A24EF"/>
    <w:rsid w:val="008A268E"/>
    <w:rsid w:val="008A26B5"/>
    <w:rsid w:val="008A27D6"/>
    <w:rsid w:val="008A2AF9"/>
    <w:rsid w:val="008A2B69"/>
    <w:rsid w:val="008A2DCE"/>
    <w:rsid w:val="008A365B"/>
    <w:rsid w:val="008A3934"/>
    <w:rsid w:val="008A3C80"/>
    <w:rsid w:val="008A3EF9"/>
    <w:rsid w:val="008A3F6A"/>
    <w:rsid w:val="008A3FE6"/>
    <w:rsid w:val="008A4028"/>
    <w:rsid w:val="008A4052"/>
    <w:rsid w:val="008A4227"/>
    <w:rsid w:val="008A4469"/>
    <w:rsid w:val="008A48FF"/>
    <w:rsid w:val="008A4908"/>
    <w:rsid w:val="008A4A60"/>
    <w:rsid w:val="008A4A72"/>
    <w:rsid w:val="008A4AE1"/>
    <w:rsid w:val="008A5005"/>
    <w:rsid w:val="008A5052"/>
    <w:rsid w:val="008A51C6"/>
    <w:rsid w:val="008A526E"/>
    <w:rsid w:val="008A5441"/>
    <w:rsid w:val="008A55C6"/>
    <w:rsid w:val="008A5763"/>
    <w:rsid w:val="008A5846"/>
    <w:rsid w:val="008A58D1"/>
    <w:rsid w:val="008A5B31"/>
    <w:rsid w:val="008A5B83"/>
    <w:rsid w:val="008A5DD1"/>
    <w:rsid w:val="008A5ED3"/>
    <w:rsid w:val="008A62FE"/>
    <w:rsid w:val="008A63DA"/>
    <w:rsid w:val="008A64A9"/>
    <w:rsid w:val="008A6997"/>
    <w:rsid w:val="008A6BBB"/>
    <w:rsid w:val="008A7065"/>
    <w:rsid w:val="008A75D1"/>
    <w:rsid w:val="008A7798"/>
    <w:rsid w:val="008A7824"/>
    <w:rsid w:val="008B0019"/>
    <w:rsid w:val="008B00A8"/>
    <w:rsid w:val="008B00CB"/>
    <w:rsid w:val="008B01AE"/>
    <w:rsid w:val="008B023A"/>
    <w:rsid w:val="008B024D"/>
    <w:rsid w:val="008B04B3"/>
    <w:rsid w:val="008B065D"/>
    <w:rsid w:val="008B0889"/>
    <w:rsid w:val="008B0976"/>
    <w:rsid w:val="008B0A6D"/>
    <w:rsid w:val="008B0D75"/>
    <w:rsid w:val="008B0D9D"/>
    <w:rsid w:val="008B1392"/>
    <w:rsid w:val="008B1603"/>
    <w:rsid w:val="008B1A6A"/>
    <w:rsid w:val="008B1E05"/>
    <w:rsid w:val="008B203D"/>
    <w:rsid w:val="008B278C"/>
    <w:rsid w:val="008B2ADC"/>
    <w:rsid w:val="008B2BD2"/>
    <w:rsid w:val="008B2BE0"/>
    <w:rsid w:val="008B32C8"/>
    <w:rsid w:val="008B3821"/>
    <w:rsid w:val="008B392D"/>
    <w:rsid w:val="008B3945"/>
    <w:rsid w:val="008B3990"/>
    <w:rsid w:val="008B3BE4"/>
    <w:rsid w:val="008B3C73"/>
    <w:rsid w:val="008B3CAF"/>
    <w:rsid w:val="008B4025"/>
    <w:rsid w:val="008B40ED"/>
    <w:rsid w:val="008B41A2"/>
    <w:rsid w:val="008B4295"/>
    <w:rsid w:val="008B4307"/>
    <w:rsid w:val="008B4372"/>
    <w:rsid w:val="008B47C2"/>
    <w:rsid w:val="008B4837"/>
    <w:rsid w:val="008B4B0F"/>
    <w:rsid w:val="008B4E03"/>
    <w:rsid w:val="008B4F57"/>
    <w:rsid w:val="008B52ED"/>
    <w:rsid w:val="008B533D"/>
    <w:rsid w:val="008B5795"/>
    <w:rsid w:val="008B57F4"/>
    <w:rsid w:val="008B5ABE"/>
    <w:rsid w:val="008B5ADD"/>
    <w:rsid w:val="008B5B75"/>
    <w:rsid w:val="008B5C5C"/>
    <w:rsid w:val="008B5CA8"/>
    <w:rsid w:val="008B5D24"/>
    <w:rsid w:val="008B5ED9"/>
    <w:rsid w:val="008B5F20"/>
    <w:rsid w:val="008B60CF"/>
    <w:rsid w:val="008B6442"/>
    <w:rsid w:val="008B66A6"/>
    <w:rsid w:val="008B670E"/>
    <w:rsid w:val="008B6DBC"/>
    <w:rsid w:val="008B6EB9"/>
    <w:rsid w:val="008B6FC0"/>
    <w:rsid w:val="008B708E"/>
    <w:rsid w:val="008B71EA"/>
    <w:rsid w:val="008B75FC"/>
    <w:rsid w:val="008B7731"/>
    <w:rsid w:val="008B778B"/>
    <w:rsid w:val="008B7819"/>
    <w:rsid w:val="008B78B0"/>
    <w:rsid w:val="008B7CA6"/>
    <w:rsid w:val="008B7D37"/>
    <w:rsid w:val="008B7E30"/>
    <w:rsid w:val="008B7E35"/>
    <w:rsid w:val="008C01E7"/>
    <w:rsid w:val="008C01F8"/>
    <w:rsid w:val="008C02DC"/>
    <w:rsid w:val="008C0574"/>
    <w:rsid w:val="008C0778"/>
    <w:rsid w:val="008C08CD"/>
    <w:rsid w:val="008C0B77"/>
    <w:rsid w:val="008C0B95"/>
    <w:rsid w:val="008C113C"/>
    <w:rsid w:val="008C1515"/>
    <w:rsid w:val="008C16F9"/>
    <w:rsid w:val="008C1C72"/>
    <w:rsid w:val="008C1EFE"/>
    <w:rsid w:val="008C20E0"/>
    <w:rsid w:val="008C21A8"/>
    <w:rsid w:val="008C24C2"/>
    <w:rsid w:val="008C251C"/>
    <w:rsid w:val="008C2587"/>
    <w:rsid w:val="008C2A53"/>
    <w:rsid w:val="008C354E"/>
    <w:rsid w:val="008C359A"/>
    <w:rsid w:val="008C372C"/>
    <w:rsid w:val="008C39E3"/>
    <w:rsid w:val="008C3AC1"/>
    <w:rsid w:val="008C3AED"/>
    <w:rsid w:val="008C40EC"/>
    <w:rsid w:val="008C4211"/>
    <w:rsid w:val="008C4296"/>
    <w:rsid w:val="008C42D2"/>
    <w:rsid w:val="008C434E"/>
    <w:rsid w:val="008C4582"/>
    <w:rsid w:val="008C468A"/>
    <w:rsid w:val="008C46E2"/>
    <w:rsid w:val="008C4747"/>
    <w:rsid w:val="008C4B0D"/>
    <w:rsid w:val="008C4E07"/>
    <w:rsid w:val="008C4F4C"/>
    <w:rsid w:val="008C5387"/>
    <w:rsid w:val="008C53A9"/>
    <w:rsid w:val="008C5462"/>
    <w:rsid w:val="008C55C6"/>
    <w:rsid w:val="008C5F56"/>
    <w:rsid w:val="008C6005"/>
    <w:rsid w:val="008C6022"/>
    <w:rsid w:val="008C65D6"/>
    <w:rsid w:val="008C6628"/>
    <w:rsid w:val="008C6ED0"/>
    <w:rsid w:val="008C6ED6"/>
    <w:rsid w:val="008C6F5E"/>
    <w:rsid w:val="008C771A"/>
    <w:rsid w:val="008C77FB"/>
    <w:rsid w:val="008C7C59"/>
    <w:rsid w:val="008C7C89"/>
    <w:rsid w:val="008C7DA7"/>
    <w:rsid w:val="008C7DE0"/>
    <w:rsid w:val="008C7DE5"/>
    <w:rsid w:val="008C7F93"/>
    <w:rsid w:val="008C7FB2"/>
    <w:rsid w:val="008D005C"/>
    <w:rsid w:val="008D050D"/>
    <w:rsid w:val="008D0511"/>
    <w:rsid w:val="008D062D"/>
    <w:rsid w:val="008D0832"/>
    <w:rsid w:val="008D098F"/>
    <w:rsid w:val="008D0AE1"/>
    <w:rsid w:val="008D0B30"/>
    <w:rsid w:val="008D0B60"/>
    <w:rsid w:val="008D0ED8"/>
    <w:rsid w:val="008D115F"/>
    <w:rsid w:val="008D11EB"/>
    <w:rsid w:val="008D1244"/>
    <w:rsid w:val="008D1285"/>
    <w:rsid w:val="008D160A"/>
    <w:rsid w:val="008D196E"/>
    <w:rsid w:val="008D19CC"/>
    <w:rsid w:val="008D1A63"/>
    <w:rsid w:val="008D1CC8"/>
    <w:rsid w:val="008D1DD6"/>
    <w:rsid w:val="008D1ED2"/>
    <w:rsid w:val="008D22B1"/>
    <w:rsid w:val="008D246C"/>
    <w:rsid w:val="008D27E6"/>
    <w:rsid w:val="008D310B"/>
    <w:rsid w:val="008D3528"/>
    <w:rsid w:val="008D360C"/>
    <w:rsid w:val="008D38C3"/>
    <w:rsid w:val="008D393B"/>
    <w:rsid w:val="008D3B7D"/>
    <w:rsid w:val="008D42D0"/>
    <w:rsid w:val="008D43EC"/>
    <w:rsid w:val="008D4AFE"/>
    <w:rsid w:val="008D4E46"/>
    <w:rsid w:val="008D4ECA"/>
    <w:rsid w:val="008D50B4"/>
    <w:rsid w:val="008D5260"/>
    <w:rsid w:val="008D5818"/>
    <w:rsid w:val="008D5835"/>
    <w:rsid w:val="008D58E9"/>
    <w:rsid w:val="008D59D6"/>
    <w:rsid w:val="008D5AA9"/>
    <w:rsid w:val="008D5B5E"/>
    <w:rsid w:val="008D5FB6"/>
    <w:rsid w:val="008D6624"/>
    <w:rsid w:val="008D672A"/>
    <w:rsid w:val="008D6ADE"/>
    <w:rsid w:val="008D6DD3"/>
    <w:rsid w:val="008D6F29"/>
    <w:rsid w:val="008D71BF"/>
    <w:rsid w:val="008D7214"/>
    <w:rsid w:val="008D74FD"/>
    <w:rsid w:val="008D76B3"/>
    <w:rsid w:val="008D7776"/>
    <w:rsid w:val="008D7C8B"/>
    <w:rsid w:val="008D7F50"/>
    <w:rsid w:val="008D7F7B"/>
    <w:rsid w:val="008E0054"/>
    <w:rsid w:val="008E0199"/>
    <w:rsid w:val="008E06D8"/>
    <w:rsid w:val="008E06FB"/>
    <w:rsid w:val="008E0B94"/>
    <w:rsid w:val="008E0DEA"/>
    <w:rsid w:val="008E0F04"/>
    <w:rsid w:val="008E0F4D"/>
    <w:rsid w:val="008E1205"/>
    <w:rsid w:val="008E1E42"/>
    <w:rsid w:val="008E20B0"/>
    <w:rsid w:val="008E20BB"/>
    <w:rsid w:val="008E21B9"/>
    <w:rsid w:val="008E22C0"/>
    <w:rsid w:val="008E25F0"/>
    <w:rsid w:val="008E2639"/>
    <w:rsid w:val="008E2799"/>
    <w:rsid w:val="008E2941"/>
    <w:rsid w:val="008E2B3A"/>
    <w:rsid w:val="008E313B"/>
    <w:rsid w:val="008E35DA"/>
    <w:rsid w:val="008E3861"/>
    <w:rsid w:val="008E399A"/>
    <w:rsid w:val="008E4216"/>
    <w:rsid w:val="008E425C"/>
    <w:rsid w:val="008E42B8"/>
    <w:rsid w:val="008E453C"/>
    <w:rsid w:val="008E4BD3"/>
    <w:rsid w:val="008E4DC3"/>
    <w:rsid w:val="008E4FFE"/>
    <w:rsid w:val="008E5102"/>
    <w:rsid w:val="008E514A"/>
    <w:rsid w:val="008E514C"/>
    <w:rsid w:val="008E5257"/>
    <w:rsid w:val="008E5459"/>
    <w:rsid w:val="008E57A4"/>
    <w:rsid w:val="008E57D3"/>
    <w:rsid w:val="008E5A0B"/>
    <w:rsid w:val="008E5A2E"/>
    <w:rsid w:val="008E5B9F"/>
    <w:rsid w:val="008E5BD3"/>
    <w:rsid w:val="008E5C5E"/>
    <w:rsid w:val="008E5CE4"/>
    <w:rsid w:val="008E5CE6"/>
    <w:rsid w:val="008E5D45"/>
    <w:rsid w:val="008E6013"/>
    <w:rsid w:val="008E625E"/>
    <w:rsid w:val="008E65BB"/>
    <w:rsid w:val="008E65EF"/>
    <w:rsid w:val="008E6A48"/>
    <w:rsid w:val="008E6A90"/>
    <w:rsid w:val="008E6CB8"/>
    <w:rsid w:val="008E6E4A"/>
    <w:rsid w:val="008E7035"/>
    <w:rsid w:val="008E709E"/>
    <w:rsid w:val="008E742A"/>
    <w:rsid w:val="008E75A8"/>
    <w:rsid w:val="008E7674"/>
    <w:rsid w:val="008E7A4C"/>
    <w:rsid w:val="008E7D35"/>
    <w:rsid w:val="008E7D42"/>
    <w:rsid w:val="008F005C"/>
    <w:rsid w:val="008F0285"/>
    <w:rsid w:val="008F02FF"/>
    <w:rsid w:val="008F04EC"/>
    <w:rsid w:val="008F065C"/>
    <w:rsid w:val="008F0971"/>
    <w:rsid w:val="008F0AE0"/>
    <w:rsid w:val="008F0C14"/>
    <w:rsid w:val="008F0D82"/>
    <w:rsid w:val="008F0DE1"/>
    <w:rsid w:val="008F0E69"/>
    <w:rsid w:val="008F12A9"/>
    <w:rsid w:val="008F1AE0"/>
    <w:rsid w:val="008F1AE6"/>
    <w:rsid w:val="008F1C71"/>
    <w:rsid w:val="008F1CE2"/>
    <w:rsid w:val="008F1F0F"/>
    <w:rsid w:val="008F24FD"/>
    <w:rsid w:val="008F27DB"/>
    <w:rsid w:val="008F304F"/>
    <w:rsid w:val="008F36DE"/>
    <w:rsid w:val="008F37C1"/>
    <w:rsid w:val="008F397E"/>
    <w:rsid w:val="008F39DC"/>
    <w:rsid w:val="008F3A22"/>
    <w:rsid w:val="008F3A80"/>
    <w:rsid w:val="008F3FBA"/>
    <w:rsid w:val="008F3FF0"/>
    <w:rsid w:val="008F414D"/>
    <w:rsid w:val="008F44CD"/>
    <w:rsid w:val="008F4B54"/>
    <w:rsid w:val="008F4DA3"/>
    <w:rsid w:val="008F5338"/>
    <w:rsid w:val="008F54FD"/>
    <w:rsid w:val="008F55AB"/>
    <w:rsid w:val="008F5C23"/>
    <w:rsid w:val="008F5EBC"/>
    <w:rsid w:val="008F5F4F"/>
    <w:rsid w:val="008F603A"/>
    <w:rsid w:val="008F6068"/>
    <w:rsid w:val="008F643E"/>
    <w:rsid w:val="008F6458"/>
    <w:rsid w:val="008F6500"/>
    <w:rsid w:val="008F6512"/>
    <w:rsid w:val="008F6566"/>
    <w:rsid w:val="008F6869"/>
    <w:rsid w:val="008F696C"/>
    <w:rsid w:val="008F69BC"/>
    <w:rsid w:val="008F6ADC"/>
    <w:rsid w:val="008F6B09"/>
    <w:rsid w:val="008F6F1D"/>
    <w:rsid w:val="008F7090"/>
    <w:rsid w:val="008F7093"/>
    <w:rsid w:val="008F70BD"/>
    <w:rsid w:val="008F74C1"/>
    <w:rsid w:val="008F7615"/>
    <w:rsid w:val="008F7720"/>
    <w:rsid w:val="008F7A3D"/>
    <w:rsid w:val="008F7A44"/>
    <w:rsid w:val="008F7BE4"/>
    <w:rsid w:val="008F7C4D"/>
    <w:rsid w:val="008F7F06"/>
    <w:rsid w:val="00900314"/>
    <w:rsid w:val="00900384"/>
    <w:rsid w:val="0090039D"/>
    <w:rsid w:val="0090067E"/>
    <w:rsid w:val="00900A12"/>
    <w:rsid w:val="00900C64"/>
    <w:rsid w:val="00900E8C"/>
    <w:rsid w:val="009017AD"/>
    <w:rsid w:val="00902791"/>
    <w:rsid w:val="00902828"/>
    <w:rsid w:val="0090284A"/>
    <w:rsid w:val="00902872"/>
    <w:rsid w:val="009029BB"/>
    <w:rsid w:val="00902B11"/>
    <w:rsid w:val="00902C8A"/>
    <w:rsid w:val="00902DD2"/>
    <w:rsid w:val="00902E1D"/>
    <w:rsid w:val="00902FBB"/>
    <w:rsid w:val="009031C9"/>
    <w:rsid w:val="009033CF"/>
    <w:rsid w:val="0090353E"/>
    <w:rsid w:val="009035FA"/>
    <w:rsid w:val="00903625"/>
    <w:rsid w:val="0090372A"/>
    <w:rsid w:val="0090382B"/>
    <w:rsid w:val="00903981"/>
    <w:rsid w:val="00903A55"/>
    <w:rsid w:val="00903B6B"/>
    <w:rsid w:val="00903C62"/>
    <w:rsid w:val="00903D1D"/>
    <w:rsid w:val="00903E09"/>
    <w:rsid w:val="00903E1A"/>
    <w:rsid w:val="00903E49"/>
    <w:rsid w:val="00904024"/>
    <w:rsid w:val="00904055"/>
    <w:rsid w:val="0090405F"/>
    <w:rsid w:val="009042B7"/>
    <w:rsid w:val="009042BC"/>
    <w:rsid w:val="0090437E"/>
    <w:rsid w:val="00904557"/>
    <w:rsid w:val="00904899"/>
    <w:rsid w:val="00904912"/>
    <w:rsid w:val="00904ACC"/>
    <w:rsid w:val="00904AD3"/>
    <w:rsid w:val="00904B24"/>
    <w:rsid w:val="00904BB7"/>
    <w:rsid w:val="00904C7F"/>
    <w:rsid w:val="0090532B"/>
    <w:rsid w:val="00905419"/>
    <w:rsid w:val="0090579B"/>
    <w:rsid w:val="009057FB"/>
    <w:rsid w:val="00905D32"/>
    <w:rsid w:val="00905EF6"/>
    <w:rsid w:val="00905FFD"/>
    <w:rsid w:val="0090610A"/>
    <w:rsid w:val="0090628A"/>
    <w:rsid w:val="0090637B"/>
    <w:rsid w:val="009063D9"/>
    <w:rsid w:val="009063FA"/>
    <w:rsid w:val="0090648E"/>
    <w:rsid w:val="009064D8"/>
    <w:rsid w:val="00906828"/>
    <w:rsid w:val="00906D83"/>
    <w:rsid w:val="009072A3"/>
    <w:rsid w:val="00907940"/>
    <w:rsid w:val="00907EB1"/>
    <w:rsid w:val="00910035"/>
    <w:rsid w:val="0091022D"/>
    <w:rsid w:val="009103D3"/>
    <w:rsid w:val="009105AC"/>
    <w:rsid w:val="009105AF"/>
    <w:rsid w:val="00910651"/>
    <w:rsid w:val="009106FA"/>
    <w:rsid w:val="009107EF"/>
    <w:rsid w:val="009108A4"/>
    <w:rsid w:val="00910C82"/>
    <w:rsid w:val="00910E5C"/>
    <w:rsid w:val="00911000"/>
    <w:rsid w:val="00911C25"/>
    <w:rsid w:val="00911DED"/>
    <w:rsid w:val="00911F9E"/>
    <w:rsid w:val="00912076"/>
    <w:rsid w:val="009125F3"/>
    <w:rsid w:val="00912695"/>
    <w:rsid w:val="009128F2"/>
    <w:rsid w:val="009129E7"/>
    <w:rsid w:val="00912D92"/>
    <w:rsid w:val="00912FD9"/>
    <w:rsid w:val="009131E0"/>
    <w:rsid w:val="009133CA"/>
    <w:rsid w:val="009135AE"/>
    <w:rsid w:val="009136A5"/>
    <w:rsid w:val="00913AE0"/>
    <w:rsid w:val="00913DAB"/>
    <w:rsid w:val="00913E93"/>
    <w:rsid w:val="00913F7C"/>
    <w:rsid w:val="009141A6"/>
    <w:rsid w:val="00914540"/>
    <w:rsid w:val="0091457F"/>
    <w:rsid w:val="00914751"/>
    <w:rsid w:val="009149B4"/>
    <w:rsid w:val="00914CF8"/>
    <w:rsid w:val="00915022"/>
    <w:rsid w:val="00915227"/>
    <w:rsid w:val="009152E7"/>
    <w:rsid w:val="0091554F"/>
    <w:rsid w:val="00915734"/>
    <w:rsid w:val="009157C0"/>
    <w:rsid w:val="00915B84"/>
    <w:rsid w:val="00915E91"/>
    <w:rsid w:val="00915F3B"/>
    <w:rsid w:val="0091629F"/>
    <w:rsid w:val="009162FA"/>
    <w:rsid w:val="00916467"/>
    <w:rsid w:val="00916732"/>
    <w:rsid w:val="00916765"/>
    <w:rsid w:val="00917374"/>
    <w:rsid w:val="00917740"/>
    <w:rsid w:val="00917A86"/>
    <w:rsid w:val="00917E8E"/>
    <w:rsid w:val="0092027D"/>
    <w:rsid w:val="00920303"/>
    <w:rsid w:val="00920948"/>
    <w:rsid w:val="00920E47"/>
    <w:rsid w:val="00920E5A"/>
    <w:rsid w:val="00920E65"/>
    <w:rsid w:val="00921421"/>
    <w:rsid w:val="0092155C"/>
    <w:rsid w:val="00921677"/>
    <w:rsid w:val="009217D6"/>
    <w:rsid w:val="0092189C"/>
    <w:rsid w:val="009218DE"/>
    <w:rsid w:val="00921F16"/>
    <w:rsid w:val="00921F41"/>
    <w:rsid w:val="009221DD"/>
    <w:rsid w:val="009221FD"/>
    <w:rsid w:val="009222A1"/>
    <w:rsid w:val="009222A9"/>
    <w:rsid w:val="0092231A"/>
    <w:rsid w:val="00922686"/>
    <w:rsid w:val="009226CF"/>
    <w:rsid w:val="00922817"/>
    <w:rsid w:val="00922D28"/>
    <w:rsid w:val="00922DF1"/>
    <w:rsid w:val="00922EB1"/>
    <w:rsid w:val="009231DD"/>
    <w:rsid w:val="009238B9"/>
    <w:rsid w:val="009239E7"/>
    <w:rsid w:val="00923A43"/>
    <w:rsid w:val="00923C94"/>
    <w:rsid w:val="00923E79"/>
    <w:rsid w:val="00923F1A"/>
    <w:rsid w:val="00924285"/>
    <w:rsid w:val="009242C7"/>
    <w:rsid w:val="00924DD2"/>
    <w:rsid w:val="009250E9"/>
    <w:rsid w:val="00925569"/>
    <w:rsid w:val="00925673"/>
    <w:rsid w:val="0092569E"/>
    <w:rsid w:val="00925C9E"/>
    <w:rsid w:val="00925D28"/>
    <w:rsid w:val="009261CC"/>
    <w:rsid w:val="0092621F"/>
    <w:rsid w:val="00926546"/>
    <w:rsid w:val="0092661D"/>
    <w:rsid w:val="0092671B"/>
    <w:rsid w:val="00926DD7"/>
    <w:rsid w:val="0092701E"/>
    <w:rsid w:val="009273C9"/>
    <w:rsid w:val="0092743D"/>
    <w:rsid w:val="00927476"/>
    <w:rsid w:val="009275A5"/>
    <w:rsid w:val="009275B8"/>
    <w:rsid w:val="00927785"/>
    <w:rsid w:val="0092783D"/>
    <w:rsid w:val="00927A0E"/>
    <w:rsid w:val="00927AB4"/>
    <w:rsid w:val="00927AD4"/>
    <w:rsid w:val="00927B80"/>
    <w:rsid w:val="00927D8F"/>
    <w:rsid w:val="00927D9A"/>
    <w:rsid w:val="00927F6C"/>
    <w:rsid w:val="00927F97"/>
    <w:rsid w:val="00930553"/>
    <w:rsid w:val="00930607"/>
    <w:rsid w:val="009309B7"/>
    <w:rsid w:val="009309CB"/>
    <w:rsid w:val="00930E97"/>
    <w:rsid w:val="0093106C"/>
    <w:rsid w:val="009312BC"/>
    <w:rsid w:val="009313CE"/>
    <w:rsid w:val="00931780"/>
    <w:rsid w:val="009317FE"/>
    <w:rsid w:val="00931AEF"/>
    <w:rsid w:val="00931DF4"/>
    <w:rsid w:val="00932222"/>
    <w:rsid w:val="00932573"/>
    <w:rsid w:val="00932C24"/>
    <w:rsid w:val="009332A0"/>
    <w:rsid w:val="009332C7"/>
    <w:rsid w:val="009332CE"/>
    <w:rsid w:val="0093338B"/>
    <w:rsid w:val="0093349B"/>
    <w:rsid w:val="0093391A"/>
    <w:rsid w:val="00933AB5"/>
    <w:rsid w:val="00933CC7"/>
    <w:rsid w:val="00933D6C"/>
    <w:rsid w:val="00933EBC"/>
    <w:rsid w:val="00934427"/>
    <w:rsid w:val="009344E9"/>
    <w:rsid w:val="00934528"/>
    <w:rsid w:val="00934C1B"/>
    <w:rsid w:val="00934C52"/>
    <w:rsid w:val="00934C7C"/>
    <w:rsid w:val="0093568A"/>
    <w:rsid w:val="0093569B"/>
    <w:rsid w:val="009356A9"/>
    <w:rsid w:val="00935FDF"/>
    <w:rsid w:val="009363AE"/>
    <w:rsid w:val="00936966"/>
    <w:rsid w:val="00936ACC"/>
    <w:rsid w:val="00936C50"/>
    <w:rsid w:val="00936D79"/>
    <w:rsid w:val="00936F25"/>
    <w:rsid w:val="00936F27"/>
    <w:rsid w:val="0093706B"/>
    <w:rsid w:val="009370B2"/>
    <w:rsid w:val="009372E0"/>
    <w:rsid w:val="00937805"/>
    <w:rsid w:val="0093797A"/>
    <w:rsid w:val="00937D15"/>
    <w:rsid w:val="00937D3E"/>
    <w:rsid w:val="009403C7"/>
    <w:rsid w:val="009403EE"/>
    <w:rsid w:val="009406CB"/>
    <w:rsid w:val="0094085A"/>
    <w:rsid w:val="00940A3B"/>
    <w:rsid w:val="0094122D"/>
    <w:rsid w:val="00941314"/>
    <w:rsid w:val="0094147B"/>
    <w:rsid w:val="0094162C"/>
    <w:rsid w:val="00941911"/>
    <w:rsid w:val="00941934"/>
    <w:rsid w:val="00941E5D"/>
    <w:rsid w:val="00941E94"/>
    <w:rsid w:val="00942338"/>
    <w:rsid w:val="009425DD"/>
    <w:rsid w:val="009427EC"/>
    <w:rsid w:val="0094281E"/>
    <w:rsid w:val="00942867"/>
    <w:rsid w:val="009428CA"/>
    <w:rsid w:val="00942AE6"/>
    <w:rsid w:val="00942BD0"/>
    <w:rsid w:val="00942D1A"/>
    <w:rsid w:val="009430AF"/>
    <w:rsid w:val="00943173"/>
    <w:rsid w:val="009432E8"/>
    <w:rsid w:val="00943895"/>
    <w:rsid w:val="009438BE"/>
    <w:rsid w:val="00943BE7"/>
    <w:rsid w:val="00943E4B"/>
    <w:rsid w:val="009443F6"/>
    <w:rsid w:val="009447C7"/>
    <w:rsid w:val="00944A15"/>
    <w:rsid w:val="00944A36"/>
    <w:rsid w:val="00944D13"/>
    <w:rsid w:val="00944F4C"/>
    <w:rsid w:val="00944F75"/>
    <w:rsid w:val="00945065"/>
    <w:rsid w:val="009453EC"/>
    <w:rsid w:val="00945A31"/>
    <w:rsid w:val="00945B8C"/>
    <w:rsid w:val="00945BE4"/>
    <w:rsid w:val="00945C12"/>
    <w:rsid w:val="00945E25"/>
    <w:rsid w:val="0094623D"/>
    <w:rsid w:val="00946265"/>
    <w:rsid w:val="00946BEF"/>
    <w:rsid w:val="00946EF2"/>
    <w:rsid w:val="0094718F"/>
    <w:rsid w:val="009472FB"/>
    <w:rsid w:val="00947343"/>
    <w:rsid w:val="009476C5"/>
    <w:rsid w:val="0094772E"/>
    <w:rsid w:val="00947939"/>
    <w:rsid w:val="00947AB5"/>
    <w:rsid w:val="00947B9B"/>
    <w:rsid w:val="00947BCA"/>
    <w:rsid w:val="00950721"/>
    <w:rsid w:val="009507B4"/>
    <w:rsid w:val="009507BD"/>
    <w:rsid w:val="009509DE"/>
    <w:rsid w:val="00950A29"/>
    <w:rsid w:val="00950DD6"/>
    <w:rsid w:val="0095113A"/>
    <w:rsid w:val="00951210"/>
    <w:rsid w:val="00951228"/>
    <w:rsid w:val="00951246"/>
    <w:rsid w:val="00951577"/>
    <w:rsid w:val="009515C2"/>
    <w:rsid w:val="009516ED"/>
    <w:rsid w:val="00951C1B"/>
    <w:rsid w:val="00951C9B"/>
    <w:rsid w:val="00951E27"/>
    <w:rsid w:val="00951F35"/>
    <w:rsid w:val="009520C3"/>
    <w:rsid w:val="00952430"/>
    <w:rsid w:val="00952472"/>
    <w:rsid w:val="00952A90"/>
    <w:rsid w:val="00952AD7"/>
    <w:rsid w:val="00952BF4"/>
    <w:rsid w:val="00952F95"/>
    <w:rsid w:val="00953280"/>
    <w:rsid w:val="009532E7"/>
    <w:rsid w:val="00953595"/>
    <w:rsid w:val="009535E4"/>
    <w:rsid w:val="0095361A"/>
    <w:rsid w:val="00953F44"/>
    <w:rsid w:val="0095425D"/>
    <w:rsid w:val="009542FB"/>
    <w:rsid w:val="0095431F"/>
    <w:rsid w:val="009544CC"/>
    <w:rsid w:val="009545D3"/>
    <w:rsid w:val="00954744"/>
    <w:rsid w:val="00954EB2"/>
    <w:rsid w:val="0095503F"/>
    <w:rsid w:val="009553A9"/>
    <w:rsid w:val="009553B1"/>
    <w:rsid w:val="009557A6"/>
    <w:rsid w:val="00955948"/>
    <w:rsid w:val="00955AD6"/>
    <w:rsid w:val="00955BEA"/>
    <w:rsid w:val="00955C15"/>
    <w:rsid w:val="00955E21"/>
    <w:rsid w:val="00955F04"/>
    <w:rsid w:val="00955FA3"/>
    <w:rsid w:val="00955FD8"/>
    <w:rsid w:val="00956716"/>
    <w:rsid w:val="009567E8"/>
    <w:rsid w:val="00956B88"/>
    <w:rsid w:val="00956C51"/>
    <w:rsid w:val="00956C9A"/>
    <w:rsid w:val="00956D75"/>
    <w:rsid w:val="00956E40"/>
    <w:rsid w:val="00956FF9"/>
    <w:rsid w:val="009570BA"/>
    <w:rsid w:val="009571DC"/>
    <w:rsid w:val="00957302"/>
    <w:rsid w:val="009574BC"/>
    <w:rsid w:val="0095761C"/>
    <w:rsid w:val="009576FD"/>
    <w:rsid w:val="00957764"/>
    <w:rsid w:val="00957B83"/>
    <w:rsid w:val="00957D91"/>
    <w:rsid w:val="009600B3"/>
    <w:rsid w:val="00960339"/>
    <w:rsid w:val="009605BC"/>
    <w:rsid w:val="009607F7"/>
    <w:rsid w:val="00960AD2"/>
    <w:rsid w:val="00960B08"/>
    <w:rsid w:val="00960BB0"/>
    <w:rsid w:val="00960C65"/>
    <w:rsid w:val="00960CA4"/>
    <w:rsid w:val="00960E13"/>
    <w:rsid w:val="00960E65"/>
    <w:rsid w:val="0096100F"/>
    <w:rsid w:val="009611F6"/>
    <w:rsid w:val="0096128A"/>
    <w:rsid w:val="009612FD"/>
    <w:rsid w:val="009616B7"/>
    <w:rsid w:val="009619DA"/>
    <w:rsid w:val="00961F7F"/>
    <w:rsid w:val="00962301"/>
    <w:rsid w:val="00962588"/>
    <w:rsid w:val="00962641"/>
    <w:rsid w:val="00962748"/>
    <w:rsid w:val="009628EC"/>
    <w:rsid w:val="00962A93"/>
    <w:rsid w:val="00962C8C"/>
    <w:rsid w:val="00962D05"/>
    <w:rsid w:val="00963132"/>
    <w:rsid w:val="00963215"/>
    <w:rsid w:val="009639ED"/>
    <w:rsid w:val="00963C2F"/>
    <w:rsid w:val="009641A2"/>
    <w:rsid w:val="009641AB"/>
    <w:rsid w:val="009641BE"/>
    <w:rsid w:val="009642B0"/>
    <w:rsid w:val="00964645"/>
    <w:rsid w:val="00964679"/>
    <w:rsid w:val="009649F4"/>
    <w:rsid w:val="00964D29"/>
    <w:rsid w:val="00965514"/>
    <w:rsid w:val="0096556D"/>
    <w:rsid w:val="00965838"/>
    <w:rsid w:val="00965B8F"/>
    <w:rsid w:val="00965E4C"/>
    <w:rsid w:val="00966009"/>
    <w:rsid w:val="009661B5"/>
    <w:rsid w:val="00966288"/>
    <w:rsid w:val="009663A1"/>
    <w:rsid w:val="009664B4"/>
    <w:rsid w:val="00966738"/>
    <w:rsid w:val="00966A2D"/>
    <w:rsid w:val="00966B10"/>
    <w:rsid w:val="00966F72"/>
    <w:rsid w:val="009671BF"/>
    <w:rsid w:val="00967270"/>
    <w:rsid w:val="0096750C"/>
    <w:rsid w:val="009676B9"/>
    <w:rsid w:val="00967AD4"/>
    <w:rsid w:val="00967B1F"/>
    <w:rsid w:val="00967B75"/>
    <w:rsid w:val="00970000"/>
    <w:rsid w:val="009701F2"/>
    <w:rsid w:val="0097025F"/>
    <w:rsid w:val="00970340"/>
    <w:rsid w:val="00970563"/>
    <w:rsid w:val="00970639"/>
    <w:rsid w:val="009707AA"/>
    <w:rsid w:val="00970B79"/>
    <w:rsid w:val="0097115E"/>
    <w:rsid w:val="00971502"/>
    <w:rsid w:val="0097155B"/>
    <w:rsid w:val="00971711"/>
    <w:rsid w:val="009717D1"/>
    <w:rsid w:val="00971A18"/>
    <w:rsid w:val="00971A21"/>
    <w:rsid w:val="00971AD7"/>
    <w:rsid w:val="00971BE7"/>
    <w:rsid w:val="00971F6E"/>
    <w:rsid w:val="009721B4"/>
    <w:rsid w:val="00972BF3"/>
    <w:rsid w:val="009731AE"/>
    <w:rsid w:val="0097332E"/>
    <w:rsid w:val="009735DD"/>
    <w:rsid w:val="009737D6"/>
    <w:rsid w:val="00973B3E"/>
    <w:rsid w:val="0097407C"/>
    <w:rsid w:val="009740A2"/>
    <w:rsid w:val="009741EE"/>
    <w:rsid w:val="00974229"/>
    <w:rsid w:val="00974354"/>
    <w:rsid w:val="009747DA"/>
    <w:rsid w:val="00974939"/>
    <w:rsid w:val="009749BA"/>
    <w:rsid w:val="00975173"/>
    <w:rsid w:val="00975834"/>
    <w:rsid w:val="009758E0"/>
    <w:rsid w:val="00975A42"/>
    <w:rsid w:val="00975AD8"/>
    <w:rsid w:val="00975AEB"/>
    <w:rsid w:val="00975C46"/>
    <w:rsid w:val="00975FDA"/>
    <w:rsid w:val="0097643F"/>
    <w:rsid w:val="009764E7"/>
    <w:rsid w:val="0097650E"/>
    <w:rsid w:val="009766C4"/>
    <w:rsid w:val="009768A2"/>
    <w:rsid w:val="00976E04"/>
    <w:rsid w:val="00976FDB"/>
    <w:rsid w:val="009771FA"/>
    <w:rsid w:val="00977399"/>
    <w:rsid w:val="009776B2"/>
    <w:rsid w:val="009778EA"/>
    <w:rsid w:val="00977D03"/>
    <w:rsid w:val="009800F3"/>
    <w:rsid w:val="009803CB"/>
    <w:rsid w:val="009805AB"/>
    <w:rsid w:val="009807F5"/>
    <w:rsid w:val="00980C26"/>
    <w:rsid w:val="00980C98"/>
    <w:rsid w:val="009811D7"/>
    <w:rsid w:val="00981432"/>
    <w:rsid w:val="009819FF"/>
    <w:rsid w:val="00981AAD"/>
    <w:rsid w:val="00981E1B"/>
    <w:rsid w:val="00981E24"/>
    <w:rsid w:val="00981FCB"/>
    <w:rsid w:val="00981FE2"/>
    <w:rsid w:val="00982803"/>
    <w:rsid w:val="0098281B"/>
    <w:rsid w:val="00982978"/>
    <w:rsid w:val="00982A90"/>
    <w:rsid w:val="00982D27"/>
    <w:rsid w:val="00983197"/>
    <w:rsid w:val="009832E6"/>
    <w:rsid w:val="0098336D"/>
    <w:rsid w:val="00983488"/>
    <w:rsid w:val="00983C27"/>
    <w:rsid w:val="00984141"/>
    <w:rsid w:val="009843DF"/>
    <w:rsid w:val="00984402"/>
    <w:rsid w:val="009845E7"/>
    <w:rsid w:val="00984660"/>
    <w:rsid w:val="00984890"/>
    <w:rsid w:val="0098498B"/>
    <w:rsid w:val="00984A76"/>
    <w:rsid w:val="00984F8D"/>
    <w:rsid w:val="0098525F"/>
    <w:rsid w:val="0098529D"/>
    <w:rsid w:val="009856A1"/>
    <w:rsid w:val="00985766"/>
    <w:rsid w:val="00985921"/>
    <w:rsid w:val="00985AC9"/>
    <w:rsid w:val="00985C03"/>
    <w:rsid w:val="00985D5A"/>
    <w:rsid w:val="00985F4A"/>
    <w:rsid w:val="0098628B"/>
    <w:rsid w:val="00986314"/>
    <w:rsid w:val="00986453"/>
    <w:rsid w:val="00986A10"/>
    <w:rsid w:val="00986A5B"/>
    <w:rsid w:val="00986BA4"/>
    <w:rsid w:val="00986E0A"/>
    <w:rsid w:val="00986FCF"/>
    <w:rsid w:val="00987094"/>
    <w:rsid w:val="009873A2"/>
    <w:rsid w:val="00987CE8"/>
    <w:rsid w:val="00987E56"/>
    <w:rsid w:val="00987F22"/>
    <w:rsid w:val="009904DA"/>
    <w:rsid w:val="00990598"/>
    <w:rsid w:val="009905B0"/>
    <w:rsid w:val="00990741"/>
    <w:rsid w:val="00990903"/>
    <w:rsid w:val="00990B49"/>
    <w:rsid w:val="00990E8B"/>
    <w:rsid w:val="009910A3"/>
    <w:rsid w:val="009911D4"/>
    <w:rsid w:val="0099128D"/>
    <w:rsid w:val="009912A0"/>
    <w:rsid w:val="009912CE"/>
    <w:rsid w:val="00991429"/>
    <w:rsid w:val="0099148D"/>
    <w:rsid w:val="009915D4"/>
    <w:rsid w:val="00991602"/>
    <w:rsid w:val="00991635"/>
    <w:rsid w:val="00991A8E"/>
    <w:rsid w:val="00991C0C"/>
    <w:rsid w:val="009921F7"/>
    <w:rsid w:val="0099241E"/>
    <w:rsid w:val="00992E33"/>
    <w:rsid w:val="00992E86"/>
    <w:rsid w:val="00992ED6"/>
    <w:rsid w:val="00992F54"/>
    <w:rsid w:val="00993146"/>
    <w:rsid w:val="00993185"/>
    <w:rsid w:val="009931D2"/>
    <w:rsid w:val="0099360F"/>
    <w:rsid w:val="00993BE1"/>
    <w:rsid w:val="00993C01"/>
    <w:rsid w:val="00993EF0"/>
    <w:rsid w:val="0099425F"/>
    <w:rsid w:val="009944D1"/>
    <w:rsid w:val="00994797"/>
    <w:rsid w:val="009947F3"/>
    <w:rsid w:val="00994A70"/>
    <w:rsid w:val="00994A84"/>
    <w:rsid w:val="00994B1C"/>
    <w:rsid w:val="00994C34"/>
    <w:rsid w:val="00994E24"/>
    <w:rsid w:val="00995274"/>
    <w:rsid w:val="00995685"/>
    <w:rsid w:val="00995EEB"/>
    <w:rsid w:val="009963F1"/>
    <w:rsid w:val="00996407"/>
    <w:rsid w:val="00997065"/>
    <w:rsid w:val="0099725A"/>
    <w:rsid w:val="009974EB"/>
    <w:rsid w:val="00997604"/>
    <w:rsid w:val="009977EF"/>
    <w:rsid w:val="00997CD4"/>
    <w:rsid w:val="00997CE2"/>
    <w:rsid w:val="00997F2E"/>
    <w:rsid w:val="009A006F"/>
    <w:rsid w:val="009A0082"/>
    <w:rsid w:val="009A03A0"/>
    <w:rsid w:val="009A08C5"/>
    <w:rsid w:val="009A0B73"/>
    <w:rsid w:val="009A0C1F"/>
    <w:rsid w:val="009A1099"/>
    <w:rsid w:val="009A1344"/>
    <w:rsid w:val="009A17B0"/>
    <w:rsid w:val="009A19C7"/>
    <w:rsid w:val="009A1D8E"/>
    <w:rsid w:val="009A1F3F"/>
    <w:rsid w:val="009A215C"/>
    <w:rsid w:val="009A279B"/>
    <w:rsid w:val="009A2A5B"/>
    <w:rsid w:val="009A2B6B"/>
    <w:rsid w:val="009A2E4C"/>
    <w:rsid w:val="009A3973"/>
    <w:rsid w:val="009A3976"/>
    <w:rsid w:val="009A3ABA"/>
    <w:rsid w:val="009A3AD9"/>
    <w:rsid w:val="009A3C65"/>
    <w:rsid w:val="009A3F03"/>
    <w:rsid w:val="009A4201"/>
    <w:rsid w:val="009A43D1"/>
    <w:rsid w:val="009A44F2"/>
    <w:rsid w:val="009A456D"/>
    <w:rsid w:val="009A45A3"/>
    <w:rsid w:val="009A50AE"/>
    <w:rsid w:val="009A5196"/>
    <w:rsid w:val="009A5404"/>
    <w:rsid w:val="009A5919"/>
    <w:rsid w:val="009A6568"/>
    <w:rsid w:val="009A6645"/>
    <w:rsid w:val="009A6730"/>
    <w:rsid w:val="009A6A4F"/>
    <w:rsid w:val="009A6D43"/>
    <w:rsid w:val="009A6FB6"/>
    <w:rsid w:val="009A703E"/>
    <w:rsid w:val="009A71D0"/>
    <w:rsid w:val="009A7218"/>
    <w:rsid w:val="009A72BF"/>
    <w:rsid w:val="009A7350"/>
    <w:rsid w:val="009A73AD"/>
    <w:rsid w:val="009A7550"/>
    <w:rsid w:val="009A7A55"/>
    <w:rsid w:val="009A7C6E"/>
    <w:rsid w:val="009B050C"/>
    <w:rsid w:val="009B05BE"/>
    <w:rsid w:val="009B05E5"/>
    <w:rsid w:val="009B061E"/>
    <w:rsid w:val="009B0764"/>
    <w:rsid w:val="009B090D"/>
    <w:rsid w:val="009B0A71"/>
    <w:rsid w:val="009B0B6B"/>
    <w:rsid w:val="009B0CDA"/>
    <w:rsid w:val="009B0E1E"/>
    <w:rsid w:val="009B0E3E"/>
    <w:rsid w:val="009B1144"/>
    <w:rsid w:val="009B19EF"/>
    <w:rsid w:val="009B1F35"/>
    <w:rsid w:val="009B2B7F"/>
    <w:rsid w:val="009B2C66"/>
    <w:rsid w:val="009B2C8F"/>
    <w:rsid w:val="009B2DB6"/>
    <w:rsid w:val="009B2FFC"/>
    <w:rsid w:val="009B33AE"/>
    <w:rsid w:val="009B3648"/>
    <w:rsid w:val="009B36D5"/>
    <w:rsid w:val="009B39F4"/>
    <w:rsid w:val="009B3CEC"/>
    <w:rsid w:val="009B3D91"/>
    <w:rsid w:val="009B3E2C"/>
    <w:rsid w:val="009B42BF"/>
    <w:rsid w:val="009B4651"/>
    <w:rsid w:val="009B4DDC"/>
    <w:rsid w:val="009B4E13"/>
    <w:rsid w:val="009B4F54"/>
    <w:rsid w:val="009B50AF"/>
    <w:rsid w:val="009B50DE"/>
    <w:rsid w:val="009B5222"/>
    <w:rsid w:val="009B5228"/>
    <w:rsid w:val="009B58F4"/>
    <w:rsid w:val="009B5918"/>
    <w:rsid w:val="009B5F45"/>
    <w:rsid w:val="009B642C"/>
    <w:rsid w:val="009B64F6"/>
    <w:rsid w:val="009B69BE"/>
    <w:rsid w:val="009B6A8E"/>
    <w:rsid w:val="009B6CEF"/>
    <w:rsid w:val="009B701E"/>
    <w:rsid w:val="009B714F"/>
    <w:rsid w:val="009B719F"/>
    <w:rsid w:val="009B7609"/>
    <w:rsid w:val="009B7736"/>
    <w:rsid w:val="009B7920"/>
    <w:rsid w:val="009B7A36"/>
    <w:rsid w:val="009B7C15"/>
    <w:rsid w:val="009B7C20"/>
    <w:rsid w:val="009B7F99"/>
    <w:rsid w:val="009C002D"/>
    <w:rsid w:val="009C00BA"/>
    <w:rsid w:val="009C020B"/>
    <w:rsid w:val="009C020C"/>
    <w:rsid w:val="009C0251"/>
    <w:rsid w:val="009C08BE"/>
    <w:rsid w:val="009C08F7"/>
    <w:rsid w:val="009C0911"/>
    <w:rsid w:val="009C0AF0"/>
    <w:rsid w:val="009C0B87"/>
    <w:rsid w:val="009C0D2C"/>
    <w:rsid w:val="009C0EE0"/>
    <w:rsid w:val="009C137E"/>
    <w:rsid w:val="009C1476"/>
    <w:rsid w:val="009C1837"/>
    <w:rsid w:val="009C183C"/>
    <w:rsid w:val="009C1A22"/>
    <w:rsid w:val="009C1A5A"/>
    <w:rsid w:val="009C1A74"/>
    <w:rsid w:val="009C1C21"/>
    <w:rsid w:val="009C1F62"/>
    <w:rsid w:val="009C21FD"/>
    <w:rsid w:val="009C2420"/>
    <w:rsid w:val="009C2579"/>
    <w:rsid w:val="009C28C2"/>
    <w:rsid w:val="009C299A"/>
    <w:rsid w:val="009C2CDA"/>
    <w:rsid w:val="009C2D45"/>
    <w:rsid w:val="009C2DF7"/>
    <w:rsid w:val="009C311F"/>
    <w:rsid w:val="009C350F"/>
    <w:rsid w:val="009C370F"/>
    <w:rsid w:val="009C3763"/>
    <w:rsid w:val="009C39CA"/>
    <w:rsid w:val="009C3A38"/>
    <w:rsid w:val="009C3D29"/>
    <w:rsid w:val="009C3D42"/>
    <w:rsid w:val="009C3D7E"/>
    <w:rsid w:val="009C3E8B"/>
    <w:rsid w:val="009C45F4"/>
    <w:rsid w:val="009C47F1"/>
    <w:rsid w:val="009C4D25"/>
    <w:rsid w:val="009C4DD9"/>
    <w:rsid w:val="009C519C"/>
    <w:rsid w:val="009C51DC"/>
    <w:rsid w:val="009C5274"/>
    <w:rsid w:val="009C548D"/>
    <w:rsid w:val="009C549F"/>
    <w:rsid w:val="009C567A"/>
    <w:rsid w:val="009C56C9"/>
    <w:rsid w:val="009C5C26"/>
    <w:rsid w:val="009C5CF6"/>
    <w:rsid w:val="009C64AB"/>
    <w:rsid w:val="009C65F7"/>
    <w:rsid w:val="009C6A44"/>
    <w:rsid w:val="009C6B61"/>
    <w:rsid w:val="009C6BAA"/>
    <w:rsid w:val="009C7273"/>
    <w:rsid w:val="009C7394"/>
    <w:rsid w:val="009C7448"/>
    <w:rsid w:val="009C786A"/>
    <w:rsid w:val="009C7B5B"/>
    <w:rsid w:val="009C7B7A"/>
    <w:rsid w:val="009C7CC3"/>
    <w:rsid w:val="009C7D4A"/>
    <w:rsid w:val="009C7DD3"/>
    <w:rsid w:val="009C7E02"/>
    <w:rsid w:val="009C7FC9"/>
    <w:rsid w:val="009D0071"/>
    <w:rsid w:val="009D0091"/>
    <w:rsid w:val="009D019C"/>
    <w:rsid w:val="009D0287"/>
    <w:rsid w:val="009D0448"/>
    <w:rsid w:val="009D0678"/>
    <w:rsid w:val="009D0705"/>
    <w:rsid w:val="009D0853"/>
    <w:rsid w:val="009D0B1F"/>
    <w:rsid w:val="009D0CF8"/>
    <w:rsid w:val="009D0DC5"/>
    <w:rsid w:val="009D0E53"/>
    <w:rsid w:val="009D0F81"/>
    <w:rsid w:val="009D107B"/>
    <w:rsid w:val="009D1080"/>
    <w:rsid w:val="009D1640"/>
    <w:rsid w:val="009D1B64"/>
    <w:rsid w:val="009D1BAA"/>
    <w:rsid w:val="009D1C56"/>
    <w:rsid w:val="009D1CE5"/>
    <w:rsid w:val="009D1F29"/>
    <w:rsid w:val="009D1FB6"/>
    <w:rsid w:val="009D2036"/>
    <w:rsid w:val="009D204D"/>
    <w:rsid w:val="009D218B"/>
    <w:rsid w:val="009D21BC"/>
    <w:rsid w:val="009D2220"/>
    <w:rsid w:val="009D2434"/>
    <w:rsid w:val="009D2457"/>
    <w:rsid w:val="009D2741"/>
    <w:rsid w:val="009D283E"/>
    <w:rsid w:val="009D2DE0"/>
    <w:rsid w:val="009D2E03"/>
    <w:rsid w:val="009D2F3B"/>
    <w:rsid w:val="009D3358"/>
    <w:rsid w:val="009D3361"/>
    <w:rsid w:val="009D345C"/>
    <w:rsid w:val="009D3C4D"/>
    <w:rsid w:val="009D3E45"/>
    <w:rsid w:val="009D3FB7"/>
    <w:rsid w:val="009D4510"/>
    <w:rsid w:val="009D4590"/>
    <w:rsid w:val="009D4872"/>
    <w:rsid w:val="009D49C1"/>
    <w:rsid w:val="009D4E66"/>
    <w:rsid w:val="009D4E8B"/>
    <w:rsid w:val="009D510E"/>
    <w:rsid w:val="009D5151"/>
    <w:rsid w:val="009D51CB"/>
    <w:rsid w:val="009D5209"/>
    <w:rsid w:val="009D56DC"/>
    <w:rsid w:val="009D579E"/>
    <w:rsid w:val="009D5911"/>
    <w:rsid w:val="009D5970"/>
    <w:rsid w:val="009D59B9"/>
    <w:rsid w:val="009D5BEE"/>
    <w:rsid w:val="009D6160"/>
    <w:rsid w:val="009D623B"/>
    <w:rsid w:val="009D62A8"/>
    <w:rsid w:val="009D62AF"/>
    <w:rsid w:val="009D6F23"/>
    <w:rsid w:val="009D73CF"/>
    <w:rsid w:val="009D74B0"/>
    <w:rsid w:val="009D7696"/>
    <w:rsid w:val="009D76E0"/>
    <w:rsid w:val="009D77D3"/>
    <w:rsid w:val="009D7A2D"/>
    <w:rsid w:val="009D7A66"/>
    <w:rsid w:val="009D7CC4"/>
    <w:rsid w:val="009D7D8E"/>
    <w:rsid w:val="009D7DDF"/>
    <w:rsid w:val="009D7E13"/>
    <w:rsid w:val="009E011E"/>
    <w:rsid w:val="009E0282"/>
    <w:rsid w:val="009E04E3"/>
    <w:rsid w:val="009E0867"/>
    <w:rsid w:val="009E0C35"/>
    <w:rsid w:val="009E0C86"/>
    <w:rsid w:val="009E0FF1"/>
    <w:rsid w:val="009E13BF"/>
    <w:rsid w:val="009E13ED"/>
    <w:rsid w:val="009E17A3"/>
    <w:rsid w:val="009E19AD"/>
    <w:rsid w:val="009E1ECB"/>
    <w:rsid w:val="009E1F18"/>
    <w:rsid w:val="009E1F94"/>
    <w:rsid w:val="009E20B5"/>
    <w:rsid w:val="009E21A0"/>
    <w:rsid w:val="009E222A"/>
    <w:rsid w:val="009E2344"/>
    <w:rsid w:val="009E2467"/>
    <w:rsid w:val="009E24D0"/>
    <w:rsid w:val="009E272C"/>
    <w:rsid w:val="009E29A6"/>
    <w:rsid w:val="009E2BD2"/>
    <w:rsid w:val="009E2EFA"/>
    <w:rsid w:val="009E348C"/>
    <w:rsid w:val="009E35F2"/>
    <w:rsid w:val="009E37F7"/>
    <w:rsid w:val="009E3EBD"/>
    <w:rsid w:val="009E3F25"/>
    <w:rsid w:val="009E4354"/>
    <w:rsid w:val="009E468B"/>
    <w:rsid w:val="009E4808"/>
    <w:rsid w:val="009E4879"/>
    <w:rsid w:val="009E48FE"/>
    <w:rsid w:val="009E4E38"/>
    <w:rsid w:val="009E4E67"/>
    <w:rsid w:val="009E4EAC"/>
    <w:rsid w:val="009E5000"/>
    <w:rsid w:val="009E5028"/>
    <w:rsid w:val="009E5074"/>
    <w:rsid w:val="009E52C2"/>
    <w:rsid w:val="009E55E6"/>
    <w:rsid w:val="009E584B"/>
    <w:rsid w:val="009E587E"/>
    <w:rsid w:val="009E5967"/>
    <w:rsid w:val="009E5A10"/>
    <w:rsid w:val="009E5A7E"/>
    <w:rsid w:val="009E643F"/>
    <w:rsid w:val="009E6569"/>
    <w:rsid w:val="009E697C"/>
    <w:rsid w:val="009E69D0"/>
    <w:rsid w:val="009E6C65"/>
    <w:rsid w:val="009E6F86"/>
    <w:rsid w:val="009E7470"/>
    <w:rsid w:val="009E763A"/>
    <w:rsid w:val="009E7711"/>
    <w:rsid w:val="009E7806"/>
    <w:rsid w:val="009E79C6"/>
    <w:rsid w:val="009E7B57"/>
    <w:rsid w:val="009E7C27"/>
    <w:rsid w:val="009E7C33"/>
    <w:rsid w:val="009E7D7E"/>
    <w:rsid w:val="009E7E41"/>
    <w:rsid w:val="009F00B0"/>
    <w:rsid w:val="009F01C3"/>
    <w:rsid w:val="009F0202"/>
    <w:rsid w:val="009F055F"/>
    <w:rsid w:val="009F063E"/>
    <w:rsid w:val="009F0696"/>
    <w:rsid w:val="009F06E7"/>
    <w:rsid w:val="009F075D"/>
    <w:rsid w:val="009F0ACE"/>
    <w:rsid w:val="009F0D70"/>
    <w:rsid w:val="009F0D9E"/>
    <w:rsid w:val="009F0DD2"/>
    <w:rsid w:val="009F0EDE"/>
    <w:rsid w:val="009F0F2E"/>
    <w:rsid w:val="009F111F"/>
    <w:rsid w:val="009F154D"/>
    <w:rsid w:val="009F179D"/>
    <w:rsid w:val="009F19B9"/>
    <w:rsid w:val="009F19C5"/>
    <w:rsid w:val="009F214F"/>
    <w:rsid w:val="009F2244"/>
    <w:rsid w:val="009F2317"/>
    <w:rsid w:val="009F2533"/>
    <w:rsid w:val="009F26AA"/>
    <w:rsid w:val="009F26BD"/>
    <w:rsid w:val="009F26FE"/>
    <w:rsid w:val="009F288E"/>
    <w:rsid w:val="009F2B4D"/>
    <w:rsid w:val="009F2BE4"/>
    <w:rsid w:val="009F2EC5"/>
    <w:rsid w:val="009F3685"/>
    <w:rsid w:val="009F3F0A"/>
    <w:rsid w:val="009F41CB"/>
    <w:rsid w:val="009F47C8"/>
    <w:rsid w:val="009F4861"/>
    <w:rsid w:val="009F4C9E"/>
    <w:rsid w:val="009F4CE5"/>
    <w:rsid w:val="009F4F87"/>
    <w:rsid w:val="009F5442"/>
    <w:rsid w:val="009F55E6"/>
    <w:rsid w:val="009F57F1"/>
    <w:rsid w:val="009F5A12"/>
    <w:rsid w:val="009F5A67"/>
    <w:rsid w:val="009F5AAF"/>
    <w:rsid w:val="009F5DAA"/>
    <w:rsid w:val="009F6036"/>
    <w:rsid w:val="009F60BD"/>
    <w:rsid w:val="009F6248"/>
    <w:rsid w:val="009F66B6"/>
    <w:rsid w:val="009F66FC"/>
    <w:rsid w:val="009F6D41"/>
    <w:rsid w:val="009F6E43"/>
    <w:rsid w:val="009F7038"/>
    <w:rsid w:val="009F729A"/>
    <w:rsid w:val="009F7AF1"/>
    <w:rsid w:val="00A00171"/>
    <w:rsid w:val="00A001A0"/>
    <w:rsid w:val="00A0025C"/>
    <w:rsid w:val="00A00677"/>
    <w:rsid w:val="00A00839"/>
    <w:rsid w:val="00A00A24"/>
    <w:rsid w:val="00A00AD3"/>
    <w:rsid w:val="00A00B3E"/>
    <w:rsid w:val="00A00B72"/>
    <w:rsid w:val="00A00C6A"/>
    <w:rsid w:val="00A011A9"/>
    <w:rsid w:val="00A012DE"/>
    <w:rsid w:val="00A01A54"/>
    <w:rsid w:val="00A01D6C"/>
    <w:rsid w:val="00A01E8F"/>
    <w:rsid w:val="00A02573"/>
    <w:rsid w:val="00A0277A"/>
    <w:rsid w:val="00A02794"/>
    <w:rsid w:val="00A028E8"/>
    <w:rsid w:val="00A02CE7"/>
    <w:rsid w:val="00A02F88"/>
    <w:rsid w:val="00A03314"/>
    <w:rsid w:val="00A03379"/>
    <w:rsid w:val="00A03AB9"/>
    <w:rsid w:val="00A03AE4"/>
    <w:rsid w:val="00A03B85"/>
    <w:rsid w:val="00A04236"/>
    <w:rsid w:val="00A047B1"/>
    <w:rsid w:val="00A04BD8"/>
    <w:rsid w:val="00A04DEA"/>
    <w:rsid w:val="00A04FA8"/>
    <w:rsid w:val="00A04FEE"/>
    <w:rsid w:val="00A0540C"/>
    <w:rsid w:val="00A05A48"/>
    <w:rsid w:val="00A05B41"/>
    <w:rsid w:val="00A06259"/>
    <w:rsid w:val="00A063A3"/>
    <w:rsid w:val="00A0641A"/>
    <w:rsid w:val="00A064F5"/>
    <w:rsid w:val="00A06E3C"/>
    <w:rsid w:val="00A070C7"/>
    <w:rsid w:val="00A07493"/>
    <w:rsid w:val="00A0772E"/>
    <w:rsid w:val="00A1023C"/>
    <w:rsid w:val="00A108FD"/>
    <w:rsid w:val="00A10B20"/>
    <w:rsid w:val="00A10BEB"/>
    <w:rsid w:val="00A10FC5"/>
    <w:rsid w:val="00A11003"/>
    <w:rsid w:val="00A1111B"/>
    <w:rsid w:val="00A117EB"/>
    <w:rsid w:val="00A12067"/>
    <w:rsid w:val="00A1236D"/>
    <w:rsid w:val="00A12789"/>
    <w:rsid w:val="00A127BA"/>
    <w:rsid w:val="00A1290D"/>
    <w:rsid w:val="00A132DE"/>
    <w:rsid w:val="00A134BB"/>
    <w:rsid w:val="00A1362B"/>
    <w:rsid w:val="00A1388E"/>
    <w:rsid w:val="00A13F63"/>
    <w:rsid w:val="00A1442F"/>
    <w:rsid w:val="00A1444C"/>
    <w:rsid w:val="00A144A0"/>
    <w:rsid w:val="00A146B4"/>
    <w:rsid w:val="00A14811"/>
    <w:rsid w:val="00A14B60"/>
    <w:rsid w:val="00A15020"/>
    <w:rsid w:val="00A1516F"/>
    <w:rsid w:val="00A15619"/>
    <w:rsid w:val="00A157F3"/>
    <w:rsid w:val="00A15BAA"/>
    <w:rsid w:val="00A15CBB"/>
    <w:rsid w:val="00A15CEC"/>
    <w:rsid w:val="00A15D06"/>
    <w:rsid w:val="00A15DD1"/>
    <w:rsid w:val="00A15FC9"/>
    <w:rsid w:val="00A16488"/>
    <w:rsid w:val="00A169AC"/>
    <w:rsid w:val="00A16AD1"/>
    <w:rsid w:val="00A16C9F"/>
    <w:rsid w:val="00A17064"/>
    <w:rsid w:val="00A17065"/>
    <w:rsid w:val="00A1728B"/>
    <w:rsid w:val="00A179FD"/>
    <w:rsid w:val="00A17AB3"/>
    <w:rsid w:val="00A17C5E"/>
    <w:rsid w:val="00A17C6D"/>
    <w:rsid w:val="00A17DE8"/>
    <w:rsid w:val="00A17E1E"/>
    <w:rsid w:val="00A17FF1"/>
    <w:rsid w:val="00A200ED"/>
    <w:rsid w:val="00A20334"/>
    <w:rsid w:val="00A2058D"/>
    <w:rsid w:val="00A20610"/>
    <w:rsid w:val="00A207CA"/>
    <w:rsid w:val="00A20A4B"/>
    <w:rsid w:val="00A20B3F"/>
    <w:rsid w:val="00A20BCF"/>
    <w:rsid w:val="00A20D76"/>
    <w:rsid w:val="00A211A3"/>
    <w:rsid w:val="00A21406"/>
    <w:rsid w:val="00A2147B"/>
    <w:rsid w:val="00A21566"/>
    <w:rsid w:val="00A21679"/>
    <w:rsid w:val="00A216F0"/>
    <w:rsid w:val="00A21905"/>
    <w:rsid w:val="00A21B50"/>
    <w:rsid w:val="00A21C2D"/>
    <w:rsid w:val="00A21E55"/>
    <w:rsid w:val="00A220D6"/>
    <w:rsid w:val="00A2290E"/>
    <w:rsid w:val="00A22CE1"/>
    <w:rsid w:val="00A22D79"/>
    <w:rsid w:val="00A22ECD"/>
    <w:rsid w:val="00A23264"/>
    <w:rsid w:val="00A232C0"/>
    <w:rsid w:val="00A238F8"/>
    <w:rsid w:val="00A23A80"/>
    <w:rsid w:val="00A23F75"/>
    <w:rsid w:val="00A241BB"/>
    <w:rsid w:val="00A2425A"/>
    <w:rsid w:val="00A243C1"/>
    <w:rsid w:val="00A245B2"/>
    <w:rsid w:val="00A246F7"/>
    <w:rsid w:val="00A24A40"/>
    <w:rsid w:val="00A24B8B"/>
    <w:rsid w:val="00A250A7"/>
    <w:rsid w:val="00A250C8"/>
    <w:rsid w:val="00A250DD"/>
    <w:rsid w:val="00A25118"/>
    <w:rsid w:val="00A25285"/>
    <w:rsid w:val="00A252FF"/>
    <w:rsid w:val="00A25302"/>
    <w:rsid w:val="00A25369"/>
    <w:rsid w:val="00A256FE"/>
    <w:rsid w:val="00A2573A"/>
    <w:rsid w:val="00A259B6"/>
    <w:rsid w:val="00A25A14"/>
    <w:rsid w:val="00A25B48"/>
    <w:rsid w:val="00A25CE1"/>
    <w:rsid w:val="00A25E88"/>
    <w:rsid w:val="00A25FB5"/>
    <w:rsid w:val="00A263D3"/>
    <w:rsid w:val="00A26553"/>
    <w:rsid w:val="00A265FC"/>
    <w:rsid w:val="00A26913"/>
    <w:rsid w:val="00A26BDE"/>
    <w:rsid w:val="00A26DF8"/>
    <w:rsid w:val="00A26EFA"/>
    <w:rsid w:val="00A26F39"/>
    <w:rsid w:val="00A27010"/>
    <w:rsid w:val="00A27452"/>
    <w:rsid w:val="00A27A2F"/>
    <w:rsid w:val="00A27C5A"/>
    <w:rsid w:val="00A27DB1"/>
    <w:rsid w:val="00A30747"/>
    <w:rsid w:val="00A3082F"/>
    <w:rsid w:val="00A3087D"/>
    <w:rsid w:val="00A3089E"/>
    <w:rsid w:val="00A30A51"/>
    <w:rsid w:val="00A30EF2"/>
    <w:rsid w:val="00A3109E"/>
    <w:rsid w:val="00A3162F"/>
    <w:rsid w:val="00A31837"/>
    <w:rsid w:val="00A31926"/>
    <w:rsid w:val="00A31CA8"/>
    <w:rsid w:val="00A31ECC"/>
    <w:rsid w:val="00A31EF8"/>
    <w:rsid w:val="00A32878"/>
    <w:rsid w:val="00A32CC2"/>
    <w:rsid w:val="00A32DC7"/>
    <w:rsid w:val="00A32E35"/>
    <w:rsid w:val="00A32E8B"/>
    <w:rsid w:val="00A32F5E"/>
    <w:rsid w:val="00A33167"/>
    <w:rsid w:val="00A333A7"/>
    <w:rsid w:val="00A3344C"/>
    <w:rsid w:val="00A336CE"/>
    <w:rsid w:val="00A33BF8"/>
    <w:rsid w:val="00A33C86"/>
    <w:rsid w:val="00A33FAA"/>
    <w:rsid w:val="00A34362"/>
    <w:rsid w:val="00A34A45"/>
    <w:rsid w:val="00A34AF5"/>
    <w:rsid w:val="00A34C74"/>
    <w:rsid w:val="00A34DBA"/>
    <w:rsid w:val="00A35005"/>
    <w:rsid w:val="00A35169"/>
    <w:rsid w:val="00A351FC"/>
    <w:rsid w:val="00A355D9"/>
    <w:rsid w:val="00A35CD4"/>
    <w:rsid w:val="00A35DA3"/>
    <w:rsid w:val="00A35F04"/>
    <w:rsid w:val="00A35F73"/>
    <w:rsid w:val="00A365E9"/>
    <w:rsid w:val="00A36A25"/>
    <w:rsid w:val="00A36A8C"/>
    <w:rsid w:val="00A36B2F"/>
    <w:rsid w:val="00A36BCA"/>
    <w:rsid w:val="00A36D22"/>
    <w:rsid w:val="00A37564"/>
    <w:rsid w:val="00A375E7"/>
    <w:rsid w:val="00A37869"/>
    <w:rsid w:val="00A37890"/>
    <w:rsid w:val="00A379DA"/>
    <w:rsid w:val="00A37AF2"/>
    <w:rsid w:val="00A37C15"/>
    <w:rsid w:val="00A40352"/>
    <w:rsid w:val="00A40401"/>
    <w:rsid w:val="00A4066A"/>
    <w:rsid w:val="00A40884"/>
    <w:rsid w:val="00A40B8F"/>
    <w:rsid w:val="00A40D09"/>
    <w:rsid w:val="00A4140B"/>
    <w:rsid w:val="00A414B0"/>
    <w:rsid w:val="00A416CA"/>
    <w:rsid w:val="00A418F2"/>
    <w:rsid w:val="00A419DB"/>
    <w:rsid w:val="00A41AAC"/>
    <w:rsid w:val="00A41D02"/>
    <w:rsid w:val="00A41D8C"/>
    <w:rsid w:val="00A41DC5"/>
    <w:rsid w:val="00A41EA7"/>
    <w:rsid w:val="00A422B0"/>
    <w:rsid w:val="00A422EB"/>
    <w:rsid w:val="00A42458"/>
    <w:rsid w:val="00A42515"/>
    <w:rsid w:val="00A42644"/>
    <w:rsid w:val="00A42B25"/>
    <w:rsid w:val="00A42C00"/>
    <w:rsid w:val="00A42F75"/>
    <w:rsid w:val="00A430DE"/>
    <w:rsid w:val="00A43117"/>
    <w:rsid w:val="00A4343C"/>
    <w:rsid w:val="00A4359D"/>
    <w:rsid w:val="00A435E2"/>
    <w:rsid w:val="00A4390A"/>
    <w:rsid w:val="00A43D24"/>
    <w:rsid w:val="00A440F2"/>
    <w:rsid w:val="00A440FC"/>
    <w:rsid w:val="00A4457F"/>
    <w:rsid w:val="00A44585"/>
    <w:rsid w:val="00A450F7"/>
    <w:rsid w:val="00A451EB"/>
    <w:rsid w:val="00A453DC"/>
    <w:rsid w:val="00A45407"/>
    <w:rsid w:val="00A457F4"/>
    <w:rsid w:val="00A458D2"/>
    <w:rsid w:val="00A45C11"/>
    <w:rsid w:val="00A45E53"/>
    <w:rsid w:val="00A46C1B"/>
    <w:rsid w:val="00A46C70"/>
    <w:rsid w:val="00A46E54"/>
    <w:rsid w:val="00A46FCF"/>
    <w:rsid w:val="00A47390"/>
    <w:rsid w:val="00A47838"/>
    <w:rsid w:val="00A47DB5"/>
    <w:rsid w:val="00A47EC6"/>
    <w:rsid w:val="00A500A5"/>
    <w:rsid w:val="00A500C8"/>
    <w:rsid w:val="00A50572"/>
    <w:rsid w:val="00A507EE"/>
    <w:rsid w:val="00A50811"/>
    <w:rsid w:val="00A50935"/>
    <w:rsid w:val="00A51422"/>
    <w:rsid w:val="00A517A9"/>
    <w:rsid w:val="00A517C4"/>
    <w:rsid w:val="00A51C96"/>
    <w:rsid w:val="00A51E9B"/>
    <w:rsid w:val="00A520DF"/>
    <w:rsid w:val="00A524CE"/>
    <w:rsid w:val="00A52605"/>
    <w:rsid w:val="00A526D1"/>
    <w:rsid w:val="00A52A53"/>
    <w:rsid w:val="00A52B38"/>
    <w:rsid w:val="00A52DCD"/>
    <w:rsid w:val="00A52EC2"/>
    <w:rsid w:val="00A52F61"/>
    <w:rsid w:val="00A5311E"/>
    <w:rsid w:val="00A53203"/>
    <w:rsid w:val="00A532A8"/>
    <w:rsid w:val="00A53343"/>
    <w:rsid w:val="00A533AB"/>
    <w:rsid w:val="00A534A9"/>
    <w:rsid w:val="00A534E3"/>
    <w:rsid w:val="00A5374A"/>
    <w:rsid w:val="00A53C1E"/>
    <w:rsid w:val="00A53D09"/>
    <w:rsid w:val="00A53D90"/>
    <w:rsid w:val="00A53FC8"/>
    <w:rsid w:val="00A5412C"/>
    <w:rsid w:val="00A54384"/>
    <w:rsid w:val="00A545A3"/>
    <w:rsid w:val="00A54CEC"/>
    <w:rsid w:val="00A54DCB"/>
    <w:rsid w:val="00A5522B"/>
    <w:rsid w:val="00A552D3"/>
    <w:rsid w:val="00A556B1"/>
    <w:rsid w:val="00A558BF"/>
    <w:rsid w:val="00A55C78"/>
    <w:rsid w:val="00A55E0D"/>
    <w:rsid w:val="00A55F6C"/>
    <w:rsid w:val="00A5608A"/>
    <w:rsid w:val="00A56234"/>
    <w:rsid w:val="00A565C1"/>
    <w:rsid w:val="00A566E1"/>
    <w:rsid w:val="00A56A31"/>
    <w:rsid w:val="00A56BC6"/>
    <w:rsid w:val="00A56FEE"/>
    <w:rsid w:val="00A576D4"/>
    <w:rsid w:val="00A57D7D"/>
    <w:rsid w:val="00A60211"/>
    <w:rsid w:val="00A60353"/>
    <w:rsid w:val="00A603CB"/>
    <w:rsid w:val="00A60985"/>
    <w:rsid w:val="00A60A07"/>
    <w:rsid w:val="00A60E1C"/>
    <w:rsid w:val="00A60FE3"/>
    <w:rsid w:val="00A6105A"/>
    <w:rsid w:val="00A61451"/>
    <w:rsid w:val="00A61568"/>
    <w:rsid w:val="00A61583"/>
    <w:rsid w:val="00A615E9"/>
    <w:rsid w:val="00A61D2B"/>
    <w:rsid w:val="00A622A7"/>
    <w:rsid w:val="00A628FD"/>
    <w:rsid w:val="00A62B4E"/>
    <w:rsid w:val="00A62CC5"/>
    <w:rsid w:val="00A62D02"/>
    <w:rsid w:val="00A62DF6"/>
    <w:rsid w:val="00A62E6E"/>
    <w:rsid w:val="00A62FCE"/>
    <w:rsid w:val="00A6324B"/>
    <w:rsid w:val="00A63276"/>
    <w:rsid w:val="00A63349"/>
    <w:rsid w:val="00A633F0"/>
    <w:rsid w:val="00A63706"/>
    <w:rsid w:val="00A6373B"/>
    <w:rsid w:val="00A637AB"/>
    <w:rsid w:val="00A6390A"/>
    <w:rsid w:val="00A63E62"/>
    <w:rsid w:val="00A63ECE"/>
    <w:rsid w:val="00A6422D"/>
    <w:rsid w:val="00A649C0"/>
    <w:rsid w:val="00A64A08"/>
    <w:rsid w:val="00A64B25"/>
    <w:rsid w:val="00A64B29"/>
    <w:rsid w:val="00A64DA4"/>
    <w:rsid w:val="00A650E4"/>
    <w:rsid w:val="00A65129"/>
    <w:rsid w:val="00A65140"/>
    <w:rsid w:val="00A6514C"/>
    <w:rsid w:val="00A65239"/>
    <w:rsid w:val="00A65592"/>
    <w:rsid w:val="00A655C1"/>
    <w:rsid w:val="00A6593E"/>
    <w:rsid w:val="00A6595E"/>
    <w:rsid w:val="00A6596D"/>
    <w:rsid w:val="00A65CF3"/>
    <w:rsid w:val="00A65D09"/>
    <w:rsid w:val="00A65DCC"/>
    <w:rsid w:val="00A66098"/>
    <w:rsid w:val="00A66676"/>
    <w:rsid w:val="00A66F52"/>
    <w:rsid w:val="00A6766F"/>
    <w:rsid w:val="00A67861"/>
    <w:rsid w:val="00A67907"/>
    <w:rsid w:val="00A6799C"/>
    <w:rsid w:val="00A70404"/>
    <w:rsid w:val="00A7055A"/>
    <w:rsid w:val="00A70652"/>
    <w:rsid w:val="00A706A7"/>
    <w:rsid w:val="00A706CD"/>
    <w:rsid w:val="00A707A8"/>
    <w:rsid w:val="00A70D63"/>
    <w:rsid w:val="00A70D97"/>
    <w:rsid w:val="00A70DA8"/>
    <w:rsid w:val="00A70FF2"/>
    <w:rsid w:val="00A71441"/>
    <w:rsid w:val="00A7172E"/>
    <w:rsid w:val="00A71731"/>
    <w:rsid w:val="00A71796"/>
    <w:rsid w:val="00A717EE"/>
    <w:rsid w:val="00A7193D"/>
    <w:rsid w:val="00A71C3C"/>
    <w:rsid w:val="00A71C6A"/>
    <w:rsid w:val="00A72295"/>
    <w:rsid w:val="00A72681"/>
    <w:rsid w:val="00A727DB"/>
    <w:rsid w:val="00A72802"/>
    <w:rsid w:val="00A729BD"/>
    <w:rsid w:val="00A72ADF"/>
    <w:rsid w:val="00A72EEC"/>
    <w:rsid w:val="00A732DC"/>
    <w:rsid w:val="00A73335"/>
    <w:rsid w:val="00A73337"/>
    <w:rsid w:val="00A739D2"/>
    <w:rsid w:val="00A73BEA"/>
    <w:rsid w:val="00A73D91"/>
    <w:rsid w:val="00A73E85"/>
    <w:rsid w:val="00A74618"/>
    <w:rsid w:val="00A74689"/>
    <w:rsid w:val="00A746A7"/>
    <w:rsid w:val="00A74709"/>
    <w:rsid w:val="00A74857"/>
    <w:rsid w:val="00A74937"/>
    <w:rsid w:val="00A74C02"/>
    <w:rsid w:val="00A753A3"/>
    <w:rsid w:val="00A753C5"/>
    <w:rsid w:val="00A75538"/>
    <w:rsid w:val="00A756B4"/>
    <w:rsid w:val="00A75A9E"/>
    <w:rsid w:val="00A75C1C"/>
    <w:rsid w:val="00A76495"/>
    <w:rsid w:val="00A76E2F"/>
    <w:rsid w:val="00A76FDF"/>
    <w:rsid w:val="00A76FE6"/>
    <w:rsid w:val="00A771E8"/>
    <w:rsid w:val="00A77251"/>
    <w:rsid w:val="00A772B0"/>
    <w:rsid w:val="00A772BB"/>
    <w:rsid w:val="00A77379"/>
    <w:rsid w:val="00A77430"/>
    <w:rsid w:val="00A7791F"/>
    <w:rsid w:val="00A77C9D"/>
    <w:rsid w:val="00A77CB9"/>
    <w:rsid w:val="00A77E05"/>
    <w:rsid w:val="00A77E55"/>
    <w:rsid w:val="00A77E7F"/>
    <w:rsid w:val="00A80177"/>
    <w:rsid w:val="00A801BE"/>
    <w:rsid w:val="00A803CE"/>
    <w:rsid w:val="00A80466"/>
    <w:rsid w:val="00A80603"/>
    <w:rsid w:val="00A809C3"/>
    <w:rsid w:val="00A80BB7"/>
    <w:rsid w:val="00A80C23"/>
    <w:rsid w:val="00A8118A"/>
    <w:rsid w:val="00A81239"/>
    <w:rsid w:val="00A814D1"/>
    <w:rsid w:val="00A81C6B"/>
    <w:rsid w:val="00A81C8F"/>
    <w:rsid w:val="00A81ECD"/>
    <w:rsid w:val="00A81F62"/>
    <w:rsid w:val="00A82189"/>
    <w:rsid w:val="00A82846"/>
    <w:rsid w:val="00A82E1B"/>
    <w:rsid w:val="00A830B2"/>
    <w:rsid w:val="00A83213"/>
    <w:rsid w:val="00A8346A"/>
    <w:rsid w:val="00A83772"/>
    <w:rsid w:val="00A83847"/>
    <w:rsid w:val="00A83D66"/>
    <w:rsid w:val="00A83FBB"/>
    <w:rsid w:val="00A8419A"/>
    <w:rsid w:val="00A8454E"/>
    <w:rsid w:val="00A848B5"/>
    <w:rsid w:val="00A848CA"/>
    <w:rsid w:val="00A84A0B"/>
    <w:rsid w:val="00A84F2A"/>
    <w:rsid w:val="00A84F41"/>
    <w:rsid w:val="00A85364"/>
    <w:rsid w:val="00A85450"/>
    <w:rsid w:val="00A85523"/>
    <w:rsid w:val="00A860E1"/>
    <w:rsid w:val="00A8610A"/>
    <w:rsid w:val="00A8613A"/>
    <w:rsid w:val="00A865CD"/>
    <w:rsid w:val="00A86679"/>
    <w:rsid w:val="00A8678E"/>
    <w:rsid w:val="00A86904"/>
    <w:rsid w:val="00A8691D"/>
    <w:rsid w:val="00A86DC9"/>
    <w:rsid w:val="00A86F7E"/>
    <w:rsid w:val="00A86FF4"/>
    <w:rsid w:val="00A8719E"/>
    <w:rsid w:val="00A873AB"/>
    <w:rsid w:val="00A874BB"/>
    <w:rsid w:val="00A8751D"/>
    <w:rsid w:val="00A87841"/>
    <w:rsid w:val="00A87BED"/>
    <w:rsid w:val="00A90049"/>
    <w:rsid w:val="00A900D9"/>
    <w:rsid w:val="00A90187"/>
    <w:rsid w:val="00A90585"/>
    <w:rsid w:val="00A906FD"/>
    <w:rsid w:val="00A90815"/>
    <w:rsid w:val="00A90AF2"/>
    <w:rsid w:val="00A9124E"/>
    <w:rsid w:val="00A913E6"/>
    <w:rsid w:val="00A914A5"/>
    <w:rsid w:val="00A9162B"/>
    <w:rsid w:val="00A91867"/>
    <w:rsid w:val="00A9187B"/>
    <w:rsid w:val="00A918BF"/>
    <w:rsid w:val="00A918FE"/>
    <w:rsid w:val="00A9191B"/>
    <w:rsid w:val="00A91A07"/>
    <w:rsid w:val="00A91AD1"/>
    <w:rsid w:val="00A91B77"/>
    <w:rsid w:val="00A91EA4"/>
    <w:rsid w:val="00A91F8E"/>
    <w:rsid w:val="00A91FD1"/>
    <w:rsid w:val="00A924FA"/>
    <w:rsid w:val="00A925ED"/>
    <w:rsid w:val="00A92842"/>
    <w:rsid w:val="00A92881"/>
    <w:rsid w:val="00A929BC"/>
    <w:rsid w:val="00A92AE4"/>
    <w:rsid w:val="00A92C10"/>
    <w:rsid w:val="00A92D15"/>
    <w:rsid w:val="00A92F29"/>
    <w:rsid w:val="00A930F1"/>
    <w:rsid w:val="00A933A0"/>
    <w:rsid w:val="00A93CEC"/>
    <w:rsid w:val="00A93F2E"/>
    <w:rsid w:val="00A93F50"/>
    <w:rsid w:val="00A940E1"/>
    <w:rsid w:val="00A946D0"/>
    <w:rsid w:val="00A9473C"/>
    <w:rsid w:val="00A94AD5"/>
    <w:rsid w:val="00A94EB7"/>
    <w:rsid w:val="00A95014"/>
    <w:rsid w:val="00A95067"/>
    <w:rsid w:val="00A95380"/>
    <w:rsid w:val="00A95396"/>
    <w:rsid w:val="00A955FA"/>
    <w:rsid w:val="00A95718"/>
    <w:rsid w:val="00A9688F"/>
    <w:rsid w:val="00A96A14"/>
    <w:rsid w:val="00A96E20"/>
    <w:rsid w:val="00A97078"/>
    <w:rsid w:val="00A971AB"/>
    <w:rsid w:val="00A97265"/>
    <w:rsid w:val="00A973D3"/>
    <w:rsid w:val="00A974FF"/>
    <w:rsid w:val="00A9773D"/>
    <w:rsid w:val="00A97896"/>
    <w:rsid w:val="00A97B9F"/>
    <w:rsid w:val="00A97EF0"/>
    <w:rsid w:val="00AA012C"/>
    <w:rsid w:val="00AA01AC"/>
    <w:rsid w:val="00AA025F"/>
    <w:rsid w:val="00AA0651"/>
    <w:rsid w:val="00AA0846"/>
    <w:rsid w:val="00AA0B7E"/>
    <w:rsid w:val="00AA0C85"/>
    <w:rsid w:val="00AA105C"/>
    <w:rsid w:val="00AA1517"/>
    <w:rsid w:val="00AA16D9"/>
    <w:rsid w:val="00AA175B"/>
    <w:rsid w:val="00AA1FA1"/>
    <w:rsid w:val="00AA20AF"/>
    <w:rsid w:val="00AA20D6"/>
    <w:rsid w:val="00AA20F9"/>
    <w:rsid w:val="00AA2851"/>
    <w:rsid w:val="00AA2B4A"/>
    <w:rsid w:val="00AA2DF8"/>
    <w:rsid w:val="00AA2EB2"/>
    <w:rsid w:val="00AA31C7"/>
    <w:rsid w:val="00AA36A1"/>
    <w:rsid w:val="00AA3AF0"/>
    <w:rsid w:val="00AA3B42"/>
    <w:rsid w:val="00AA3CD8"/>
    <w:rsid w:val="00AA4017"/>
    <w:rsid w:val="00AA4885"/>
    <w:rsid w:val="00AA4C88"/>
    <w:rsid w:val="00AA4D26"/>
    <w:rsid w:val="00AA4E14"/>
    <w:rsid w:val="00AA4ECE"/>
    <w:rsid w:val="00AA4F12"/>
    <w:rsid w:val="00AA54F0"/>
    <w:rsid w:val="00AA5895"/>
    <w:rsid w:val="00AA5A23"/>
    <w:rsid w:val="00AA5BD3"/>
    <w:rsid w:val="00AA5D96"/>
    <w:rsid w:val="00AA63EE"/>
    <w:rsid w:val="00AA69D7"/>
    <w:rsid w:val="00AA6BD5"/>
    <w:rsid w:val="00AA7321"/>
    <w:rsid w:val="00AA74E5"/>
    <w:rsid w:val="00AA7582"/>
    <w:rsid w:val="00AA7632"/>
    <w:rsid w:val="00AA779E"/>
    <w:rsid w:val="00AA7A87"/>
    <w:rsid w:val="00AA7DB0"/>
    <w:rsid w:val="00AB00A0"/>
    <w:rsid w:val="00AB00DE"/>
    <w:rsid w:val="00AB0640"/>
    <w:rsid w:val="00AB06CC"/>
    <w:rsid w:val="00AB075D"/>
    <w:rsid w:val="00AB07E9"/>
    <w:rsid w:val="00AB0A6E"/>
    <w:rsid w:val="00AB0BBB"/>
    <w:rsid w:val="00AB0C9F"/>
    <w:rsid w:val="00AB10E4"/>
    <w:rsid w:val="00AB12FC"/>
    <w:rsid w:val="00AB150A"/>
    <w:rsid w:val="00AB1683"/>
    <w:rsid w:val="00AB1B7B"/>
    <w:rsid w:val="00AB1D94"/>
    <w:rsid w:val="00AB1DDD"/>
    <w:rsid w:val="00AB1EFA"/>
    <w:rsid w:val="00AB2039"/>
    <w:rsid w:val="00AB2322"/>
    <w:rsid w:val="00AB2C0A"/>
    <w:rsid w:val="00AB2C4B"/>
    <w:rsid w:val="00AB2C83"/>
    <w:rsid w:val="00AB2E8D"/>
    <w:rsid w:val="00AB2F74"/>
    <w:rsid w:val="00AB340A"/>
    <w:rsid w:val="00AB3449"/>
    <w:rsid w:val="00AB346A"/>
    <w:rsid w:val="00AB37F6"/>
    <w:rsid w:val="00AB3A9F"/>
    <w:rsid w:val="00AB3B99"/>
    <w:rsid w:val="00AB3CB6"/>
    <w:rsid w:val="00AB3D93"/>
    <w:rsid w:val="00AB4629"/>
    <w:rsid w:val="00AB4656"/>
    <w:rsid w:val="00AB475C"/>
    <w:rsid w:val="00AB48F7"/>
    <w:rsid w:val="00AB4907"/>
    <w:rsid w:val="00AB4A25"/>
    <w:rsid w:val="00AB4B34"/>
    <w:rsid w:val="00AB523A"/>
    <w:rsid w:val="00AB548C"/>
    <w:rsid w:val="00AB55D5"/>
    <w:rsid w:val="00AB58D2"/>
    <w:rsid w:val="00AB5AD0"/>
    <w:rsid w:val="00AB5C19"/>
    <w:rsid w:val="00AB5CFE"/>
    <w:rsid w:val="00AB64CB"/>
    <w:rsid w:val="00AB6670"/>
    <w:rsid w:val="00AB6914"/>
    <w:rsid w:val="00AB6991"/>
    <w:rsid w:val="00AB69A5"/>
    <w:rsid w:val="00AB6A10"/>
    <w:rsid w:val="00AB6C2D"/>
    <w:rsid w:val="00AB6CA1"/>
    <w:rsid w:val="00AB6D4D"/>
    <w:rsid w:val="00AB6F2D"/>
    <w:rsid w:val="00AB716F"/>
    <w:rsid w:val="00AB7EF3"/>
    <w:rsid w:val="00AB7F18"/>
    <w:rsid w:val="00AC06B9"/>
    <w:rsid w:val="00AC07CA"/>
    <w:rsid w:val="00AC0CDD"/>
    <w:rsid w:val="00AC1057"/>
    <w:rsid w:val="00AC1421"/>
    <w:rsid w:val="00AC1432"/>
    <w:rsid w:val="00AC14C5"/>
    <w:rsid w:val="00AC155D"/>
    <w:rsid w:val="00AC1636"/>
    <w:rsid w:val="00AC1BE4"/>
    <w:rsid w:val="00AC21E4"/>
    <w:rsid w:val="00AC25D2"/>
    <w:rsid w:val="00AC269B"/>
    <w:rsid w:val="00AC2859"/>
    <w:rsid w:val="00AC285F"/>
    <w:rsid w:val="00AC2D87"/>
    <w:rsid w:val="00AC2E4F"/>
    <w:rsid w:val="00AC2E8B"/>
    <w:rsid w:val="00AC2FD9"/>
    <w:rsid w:val="00AC30BC"/>
    <w:rsid w:val="00AC341C"/>
    <w:rsid w:val="00AC3618"/>
    <w:rsid w:val="00AC39A6"/>
    <w:rsid w:val="00AC3C58"/>
    <w:rsid w:val="00AC3E94"/>
    <w:rsid w:val="00AC41F3"/>
    <w:rsid w:val="00AC4304"/>
    <w:rsid w:val="00AC49C9"/>
    <w:rsid w:val="00AC4DB1"/>
    <w:rsid w:val="00AC4E21"/>
    <w:rsid w:val="00AC5017"/>
    <w:rsid w:val="00AC5138"/>
    <w:rsid w:val="00AC5157"/>
    <w:rsid w:val="00AC52B8"/>
    <w:rsid w:val="00AC52D1"/>
    <w:rsid w:val="00AC5483"/>
    <w:rsid w:val="00AC55CA"/>
    <w:rsid w:val="00AC5936"/>
    <w:rsid w:val="00AC5A02"/>
    <w:rsid w:val="00AC5A48"/>
    <w:rsid w:val="00AC5CDB"/>
    <w:rsid w:val="00AC5DE0"/>
    <w:rsid w:val="00AC60AA"/>
    <w:rsid w:val="00AC624D"/>
    <w:rsid w:val="00AC64E6"/>
    <w:rsid w:val="00AC653D"/>
    <w:rsid w:val="00AC66CE"/>
    <w:rsid w:val="00AC6731"/>
    <w:rsid w:val="00AC67A4"/>
    <w:rsid w:val="00AC6869"/>
    <w:rsid w:val="00AC6ABB"/>
    <w:rsid w:val="00AC6D88"/>
    <w:rsid w:val="00AC6DCC"/>
    <w:rsid w:val="00AC6E5C"/>
    <w:rsid w:val="00AC73B8"/>
    <w:rsid w:val="00AC747B"/>
    <w:rsid w:val="00AC750C"/>
    <w:rsid w:val="00AC7FC2"/>
    <w:rsid w:val="00AD02B0"/>
    <w:rsid w:val="00AD053D"/>
    <w:rsid w:val="00AD090E"/>
    <w:rsid w:val="00AD0941"/>
    <w:rsid w:val="00AD0E92"/>
    <w:rsid w:val="00AD0F0B"/>
    <w:rsid w:val="00AD0F34"/>
    <w:rsid w:val="00AD0FE7"/>
    <w:rsid w:val="00AD1332"/>
    <w:rsid w:val="00AD133D"/>
    <w:rsid w:val="00AD1451"/>
    <w:rsid w:val="00AD152F"/>
    <w:rsid w:val="00AD16BB"/>
    <w:rsid w:val="00AD1CBC"/>
    <w:rsid w:val="00AD1F03"/>
    <w:rsid w:val="00AD20E4"/>
    <w:rsid w:val="00AD2491"/>
    <w:rsid w:val="00AD24D5"/>
    <w:rsid w:val="00AD2591"/>
    <w:rsid w:val="00AD2CCE"/>
    <w:rsid w:val="00AD2D89"/>
    <w:rsid w:val="00AD3229"/>
    <w:rsid w:val="00AD37A1"/>
    <w:rsid w:val="00AD3CB7"/>
    <w:rsid w:val="00AD3ED4"/>
    <w:rsid w:val="00AD3EE3"/>
    <w:rsid w:val="00AD401D"/>
    <w:rsid w:val="00AD4064"/>
    <w:rsid w:val="00AD419D"/>
    <w:rsid w:val="00AD41E7"/>
    <w:rsid w:val="00AD42B7"/>
    <w:rsid w:val="00AD4778"/>
    <w:rsid w:val="00AD4CF5"/>
    <w:rsid w:val="00AD5069"/>
    <w:rsid w:val="00AD51A6"/>
    <w:rsid w:val="00AD53E5"/>
    <w:rsid w:val="00AD543C"/>
    <w:rsid w:val="00AD5573"/>
    <w:rsid w:val="00AD5A06"/>
    <w:rsid w:val="00AD5AC9"/>
    <w:rsid w:val="00AD5BF3"/>
    <w:rsid w:val="00AD5CE4"/>
    <w:rsid w:val="00AD5D85"/>
    <w:rsid w:val="00AD5F67"/>
    <w:rsid w:val="00AD6075"/>
    <w:rsid w:val="00AD622E"/>
    <w:rsid w:val="00AD6347"/>
    <w:rsid w:val="00AD6454"/>
    <w:rsid w:val="00AD673B"/>
    <w:rsid w:val="00AD6B1C"/>
    <w:rsid w:val="00AD6E4A"/>
    <w:rsid w:val="00AD6EF5"/>
    <w:rsid w:val="00AD6F35"/>
    <w:rsid w:val="00AD6F5E"/>
    <w:rsid w:val="00AD7310"/>
    <w:rsid w:val="00AD7396"/>
    <w:rsid w:val="00AD7474"/>
    <w:rsid w:val="00AD7493"/>
    <w:rsid w:val="00AD7824"/>
    <w:rsid w:val="00AD7CDE"/>
    <w:rsid w:val="00AE0217"/>
    <w:rsid w:val="00AE0244"/>
    <w:rsid w:val="00AE04E2"/>
    <w:rsid w:val="00AE0833"/>
    <w:rsid w:val="00AE0B92"/>
    <w:rsid w:val="00AE1190"/>
    <w:rsid w:val="00AE1AD0"/>
    <w:rsid w:val="00AE20C1"/>
    <w:rsid w:val="00AE214D"/>
    <w:rsid w:val="00AE2524"/>
    <w:rsid w:val="00AE2CD8"/>
    <w:rsid w:val="00AE2CDF"/>
    <w:rsid w:val="00AE3011"/>
    <w:rsid w:val="00AE3013"/>
    <w:rsid w:val="00AE30E4"/>
    <w:rsid w:val="00AE37FD"/>
    <w:rsid w:val="00AE3AF8"/>
    <w:rsid w:val="00AE3D7C"/>
    <w:rsid w:val="00AE3DF0"/>
    <w:rsid w:val="00AE3F9B"/>
    <w:rsid w:val="00AE4173"/>
    <w:rsid w:val="00AE43CE"/>
    <w:rsid w:val="00AE4552"/>
    <w:rsid w:val="00AE45F0"/>
    <w:rsid w:val="00AE4624"/>
    <w:rsid w:val="00AE4752"/>
    <w:rsid w:val="00AE48CC"/>
    <w:rsid w:val="00AE498D"/>
    <w:rsid w:val="00AE4D3D"/>
    <w:rsid w:val="00AE4DE1"/>
    <w:rsid w:val="00AE4F38"/>
    <w:rsid w:val="00AE53C9"/>
    <w:rsid w:val="00AE5458"/>
    <w:rsid w:val="00AE56CC"/>
    <w:rsid w:val="00AE5A15"/>
    <w:rsid w:val="00AE5E24"/>
    <w:rsid w:val="00AE61D2"/>
    <w:rsid w:val="00AE636B"/>
    <w:rsid w:val="00AE64F3"/>
    <w:rsid w:val="00AE6674"/>
    <w:rsid w:val="00AE6714"/>
    <w:rsid w:val="00AE67A4"/>
    <w:rsid w:val="00AE68FC"/>
    <w:rsid w:val="00AE6ED1"/>
    <w:rsid w:val="00AE735E"/>
    <w:rsid w:val="00AE73C0"/>
    <w:rsid w:val="00AE76BF"/>
    <w:rsid w:val="00AE7B21"/>
    <w:rsid w:val="00AE7BCE"/>
    <w:rsid w:val="00AE7BE3"/>
    <w:rsid w:val="00AE7C9C"/>
    <w:rsid w:val="00AF015E"/>
    <w:rsid w:val="00AF0251"/>
    <w:rsid w:val="00AF0414"/>
    <w:rsid w:val="00AF063F"/>
    <w:rsid w:val="00AF0D0A"/>
    <w:rsid w:val="00AF0DF5"/>
    <w:rsid w:val="00AF0F34"/>
    <w:rsid w:val="00AF1380"/>
    <w:rsid w:val="00AF142F"/>
    <w:rsid w:val="00AF1482"/>
    <w:rsid w:val="00AF1B80"/>
    <w:rsid w:val="00AF1D02"/>
    <w:rsid w:val="00AF2283"/>
    <w:rsid w:val="00AF2315"/>
    <w:rsid w:val="00AF2582"/>
    <w:rsid w:val="00AF27D6"/>
    <w:rsid w:val="00AF2D79"/>
    <w:rsid w:val="00AF2E01"/>
    <w:rsid w:val="00AF2E20"/>
    <w:rsid w:val="00AF2EED"/>
    <w:rsid w:val="00AF2F68"/>
    <w:rsid w:val="00AF3107"/>
    <w:rsid w:val="00AF351A"/>
    <w:rsid w:val="00AF357E"/>
    <w:rsid w:val="00AF399E"/>
    <w:rsid w:val="00AF3E76"/>
    <w:rsid w:val="00AF3EB0"/>
    <w:rsid w:val="00AF417B"/>
    <w:rsid w:val="00AF418D"/>
    <w:rsid w:val="00AF4592"/>
    <w:rsid w:val="00AF4688"/>
    <w:rsid w:val="00AF46F9"/>
    <w:rsid w:val="00AF4BD5"/>
    <w:rsid w:val="00AF4D6B"/>
    <w:rsid w:val="00AF4D73"/>
    <w:rsid w:val="00AF529F"/>
    <w:rsid w:val="00AF557E"/>
    <w:rsid w:val="00AF5806"/>
    <w:rsid w:val="00AF5851"/>
    <w:rsid w:val="00AF5A3C"/>
    <w:rsid w:val="00AF5A76"/>
    <w:rsid w:val="00AF5AC0"/>
    <w:rsid w:val="00AF5B21"/>
    <w:rsid w:val="00AF5BC3"/>
    <w:rsid w:val="00AF5EE8"/>
    <w:rsid w:val="00AF5FE9"/>
    <w:rsid w:val="00AF6101"/>
    <w:rsid w:val="00AF63CC"/>
    <w:rsid w:val="00AF6898"/>
    <w:rsid w:val="00AF6996"/>
    <w:rsid w:val="00AF6A54"/>
    <w:rsid w:val="00AF6F57"/>
    <w:rsid w:val="00AF718D"/>
    <w:rsid w:val="00AF7232"/>
    <w:rsid w:val="00AF74E0"/>
    <w:rsid w:val="00AF7501"/>
    <w:rsid w:val="00AF7533"/>
    <w:rsid w:val="00AF766E"/>
    <w:rsid w:val="00AF7753"/>
    <w:rsid w:val="00AF7763"/>
    <w:rsid w:val="00AF7910"/>
    <w:rsid w:val="00AF7B5F"/>
    <w:rsid w:val="00AF7B92"/>
    <w:rsid w:val="00AF7DAF"/>
    <w:rsid w:val="00B003C3"/>
    <w:rsid w:val="00B00850"/>
    <w:rsid w:val="00B00B35"/>
    <w:rsid w:val="00B00E23"/>
    <w:rsid w:val="00B00E7C"/>
    <w:rsid w:val="00B010A0"/>
    <w:rsid w:val="00B011BC"/>
    <w:rsid w:val="00B0148D"/>
    <w:rsid w:val="00B016F4"/>
    <w:rsid w:val="00B01965"/>
    <w:rsid w:val="00B01B15"/>
    <w:rsid w:val="00B01B8A"/>
    <w:rsid w:val="00B01DCA"/>
    <w:rsid w:val="00B0215D"/>
    <w:rsid w:val="00B02184"/>
    <w:rsid w:val="00B02527"/>
    <w:rsid w:val="00B027E2"/>
    <w:rsid w:val="00B028B3"/>
    <w:rsid w:val="00B02B75"/>
    <w:rsid w:val="00B02FA4"/>
    <w:rsid w:val="00B03108"/>
    <w:rsid w:val="00B0324C"/>
    <w:rsid w:val="00B0379F"/>
    <w:rsid w:val="00B03849"/>
    <w:rsid w:val="00B038FC"/>
    <w:rsid w:val="00B03911"/>
    <w:rsid w:val="00B03C1D"/>
    <w:rsid w:val="00B03C3D"/>
    <w:rsid w:val="00B03E97"/>
    <w:rsid w:val="00B03FE9"/>
    <w:rsid w:val="00B0423F"/>
    <w:rsid w:val="00B042B8"/>
    <w:rsid w:val="00B043C0"/>
    <w:rsid w:val="00B045C6"/>
    <w:rsid w:val="00B04639"/>
    <w:rsid w:val="00B049D7"/>
    <w:rsid w:val="00B04A56"/>
    <w:rsid w:val="00B04CB6"/>
    <w:rsid w:val="00B04CDD"/>
    <w:rsid w:val="00B04D23"/>
    <w:rsid w:val="00B052BC"/>
    <w:rsid w:val="00B05354"/>
    <w:rsid w:val="00B054ED"/>
    <w:rsid w:val="00B05503"/>
    <w:rsid w:val="00B05509"/>
    <w:rsid w:val="00B058EB"/>
    <w:rsid w:val="00B05984"/>
    <w:rsid w:val="00B05A8B"/>
    <w:rsid w:val="00B05E4D"/>
    <w:rsid w:val="00B05E58"/>
    <w:rsid w:val="00B061CD"/>
    <w:rsid w:val="00B063C6"/>
    <w:rsid w:val="00B064D5"/>
    <w:rsid w:val="00B06798"/>
    <w:rsid w:val="00B0681B"/>
    <w:rsid w:val="00B06820"/>
    <w:rsid w:val="00B06C69"/>
    <w:rsid w:val="00B06F23"/>
    <w:rsid w:val="00B07454"/>
    <w:rsid w:val="00B0761F"/>
    <w:rsid w:val="00B07655"/>
    <w:rsid w:val="00B0773C"/>
    <w:rsid w:val="00B07866"/>
    <w:rsid w:val="00B078B6"/>
    <w:rsid w:val="00B07B8F"/>
    <w:rsid w:val="00B07CD7"/>
    <w:rsid w:val="00B07D66"/>
    <w:rsid w:val="00B10033"/>
    <w:rsid w:val="00B10094"/>
    <w:rsid w:val="00B103E0"/>
    <w:rsid w:val="00B109CE"/>
    <w:rsid w:val="00B10A27"/>
    <w:rsid w:val="00B10EFB"/>
    <w:rsid w:val="00B10F78"/>
    <w:rsid w:val="00B10FE4"/>
    <w:rsid w:val="00B1114B"/>
    <w:rsid w:val="00B114AE"/>
    <w:rsid w:val="00B11615"/>
    <w:rsid w:val="00B11720"/>
    <w:rsid w:val="00B117FA"/>
    <w:rsid w:val="00B118E5"/>
    <w:rsid w:val="00B1196D"/>
    <w:rsid w:val="00B11CF9"/>
    <w:rsid w:val="00B11DAC"/>
    <w:rsid w:val="00B11F8D"/>
    <w:rsid w:val="00B11F99"/>
    <w:rsid w:val="00B11FA9"/>
    <w:rsid w:val="00B1227E"/>
    <w:rsid w:val="00B128D7"/>
    <w:rsid w:val="00B12A54"/>
    <w:rsid w:val="00B12B28"/>
    <w:rsid w:val="00B12D6E"/>
    <w:rsid w:val="00B12FE3"/>
    <w:rsid w:val="00B1311A"/>
    <w:rsid w:val="00B13C15"/>
    <w:rsid w:val="00B13C5A"/>
    <w:rsid w:val="00B13CE6"/>
    <w:rsid w:val="00B13FA3"/>
    <w:rsid w:val="00B142BD"/>
    <w:rsid w:val="00B14317"/>
    <w:rsid w:val="00B1449C"/>
    <w:rsid w:val="00B14714"/>
    <w:rsid w:val="00B1473F"/>
    <w:rsid w:val="00B149B9"/>
    <w:rsid w:val="00B14AC9"/>
    <w:rsid w:val="00B14CFA"/>
    <w:rsid w:val="00B15011"/>
    <w:rsid w:val="00B1507C"/>
    <w:rsid w:val="00B150AE"/>
    <w:rsid w:val="00B15413"/>
    <w:rsid w:val="00B157CF"/>
    <w:rsid w:val="00B15AEE"/>
    <w:rsid w:val="00B15B81"/>
    <w:rsid w:val="00B15BBC"/>
    <w:rsid w:val="00B15CA5"/>
    <w:rsid w:val="00B15F14"/>
    <w:rsid w:val="00B15F4E"/>
    <w:rsid w:val="00B160C2"/>
    <w:rsid w:val="00B16125"/>
    <w:rsid w:val="00B1625A"/>
    <w:rsid w:val="00B16296"/>
    <w:rsid w:val="00B16705"/>
    <w:rsid w:val="00B1676F"/>
    <w:rsid w:val="00B1677D"/>
    <w:rsid w:val="00B167A7"/>
    <w:rsid w:val="00B1685C"/>
    <w:rsid w:val="00B16BA8"/>
    <w:rsid w:val="00B16E0A"/>
    <w:rsid w:val="00B16E60"/>
    <w:rsid w:val="00B16F31"/>
    <w:rsid w:val="00B1733B"/>
    <w:rsid w:val="00B17575"/>
    <w:rsid w:val="00B176E7"/>
    <w:rsid w:val="00B179DC"/>
    <w:rsid w:val="00B17BB0"/>
    <w:rsid w:val="00B17BDA"/>
    <w:rsid w:val="00B20129"/>
    <w:rsid w:val="00B20329"/>
    <w:rsid w:val="00B20A26"/>
    <w:rsid w:val="00B20C59"/>
    <w:rsid w:val="00B20EA0"/>
    <w:rsid w:val="00B21A29"/>
    <w:rsid w:val="00B21C43"/>
    <w:rsid w:val="00B2208D"/>
    <w:rsid w:val="00B221AD"/>
    <w:rsid w:val="00B22259"/>
    <w:rsid w:val="00B22282"/>
    <w:rsid w:val="00B22291"/>
    <w:rsid w:val="00B2229E"/>
    <w:rsid w:val="00B22573"/>
    <w:rsid w:val="00B226B7"/>
    <w:rsid w:val="00B226D1"/>
    <w:rsid w:val="00B228DF"/>
    <w:rsid w:val="00B22A29"/>
    <w:rsid w:val="00B22D55"/>
    <w:rsid w:val="00B234FD"/>
    <w:rsid w:val="00B23592"/>
    <w:rsid w:val="00B23781"/>
    <w:rsid w:val="00B2380B"/>
    <w:rsid w:val="00B23BA7"/>
    <w:rsid w:val="00B23CB2"/>
    <w:rsid w:val="00B23D39"/>
    <w:rsid w:val="00B2406A"/>
    <w:rsid w:val="00B2410F"/>
    <w:rsid w:val="00B24301"/>
    <w:rsid w:val="00B246B3"/>
    <w:rsid w:val="00B24C61"/>
    <w:rsid w:val="00B24FB6"/>
    <w:rsid w:val="00B252C2"/>
    <w:rsid w:val="00B255C5"/>
    <w:rsid w:val="00B25601"/>
    <w:rsid w:val="00B256C4"/>
    <w:rsid w:val="00B257B3"/>
    <w:rsid w:val="00B25973"/>
    <w:rsid w:val="00B25FF6"/>
    <w:rsid w:val="00B26233"/>
    <w:rsid w:val="00B26344"/>
    <w:rsid w:val="00B2661E"/>
    <w:rsid w:val="00B2675C"/>
    <w:rsid w:val="00B2693C"/>
    <w:rsid w:val="00B26A0E"/>
    <w:rsid w:val="00B26CBA"/>
    <w:rsid w:val="00B272AC"/>
    <w:rsid w:val="00B27434"/>
    <w:rsid w:val="00B2775D"/>
    <w:rsid w:val="00B27831"/>
    <w:rsid w:val="00B27CCC"/>
    <w:rsid w:val="00B27D33"/>
    <w:rsid w:val="00B27E14"/>
    <w:rsid w:val="00B300D8"/>
    <w:rsid w:val="00B3056B"/>
    <w:rsid w:val="00B3066A"/>
    <w:rsid w:val="00B30EA6"/>
    <w:rsid w:val="00B31484"/>
    <w:rsid w:val="00B314B8"/>
    <w:rsid w:val="00B3150B"/>
    <w:rsid w:val="00B3151C"/>
    <w:rsid w:val="00B31C62"/>
    <w:rsid w:val="00B32019"/>
    <w:rsid w:val="00B320E2"/>
    <w:rsid w:val="00B32439"/>
    <w:rsid w:val="00B325D3"/>
    <w:rsid w:val="00B325ED"/>
    <w:rsid w:val="00B329F9"/>
    <w:rsid w:val="00B32A11"/>
    <w:rsid w:val="00B32DF6"/>
    <w:rsid w:val="00B32F24"/>
    <w:rsid w:val="00B32FA4"/>
    <w:rsid w:val="00B3304E"/>
    <w:rsid w:val="00B33190"/>
    <w:rsid w:val="00B3355C"/>
    <w:rsid w:val="00B33DE2"/>
    <w:rsid w:val="00B342F8"/>
    <w:rsid w:val="00B344A0"/>
    <w:rsid w:val="00B34A5B"/>
    <w:rsid w:val="00B34CAE"/>
    <w:rsid w:val="00B34D97"/>
    <w:rsid w:val="00B3524C"/>
    <w:rsid w:val="00B35281"/>
    <w:rsid w:val="00B353A4"/>
    <w:rsid w:val="00B35905"/>
    <w:rsid w:val="00B35DC0"/>
    <w:rsid w:val="00B35E9A"/>
    <w:rsid w:val="00B36024"/>
    <w:rsid w:val="00B3620B"/>
    <w:rsid w:val="00B3635E"/>
    <w:rsid w:val="00B36633"/>
    <w:rsid w:val="00B368F9"/>
    <w:rsid w:val="00B36929"/>
    <w:rsid w:val="00B36C46"/>
    <w:rsid w:val="00B3718B"/>
    <w:rsid w:val="00B3728F"/>
    <w:rsid w:val="00B3742A"/>
    <w:rsid w:val="00B375E6"/>
    <w:rsid w:val="00B3764A"/>
    <w:rsid w:val="00B37FAC"/>
    <w:rsid w:val="00B37FD9"/>
    <w:rsid w:val="00B40393"/>
    <w:rsid w:val="00B403B3"/>
    <w:rsid w:val="00B4087B"/>
    <w:rsid w:val="00B40E3A"/>
    <w:rsid w:val="00B41011"/>
    <w:rsid w:val="00B411A4"/>
    <w:rsid w:val="00B412C9"/>
    <w:rsid w:val="00B414AB"/>
    <w:rsid w:val="00B416F4"/>
    <w:rsid w:val="00B41A97"/>
    <w:rsid w:val="00B41C84"/>
    <w:rsid w:val="00B41D0E"/>
    <w:rsid w:val="00B41EF1"/>
    <w:rsid w:val="00B41F0F"/>
    <w:rsid w:val="00B42190"/>
    <w:rsid w:val="00B42193"/>
    <w:rsid w:val="00B42470"/>
    <w:rsid w:val="00B4255A"/>
    <w:rsid w:val="00B4279E"/>
    <w:rsid w:val="00B4284D"/>
    <w:rsid w:val="00B429B5"/>
    <w:rsid w:val="00B42C71"/>
    <w:rsid w:val="00B43095"/>
    <w:rsid w:val="00B431A6"/>
    <w:rsid w:val="00B43323"/>
    <w:rsid w:val="00B43404"/>
    <w:rsid w:val="00B4390C"/>
    <w:rsid w:val="00B43A75"/>
    <w:rsid w:val="00B43A92"/>
    <w:rsid w:val="00B43AF7"/>
    <w:rsid w:val="00B43FCC"/>
    <w:rsid w:val="00B4409F"/>
    <w:rsid w:val="00B440ED"/>
    <w:rsid w:val="00B44811"/>
    <w:rsid w:val="00B44956"/>
    <w:rsid w:val="00B44A1C"/>
    <w:rsid w:val="00B44B0E"/>
    <w:rsid w:val="00B44BD5"/>
    <w:rsid w:val="00B44C82"/>
    <w:rsid w:val="00B44D35"/>
    <w:rsid w:val="00B44D51"/>
    <w:rsid w:val="00B4539D"/>
    <w:rsid w:val="00B45445"/>
    <w:rsid w:val="00B459D7"/>
    <w:rsid w:val="00B45B99"/>
    <w:rsid w:val="00B45DE8"/>
    <w:rsid w:val="00B45E10"/>
    <w:rsid w:val="00B45E53"/>
    <w:rsid w:val="00B45F12"/>
    <w:rsid w:val="00B4610D"/>
    <w:rsid w:val="00B46195"/>
    <w:rsid w:val="00B4623F"/>
    <w:rsid w:val="00B46340"/>
    <w:rsid w:val="00B46960"/>
    <w:rsid w:val="00B46E9D"/>
    <w:rsid w:val="00B46EE9"/>
    <w:rsid w:val="00B47274"/>
    <w:rsid w:val="00B47683"/>
    <w:rsid w:val="00B4768F"/>
    <w:rsid w:val="00B476FA"/>
    <w:rsid w:val="00B47D2E"/>
    <w:rsid w:val="00B500CD"/>
    <w:rsid w:val="00B504DD"/>
    <w:rsid w:val="00B50696"/>
    <w:rsid w:val="00B50A9F"/>
    <w:rsid w:val="00B51016"/>
    <w:rsid w:val="00B51616"/>
    <w:rsid w:val="00B51814"/>
    <w:rsid w:val="00B52441"/>
    <w:rsid w:val="00B525A7"/>
    <w:rsid w:val="00B5263A"/>
    <w:rsid w:val="00B5268F"/>
    <w:rsid w:val="00B52C64"/>
    <w:rsid w:val="00B52F9F"/>
    <w:rsid w:val="00B53073"/>
    <w:rsid w:val="00B533B3"/>
    <w:rsid w:val="00B53428"/>
    <w:rsid w:val="00B53766"/>
    <w:rsid w:val="00B53937"/>
    <w:rsid w:val="00B539F3"/>
    <w:rsid w:val="00B53C2C"/>
    <w:rsid w:val="00B53D0D"/>
    <w:rsid w:val="00B53E41"/>
    <w:rsid w:val="00B5430B"/>
    <w:rsid w:val="00B5438E"/>
    <w:rsid w:val="00B5477E"/>
    <w:rsid w:val="00B548F2"/>
    <w:rsid w:val="00B54A92"/>
    <w:rsid w:val="00B54CA7"/>
    <w:rsid w:val="00B55041"/>
    <w:rsid w:val="00B55473"/>
    <w:rsid w:val="00B55542"/>
    <w:rsid w:val="00B555CC"/>
    <w:rsid w:val="00B5590C"/>
    <w:rsid w:val="00B55EDA"/>
    <w:rsid w:val="00B561C0"/>
    <w:rsid w:val="00B562A8"/>
    <w:rsid w:val="00B56599"/>
    <w:rsid w:val="00B567AA"/>
    <w:rsid w:val="00B5691E"/>
    <w:rsid w:val="00B56EBA"/>
    <w:rsid w:val="00B56EC2"/>
    <w:rsid w:val="00B56F8D"/>
    <w:rsid w:val="00B571C1"/>
    <w:rsid w:val="00B57631"/>
    <w:rsid w:val="00B57838"/>
    <w:rsid w:val="00B579F9"/>
    <w:rsid w:val="00B57BAC"/>
    <w:rsid w:val="00B57C42"/>
    <w:rsid w:val="00B57C5A"/>
    <w:rsid w:val="00B57D08"/>
    <w:rsid w:val="00B57D58"/>
    <w:rsid w:val="00B57D9D"/>
    <w:rsid w:val="00B57F48"/>
    <w:rsid w:val="00B57FCE"/>
    <w:rsid w:val="00B60692"/>
    <w:rsid w:val="00B60FEF"/>
    <w:rsid w:val="00B61631"/>
    <w:rsid w:val="00B61985"/>
    <w:rsid w:val="00B61B65"/>
    <w:rsid w:val="00B61B91"/>
    <w:rsid w:val="00B61E2F"/>
    <w:rsid w:val="00B61F52"/>
    <w:rsid w:val="00B62161"/>
    <w:rsid w:val="00B62438"/>
    <w:rsid w:val="00B62483"/>
    <w:rsid w:val="00B62486"/>
    <w:rsid w:val="00B6292D"/>
    <w:rsid w:val="00B62BF7"/>
    <w:rsid w:val="00B631BC"/>
    <w:rsid w:val="00B6367A"/>
    <w:rsid w:val="00B6384B"/>
    <w:rsid w:val="00B63978"/>
    <w:rsid w:val="00B63B0F"/>
    <w:rsid w:val="00B63BBD"/>
    <w:rsid w:val="00B641AF"/>
    <w:rsid w:val="00B641F3"/>
    <w:rsid w:val="00B643FC"/>
    <w:rsid w:val="00B64726"/>
    <w:rsid w:val="00B64AED"/>
    <w:rsid w:val="00B64BEB"/>
    <w:rsid w:val="00B64CB9"/>
    <w:rsid w:val="00B64D08"/>
    <w:rsid w:val="00B64D4A"/>
    <w:rsid w:val="00B65154"/>
    <w:rsid w:val="00B653A4"/>
    <w:rsid w:val="00B653EC"/>
    <w:rsid w:val="00B6540D"/>
    <w:rsid w:val="00B65521"/>
    <w:rsid w:val="00B65660"/>
    <w:rsid w:val="00B65724"/>
    <w:rsid w:val="00B65756"/>
    <w:rsid w:val="00B65855"/>
    <w:rsid w:val="00B659BD"/>
    <w:rsid w:val="00B662AB"/>
    <w:rsid w:val="00B66387"/>
    <w:rsid w:val="00B66B0F"/>
    <w:rsid w:val="00B66C77"/>
    <w:rsid w:val="00B66ECE"/>
    <w:rsid w:val="00B66F2A"/>
    <w:rsid w:val="00B66F85"/>
    <w:rsid w:val="00B6715A"/>
    <w:rsid w:val="00B67160"/>
    <w:rsid w:val="00B675D3"/>
    <w:rsid w:val="00B67C02"/>
    <w:rsid w:val="00B67C03"/>
    <w:rsid w:val="00B67CDB"/>
    <w:rsid w:val="00B70358"/>
    <w:rsid w:val="00B703E0"/>
    <w:rsid w:val="00B7079D"/>
    <w:rsid w:val="00B707A2"/>
    <w:rsid w:val="00B70984"/>
    <w:rsid w:val="00B70AB3"/>
    <w:rsid w:val="00B7106B"/>
    <w:rsid w:val="00B710FE"/>
    <w:rsid w:val="00B7134D"/>
    <w:rsid w:val="00B71581"/>
    <w:rsid w:val="00B7165F"/>
    <w:rsid w:val="00B719EB"/>
    <w:rsid w:val="00B71E1D"/>
    <w:rsid w:val="00B7219F"/>
    <w:rsid w:val="00B727B7"/>
    <w:rsid w:val="00B72D3E"/>
    <w:rsid w:val="00B73017"/>
    <w:rsid w:val="00B73055"/>
    <w:rsid w:val="00B73259"/>
    <w:rsid w:val="00B7345F"/>
    <w:rsid w:val="00B73498"/>
    <w:rsid w:val="00B73639"/>
    <w:rsid w:val="00B7378B"/>
    <w:rsid w:val="00B73A8B"/>
    <w:rsid w:val="00B73B88"/>
    <w:rsid w:val="00B73C68"/>
    <w:rsid w:val="00B73F55"/>
    <w:rsid w:val="00B7419F"/>
    <w:rsid w:val="00B74253"/>
    <w:rsid w:val="00B74370"/>
    <w:rsid w:val="00B743D3"/>
    <w:rsid w:val="00B74941"/>
    <w:rsid w:val="00B74A39"/>
    <w:rsid w:val="00B74D16"/>
    <w:rsid w:val="00B74D7B"/>
    <w:rsid w:val="00B751FE"/>
    <w:rsid w:val="00B753CB"/>
    <w:rsid w:val="00B75887"/>
    <w:rsid w:val="00B75A13"/>
    <w:rsid w:val="00B75AA7"/>
    <w:rsid w:val="00B75AD1"/>
    <w:rsid w:val="00B75C7B"/>
    <w:rsid w:val="00B76231"/>
    <w:rsid w:val="00B76240"/>
    <w:rsid w:val="00B763F6"/>
    <w:rsid w:val="00B76561"/>
    <w:rsid w:val="00B765FB"/>
    <w:rsid w:val="00B76B12"/>
    <w:rsid w:val="00B76C5F"/>
    <w:rsid w:val="00B76DFB"/>
    <w:rsid w:val="00B76F94"/>
    <w:rsid w:val="00B77057"/>
    <w:rsid w:val="00B77205"/>
    <w:rsid w:val="00B773A7"/>
    <w:rsid w:val="00B775C0"/>
    <w:rsid w:val="00B7762C"/>
    <w:rsid w:val="00B77BDB"/>
    <w:rsid w:val="00B77BEE"/>
    <w:rsid w:val="00B77EFF"/>
    <w:rsid w:val="00B77F05"/>
    <w:rsid w:val="00B77FB4"/>
    <w:rsid w:val="00B8034C"/>
    <w:rsid w:val="00B805D3"/>
    <w:rsid w:val="00B805F4"/>
    <w:rsid w:val="00B806A3"/>
    <w:rsid w:val="00B80862"/>
    <w:rsid w:val="00B80D97"/>
    <w:rsid w:val="00B80DC4"/>
    <w:rsid w:val="00B80EB6"/>
    <w:rsid w:val="00B80EEF"/>
    <w:rsid w:val="00B80F1F"/>
    <w:rsid w:val="00B80FAC"/>
    <w:rsid w:val="00B81095"/>
    <w:rsid w:val="00B8141F"/>
    <w:rsid w:val="00B815A2"/>
    <w:rsid w:val="00B81717"/>
    <w:rsid w:val="00B818EC"/>
    <w:rsid w:val="00B81A6D"/>
    <w:rsid w:val="00B81CDF"/>
    <w:rsid w:val="00B82459"/>
    <w:rsid w:val="00B82D47"/>
    <w:rsid w:val="00B82D9B"/>
    <w:rsid w:val="00B82DF5"/>
    <w:rsid w:val="00B82E6A"/>
    <w:rsid w:val="00B82F4C"/>
    <w:rsid w:val="00B82FD9"/>
    <w:rsid w:val="00B832BC"/>
    <w:rsid w:val="00B832FC"/>
    <w:rsid w:val="00B83323"/>
    <w:rsid w:val="00B83345"/>
    <w:rsid w:val="00B83431"/>
    <w:rsid w:val="00B8384C"/>
    <w:rsid w:val="00B83F10"/>
    <w:rsid w:val="00B84025"/>
    <w:rsid w:val="00B8405A"/>
    <w:rsid w:val="00B8459D"/>
    <w:rsid w:val="00B8494C"/>
    <w:rsid w:val="00B849E1"/>
    <w:rsid w:val="00B84B62"/>
    <w:rsid w:val="00B84C16"/>
    <w:rsid w:val="00B84DA6"/>
    <w:rsid w:val="00B84E82"/>
    <w:rsid w:val="00B85581"/>
    <w:rsid w:val="00B85A10"/>
    <w:rsid w:val="00B85B14"/>
    <w:rsid w:val="00B85BF6"/>
    <w:rsid w:val="00B85FA0"/>
    <w:rsid w:val="00B86579"/>
    <w:rsid w:val="00B865FF"/>
    <w:rsid w:val="00B86601"/>
    <w:rsid w:val="00B86611"/>
    <w:rsid w:val="00B8674C"/>
    <w:rsid w:val="00B86CB1"/>
    <w:rsid w:val="00B86DD0"/>
    <w:rsid w:val="00B86EE6"/>
    <w:rsid w:val="00B873C6"/>
    <w:rsid w:val="00B87689"/>
    <w:rsid w:val="00B876E0"/>
    <w:rsid w:val="00B87A1D"/>
    <w:rsid w:val="00B87D95"/>
    <w:rsid w:val="00B87DBF"/>
    <w:rsid w:val="00B9001E"/>
    <w:rsid w:val="00B90113"/>
    <w:rsid w:val="00B90218"/>
    <w:rsid w:val="00B9025B"/>
    <w:rsid w:val="00B90424"/>
    <w:rsid w:val="00B9044B"/>
    <w:rsid w:val="00B905EF"/>
    <w:rsid w:val="00B90668"/>
    <w:rsid w:val="00B90748"/>
    <w:rsid w:val="00B908BF"/>
    <w:rsid w:val="00B909D6"/>
    <w:rsid w:val="00B90CE5"/>
    <w:rsid w:val="00B90E2D"/>
    <w:rsid w:val="00B91011"/>
    <w:rsid w:val="00B9116B"/>
    <w:rsid w:val="00B91235"/>
    <w:rsid w:val="00B913CB"/>
    <w:rsid w:val="00B91602"/>
    <w:rsid w:val="00B925D4"/>
    <w:rsid w:val="00B927ED"/>
    <w:rsid w:val="00B928F3"/>
    <w:rsid w:val="00B92902"/>
    <w:rsid w:val="00B92AA3"/>
    <w:rsid w:val="00B92CCA"/>
    <w:rsid w:val="00B9347B"/>
    <w:rsid w:val="00B940A5"/>
    <w:rsid w:val="00B94528"/>
    <w:rsid w:val="00B9496F"/>
    <w:rsid w:val="00B94C6D"/>
    <w:rsid w:val="00B94D06"/>
    <w:rsid w:val="00B94DE3"/>
    <w:rsid w:val="00B95062"/>
    <w:rsid w:val="00B95295"/>
    <w:rsid w:val="00B9536A"/>
    <w:rsid w:val="00B956DC"/>
    <w:rsid w:val="00B95AA3"/>
    <w:rsid w:val="00B95BBC"/>
    <w:rsid w:val="00B95BEE"/>
    <w:rsid w:val="00B95D69"/>
    <w:rsid w:val="00B95DDF"/>
    <w:rsid w:val="00B96105"/>
    <w:rsid w:val="00B96150"/>
    <w:rsid w:val="00B96240"/>
    <w:rsid w:val="00B9628C"/>
    <w:rsid w:val="00B96333"/>
    <w:rsid w:val="00B9659A"/>
    <w:rsid w:val="00B96786"/>
    <w:rsid w:val="00B9694B"/>
    <w:rsid w:val="00B96981"/>
    <w:rsid w:val="00B969BF"/>
    <w:rsid w:val="00B96A14"/>
    <w:rsid w:val="00B96A42"/>
    <w:rsid w:val="00B96B6C"/>
    <w:rsid w:val="00B97044"/>
    <w:rsid w:val="00B970DE"/>
    <w:rsid w:val="00B971BA"/>
    <w:rsid w:val="00B97286"/>
    <w:rsid w:val="00B97455"/>
    <w:rsid w:val="00B9764B"/>
    <w:rsid w:val="00B97BB1"/>
    <w:rsid w:val="00B97BDD"/>
    <w:rsid w:val="00B97C03"/>
    <w:rsid w:val="00B97C84"/>
    <w:rsid w:val="00B97CF9"/>
    <w:rsid w:val="00BA009B"/>
    <w:rsid w:val="00BA02CB"/>
    <w:rsid w:val="00BA02DA"/>
    <w:rsid w:val="00BA0499"/>
    <w:rsid w:val="00BA09E8"/>
    <w:rsid w:val="00BA0A69"/>
    <w:rsid w:val="00BA12FB"/>
    <w:rsid w:val="00BA131D"/>
    <w:rsid w:val="00BA13DF"/>
    <w:rsid w:val="00BA155A"/>
    <w:rsid w:val="00BA1623"/>
    <w:rsid w:val="00BA1758"/>
    <w:rsid w:val="00BA18EB"/>
    <w:rsid w:val="00BA20D3"/>
    <w:rsid w:val="00BA2100"/>
    <w:rsid w:val="00BA2782"/>
    <w:rsid w:val="00BA2A7F"/>
    <w:rsid w:val="00BA2DAC"/>
    <w:rsid w:val="00BA2E63"/>
    <w:rsid w:val="00BA2F8E"/>
    <w:rsid w:val="00BA3EB7"/>
    <w:rsid w:val="00BA4361"/>
    <w:rsid w:val="00BA48B5"/>
    <w:rsid w:val="00BA4AE6"/>
    <w:rsid w:val="00BA4FB0"/>
    <w:rsid w:val="00BA5003"/>
    <w:rsid w:val="00BA54C7"/>
    <w:rsid w:val="00BA55A2"/>
    <w:rsid w:val="00BA565F"/>
    <w:rsid w:val="00BA5775"/>
    <w:rsid w:val="00BA5800"/>
    <w:rsid w:val="00BA5957"/>
    <w:rsid w:val="00BA59EE"/>
    <w:rsid w:val="00BA5B02"/>
    <w:rsid w:val="00BA5BBB"/>
    <w:rsid w:val="00BA5BFC"/>
    <w:rsid w:val="00BA5E57"/>
    <w:rsid w:val="00BA6007"/>
    <w:rsid w:val="00BA64C2"/>
    <w:rsid w:val="00BA6506"/>
    <w:rsid w:val="00BA65C6"/>
    <w:rsid w:val="00BA6758"/>
    <w:rsid w:val="00BA6824"/>
    <w:rsid w:val="00BA689E"/>
    <w:rsid w:val="00BA6CDA"/>
    <w:rsid w:val="00BA6FCA"/>
    <w:rsid w:val="00BA6FCF"/>
    <w:rsid w:val="00BA77F0"/>
    <w:rsid w:val="00BA7BC9"/>
    <w:rsid w:val="00BA7C6D"/>
    <w:rsid w:val="00BB045E"/>
    <w:rsid w:val="00BB05F4"/>
    <w:rsid w:val="00BB08BE"/>
    <w:rsid w:val="00BB0902"/>
    <w:rsid w:val="00BB09B3"/>
    <w:rsid w:val="00BB0BE2"/>
    <w:rsid w:val="00BB0CF6"/>
    <w:rsid w:val="00BB0D79"/>
    <w:rsid w:val="00BB0F58"/>
    <w:rsid w:val="00BB1320"/>
    <w:rsid w:val="00BB1854"/>
    <w:rsid w:val="00BB1B36"/>
    <w:rsid w:val="00BB1C99"/>
    <w:rsid w:val="00BB1D31"/>
    <w:rsid w:val="00BB1E71"/>
    <w:rsid w:val="00BB2447"/>
    <w:rsid w:val="00BB2819"/>
    <w:rsid w:val="00BB28C1"/>
    <w:rsid w:val="00BB2A57"/>
    <w:rsid w:val="00BB2D5D"/>
    <w:rsid w:val="00BB3124"/>
    <w:rsid w:val="00BB31CE"/>
    <w:rsid w:val="00BB3333"/>
    <w:rsid w:val="00BB334E"/>
    <w:rsid w:val="00BB3569"/>
    <w:rsid w:val="00BB3638"/>
    <w:rsid w:val="00BB37EA"/>
    <w:rsid w:val="00BB3820"/>
    <w:rsid w:val="00BB38DE"/>
    <w:rsid w:val="00BB39B8"/>
    <w:rsid w:val="00BB3AE7"/>
    <w:rsid w:val="00BB3DC5"/>
    <w:rsid w:val="00BB3E0A"/>
    <w:rsid w:val="00BB3ECA"/>
    <w:rsid w:val="00BB41E2"/>
    <w:rsid w:val="00BB4419"/>
    <w:rsid w:val="00BB4571"/>
    <w:rsid w:val="00BB49BF"/>
    <w:rsid w:val="00BB4AC7"/>
    <w:rsid w:val="00BB4D09"/>
    <w:rsid w:val="00BB4DE1"/>
    <w:rsid w:val="00BB5122"/>
    <w:rsid w:val="00BB51B7"/>
    <w:rsid w:val="00BB54D0"/>
    <w:rsid w:val="00BB5A6F"/>
    <w:rsid w:val="00BB5CE1"/>
    <w:rsid w:val="00BB66F3"/>
    <w:rsid w:val="00BB6E71"/>
    <w:rsid w:val="00BB6F0F"/>
    <w:rsid w:val="00BB6F4A"/>
    <w:rsid w:val="00BB7149"/>
    <w:rsid w:val="00BB716B"/>
    <w:rsid w:val="00BB718D"/>
    <w:rsid w:val="00BB738B"/>
    <w:rsid w:val="00BB7464"/>
    <w:rsid w:val="00BB7833"/>
    <w:rsid w:val="00BB7AAE"/>
    <w:rsid w:val="00BB7B54"/>
    <w:rsid w:val="00BC0225"/>
    <w:rsid w:val="00BC024E"/>
    <w:rsid w:val="00BC0558"/>
    <w:rsid w:val="00BC08F5"/>
    <w:rsid w:val="00BC0A8D"/>
    <w:rsid w:val="00BC0D66"/>
    <w:rsid w:val="00BC0DDF"/>
    <w:rsid w:val="00BC1726"/>
    <w:rsid w:val="00BC1A44"/>
    <w:rsid w:val="00BC1D8C"/>
    <w:rsid w:val="00BC2564"/>
    <w:rsid w:val="00BC2646"/>
    <w:rsid w:val="00BC275E"/>
    <w:rsid w:val="00BC27EE"/>
    <w:rsid w:val="00BC28B1"/>
    <w:rsid w:val="00BC2AC0"/>
    <w:rsid w:val="00BC2AD3"/>
    <w:rsid w:val="00BC2B4E"/>
    <w:rsid w:val="00BC2BB2"/>
    <w:rsid w:val="00BC2BBF"/>
    <w:rsid w:val="00BC2BE1"/>
    <w:rsid w:val="00BC2F48"/>
    <w:rsid w:val="00BC3301"/>
    <w:rsid w:val="00BC3477"/>
    <w:rsid w:val="00BC3592"/>
    <w:rsid w:val="00BC359F"/>
    <w:rsid w:val="00BC35D8"/>
    <w:rsid w:val="00BC35DF"/>
    <w:rsid w:val="00BC3927"/>
    <w:rsid w:val="00BC4048"/>
    <w:rsid w:val="00BC41DA"/>
    <w:rsid w:val="00BC4B28"/>
    <w:rsid w:val="00BC4F68"/>
    <w:rsid w:val="00BC52B3"/>
    <w:rsid w:val="00BC5548"/>
    <w:rsid w:val="00BC56CD"/>
    <w:rsid w:val="00BC5759"/>
    <w:rsid w:val="00BC5796"/>
    <w:rsid w:val="00BC5E70"/>
    <w:rsid w:val="00BC61D2"/>
    <w:rsid w:val="00BC6401"/>
    <w:rsid w:val="00BC6483"/>
    <w:rsid w:val="00BC64FC"/>
    <w:rsid w:val="00BC6C79"/>
    <w:rsid w:val="00BC6F22"/>
    <w:rsid w:val="00BC6FED"/>
    <w:rsid w:val="00BC72D9"/>
    <w:rsid w:val="00BC7364"/>
    <w:rsid w:val="00BC7782"/>
    <w:rsid w:val="00BC7B06"/>
    <w:rsid w:val="00BD0138"/>
    <w:rsid w:val="00BD0B0D"/>
    <w:rsid w:val="00BD0B22"/>
    <w:rsid w:val="00BD0C85"/>
    <w:rsid w:val="00BD0F2A"/>
    <w:rsid w:val="00BD0F3C"/>
    <w:rsid w:val="00BD0FEC"/>
    <w:rsid w:val="00BD120F"/>
    <w:rsid w:val="00BD12EB"/>
    <w:rsid w:val="00BD1652"/>
    <w:rsid w:val="00BD19D0"/>
    <w:rsid w:val="00BD19D4"/>
    <w:rsid w:val="00BD1CE9"/>
    <w:rsid w:val="00BD1DB0"/>
    <w:rsid w:val="00BD23AD"/>
    <w:rsid w:val="00BD24C6"/>
    <w:rsid w:val="00BD2588"/>
    <w:rsid w:val="00BD2847"/>
    <w:rsid w:val="00BD2B30"/>
    <w:rsid w:val="00BD2BAD"/>
    <w:rsid w:val="00BD2BE2"/>
    <w:rsid w:val="00BD2DFD"/>
    <w:rsid w:val="00BD3277"/>
    <w:rsid w:val="00BD33DA"/>
    <w:rsid w:val="00BD348A"/>
    <w:rsid w:val="00BD35B5"/>
    <w:rsid w:val="00BD3AEC"/>
    <w:rsid w:val="00BD4825"/>
    <w:rsid w:val="00BD48A8"/>
    <w:rsid w:val="00BD4969"/>
    <w:rsid w:val="00BD49C9"/>
    <w:rsid w:val="00BD4CFD"/>
    <w:rsid w:val="00BD4F9A"/>
    <w:rsid w:val="00BD503E"/>
    <w:rsid w:val="00BD52E7"/>
    <w:rsid w:val="00BD5852"/>
    <w:rsid w:val="00BD58B1"/>
    <w:rsid w:val="00BD5AF6"/>
    <w:rsid w:val="00BD5B2B"/>
    <w:rsid w:val="00BD5C50"/>
    <w:rsid w:val="00BD5DC9"/>
    <w:rsid w:val="00BD62B3"/>
    <w:rsid w:val="00BD62CD"/>
    <w:rsid w:val="00BD6389"/>
    <w:rsid w:val="00BD6753"/>
    <w:rsid w:val="00BD6BD0"/>
    <w:rsid w:val="00BD7286"/>
    <w:rsid w:val="00BD73EB"/>
    <w:rsid w:val="00BD7454"/>
    <w:rsid w:val="00BD7490"/>
    <w:rsid w:val="00BD7A2D"/>
    <w:rsid w:val="00BD7A35"/>
    <w:rsid w:val="00BD7D8C"/>
    <w:rsid w:val="00BE0209"/>
    <w:rsid w:val="00BE0397"/>
    <w:rsid w:val="00BE0649"/>
    <w:rsid w:val="00BE0713"/>
    <w:rsid w:val="00BE0A94"/>
    <w:rsid w:val="00BE0D2D"/>
    <w:rsid w:val="00BE0D69"/>
    <w:rsid w:val="00BE10A8"/>
    <w:rsid w:val="00BE1239"/>
    <w:rsid w:val="00BE1461"/>
    <w:rsid w:val="00BE171F"/>
    <w:rsid w:val="00BE1BB2"/>
    <w:rsid w:val="00BE1BFE"/>
    <w:rsid w:val="00BE1CF3"/>
    <w:rsid w:val="00BE1F93"/>
    <w:rsid w:val="00BE1FAF"/>
    <w:rsid w:val="00BE22D6"/>
    <w:rsid w:val="00BE240C"/>
    <w:rsid w:val="00BE26C4"/>
    <w:rsid w:val="00BE283C"/>
    <w:rsid w:val="00BE2CEC"/>
    <w:rsid w:val="00BE4431"/>
    <w:rsid w:val="00BE4480"/>
    <w:rsid w:val="00BE45E0"/>
    <w:rsid w:val="00BE4944"/>
    <w:rsid w:val="00BE4B05"/>
    <w:rsid w:val="00BE4B71"/>
    <w:rsid w:val="00BE4FE2"/>
    <w:rsid w:val="00BE547E"/>
    <w:rsid w:val="00BE5F1A"/>
    <w:rsid w:val="00BE610D"/>
    <w:rsid w:val="00BE6A94"/>
    <w:rsid w:val="00BE6CCD"/>
    <w:rsid w:val="00BE6D53"/>
    <w:rsid w:val="00BE6FD8"/>
    <w:rsid w:val="00BE72E5"/>
    <w:rsid w:val="00BE7404"/>
    <w:rsid w:val="00BE7524"/>
    <w:rsid w:val="00BE7C4A"/>
    <w:rsid w:val="00BE7C7F"/>
    <w:rsid w:val="00BE7E10"/>
    <w:rsid w:val="00BF039C"/>
    <w:rsid w:val="00BF0508"/>
    <w:rsid w:val="00BF052C"/>
    <w:rsid w:val="00BF05FB"/>
    <w:rsid w:val="00BF0910"/>
    <w:rsid w:val="00BF0DAE"/>
    <w:rsid w:val="00BF0E7A"/>
    <w:rsid w:val="00BF0F82"/>
    <w:rsid w:val="00BF1106"/>
    <w:rsid w:val="00BF1745"/>
    <w:rsid w:val="00BF1874"/>
    <w:rsid w:val="00BF1A40"/>
    <w:rsid w:val="00BF1B88"/>
    <w:rsid w:val="00BF1EA4"/>
    <w:rsid w:val="00BF217A"/>
    <w:rsid w:val="00BF237B"/>
    <w:rsid w:val="00BF2453"/>
    <w:rsid w:val="00BF247D"/>
    <w:rsid w:val="00BF260D"/>
    <w:rsid w:val="00BF2B60"/>
    <w:rsid w:val="00BF2C75"/>
    <w:rsid w:val="00BF2CF5"/>
    <w:rsid w:val="00BF3055"/>
    <w:rsid w:val="00BF312D"/>
    <w:rsid w:val="00BF31DD"/>
    <w:rsid w:val="00BF3319"/>
    <w:rsid w:val="00BF352B"/>
    <w:rsid w:val="00BF3860"/>
    <w:rsid w:val="00BF3A20"/>
    <w:rsid w:val="00BF3E2C"/>
    <w:rsid w:val="00BF3FD1"/>
    <w:rsid w:val="00BF40C7"/>
    <w:rsid w:val="00BF49D8"/>
    <w:rsid w:val="00BF4C45"/>
    <w:rsid w:val="00BF4E5C"/>
    <w:rsid w:val="00BF4F1D"/>
    <w:rsid w:val="00BF536E"/>
    <w:rsid w:val="00BF53C2"/>
    <w:rsid w:val="00BF55D6"/>
    <w:rsid w:val="00BF5639"/>
    <w:rsid w:val="00BF580C"/>
    <w:rsid w:val="00BF585D"/>
    <w:rsid w:val="00BF5869"/>
    <w:rsid w:val="00BF5967"/>
    <w:rsid w:val="00BF5E2C"/>
    <w:rsid w:val="00BF5F25"/>
    <w:rsid w:val="00BF6092"/>
    <w:rsid w:val="00BF65C5"/>
    <w:rsid w:val="00BF6999"/>
    <w:rsid w:val="00BF69B5"/>
    <w:rsid w:val="00BF6A8F"/>
    <w:rsid w:val="00BF6B5E"/>
    <w:rsid w:val="00BF6CA3"/>
    <w:rsid w:val="00BF6D22"/>
    <w:rsid w:val="00BF6D4A"/>
    <w:rsid w:val="00BF6ED1"/>
    <w:rsid w:val="00BF72F0"/>
    <w:rsid w:val="00BF76BE"/>
    <w:rsid w:val="00BF76DE"/>
    <w:rsid w:val="00BF7AD2"/>
    <w:rsid w:val="00BF7BBD"/>
    <w:rsid w:val="00BF7CED"/>
    <w:rsid w:val="00C00014"/>
    <w:rsid w:val="00C000A9"/>
    <w:rsid w:val="00C00803"/>
    <w:rsid w:val="00C00BA8"/>
    <w:rsid w:val="00C00BB4"/>
    <w:rsid w:val="00C00C4F"/>
    <w:rsid w:val="00C011AE"/>
    <w:rsid w:val="00C019BD"/>
    <w:rsid w:val="00C019E8"/>
    <w:rsid w:val="00C019F0"/>
    <w:rsid w:val="00C01B82"/>
    <w:rsid w:val="00C01C50"/>
    <w:rsid w:val="00C01ED0"/>
    <w:rsid w:val="00C01ED3"/>
    <w:rsid w:val="00C0212A"/>
    <w:rsid w:val="00C023EA"/>
    <w:rsid w:val="00C02488"/>
    <w:rsid w:val="00C0284A"/>
    <w:rsid w:val="00C02891"/>
    <w:rsid w:val="00C028E5"/>
    <w:rsid w:val="00C02B3A"/>
    <w:rsid w:val="00C02C00"/>
    <w:rsid w:val="00C03291"/>
    <w:rsid w:val="00C032C3"/>
    <w:rsid w:val="00C034AB"/>
    <w:rsid w:val="00C0397B"/>
    <w:rsid w:val="00C03AE4"/>
    <w:rsid w:val="00C03B02"/>
    <w:rsid w:val="00C0429A"/>
    <w:rsid w:val="00C04541"/>
    <w:rsid w:val="00C0483A"/>
    <w:rsid w:val="00C04878"/>
    <w:rsid w:val="00C04BFB"/>
    <w:rsid w:val="00C04DB5"/>
    <w:rsid w:val="00C04FB4"/>
    <w:rsid w:val="00C056EB"/>
    <w:rsid w:val="00C05C27"/>
    <w:rsid w:val="00C05EFA"/>
    <w:rsid w:val="00C05F2F"/>
    <w:rsid w:val="00C06094"/>
    <w:rsid w:val="00C060F4"/>
    <w:rsid w:val="00C06258"/>
    <w:rsid w:val="00C06268"/>
    <w:rsid w:val="00C0650B"/>
    <w:rsid w:val="00C065F9"/>
    <w:rsid w:val="00C069BC"/>
    <w:rsid w:val="00C06A3C"/>
    <w:rsid w:val="00C06BC8"/>
    <w:rsid w:val="00C06C0C"/>
    <w:rsid w:val="00C0706E"/>
    <w:rsid w:val="00C0718D"/>
    <w:rsid w:val="00C076FC"/>
    <w:rsid w:val="00C07996"/>
    <w:rsid w:val="00C07D0A"/>
    <w:rsid w:val="00C07DD9"/>
    <w:rsid w:val="00C100B4"/>
    <w:rsid w:val="00C1014B"/>
    <w:rsid w:val="00C103B6"/>
    <w:rsid w:val="00C103C1"/>
    <w:rsid w:val="00C10461"/>
    <w:rsid w:val="00C10528"/>
    <w:rsid w:val="00C10647"/>
    <w:rsid w:val="00C107E7"/>
    <w:rsid w:val="00C10A86"/>
    <w:rsid w:val="00C10DA6"/>
    <w:rsid w:val="00C110E2"/>
    <w:rsid w:val="00C113B3"/>
    <w:rsid w:val="00C115A0"/>
    <w:rsid w:val="00C115CF"/>
    <w:rsid w:val="00C11721"/>
    <w:rsid w:val="00C11A0D"/>
    <w:rsid w:val="00C121B3"/>
    <w:rsid w:val="00C12237"/>
    <w:rsid w:val="00C125FD"/>
    <w:rsid w:val="00C12764"/>
    <w:rsid w:val="00C127D1"/>
    <w:rsid w:val="00C12C5C"/>
    <w:rsid w:val="00C131AE"/>
    <w:rsid w:val="00C134B3"/>
    <w:rsid w:val="00C135B2"/>
    <w:rsid w:val="00C137CF"/>
    <w:rsid w:val="00C139F7"/>
    <w:rsid w:val="00C13B06"/>
    <w:rsid w:val="00C13DB6"/>
    <w:rsid w:val="00C13F0C"/>
    <w:rsid w:val="00C141A6"/>
    <w:rsid w:val="00C144D2"/>
    <w:rsid w:val="00C145B0"/>
    <w:rsid w:val="00C145FC"/>
    <w:rsid w:val="00C14610"/>
    <w:rsid w:val="00C14BF0"/>
    <w:rsid w:val="00C14BF3"/>
    <w:rsid w:val="00C14C1A"/>
    <w:rsid w:val="00C1514D"/>
    <w:rsid w:val="00C15286"/>
    <w:rsid w:val="00C15823"/>
    <w:rsid w:val="00C15AA4"/>
    <w:rsid w:val="00C15BB5"/>
    <w:rsid w:val="00C160A6"/>
    <w:rsid w:val="00C160BF"/>
    <w:rsid w:val="00C16265"/>
    <w:rsid w:val="00C1633B"/>
    <w:rsid w:val="00C165ED"/>
    <w:rsid w:val="00C16655"/>
    <w:rsid w:val="00C16CCF"/>
    <w:rsid w:val="00C16D38"/>
    <w:rsid w:val="00C17012"/>
    <w:rsid w:val="00C17253"/>
    <w:rsid w:val="00C173B3"/>
    <w:rsid w:val="00C174A8"/>
    <w:rsid w:val="00C179EA"/>
    <w:rsid w:val="00C17D1A"/>
    <w:rsid w:val="00C20327"/>
    <w:rsid w:val="00C20528"/>
    <w:rsid w:val="00C205D3"/>
    <w:rsid w:val="00C20693"/>
    <w:rsid w:val="00C208C9"/>
    <w:rsid w:val="00C20C88"/>
    <w:rsid w:val="00C20E11"/>
    <w:rsid w:val="00C20E2C"/>
    <w:rsid w:val="00C20FD2"/>
    <w:rsid w:val="00C212DB"/>
    <w:rsid w:val="00C21355"/>
    <w:rsid w:val="00C21555"/>
    <w:rsid w:val="00C215A8"/>
    <w:rsid w:val="00C21881"/>
    <w:rsid w:val="00C21F6F"/>
    <w:rsid w:val="00C220D2"/>
    <w:rsid w:val="00C22545"/>
    <w:rsid w:val="00C22559"/>
    <w:rsid w:val="00C229D0"/>
    <w:rsid w:val="00C22AD7"/>
    <w:rsid w:val="00C22D33"/>
    <w:rsid w:val="00C22E25"/>
    <w:rsid w:val="00C22FEA"/>
    <w:rsid w:val="00C231C9"/>
    <w:rsid w:val="00C23214"/>
    <w:rsid w:val="00C23261"/>
    <w:rsid w:val="00C23471"/>
    <w:rsid w:val="00C23492"/>
    <w:rsid w:val="00C23752"/>
    <w:rsid w:val="00C2392E"/>
    <w:rsid w:val="00C23985"/>
    <w:rsid w:val="00C23BF6"/>
    <w:rsid w:val="00C23D58"/>
    <w:rsid w:val="00C241C7"/>
    <w:rsid w:val="00C2439E"/>
    <w:rsid w:val="00C247C8"/>
    <w:rsid w:val="00C24933"/>
    <w:rsid w:val="00C249EE"/>
    <w:rsid w:val="00C24B3A"/>
    <w:rsid w:val="00C24B9F"/>
    <w:rsid w:val="00C24D85"/>
    <w:rsid w:val="00C24E9C"/>
    <w:rsid w:val="00C252DE"/>
    <w:rsid w:val="00C2541F"/>
    <w:rsid w:val="00C25B6C"/>
    <w:rsid w:val="00C25CFB"/>
    <w:rsid w:val="00C25DEA"/>
    <w:rsid w:val="00C25EBB"/>
    <w:rsid w:val="00C25FFF"/>
    <w:rsid w:val="00C261E2"/>
    <w:rsid w:val="00C263D6"/>
    <w:rsid w:val="00C2654D"/>
    <w:rsid w:val="00C266B5"/>
    <w:rsid w:val="00C26701"/>
    <w:rsid w:val="00C26BCE"/>
    <w:rsid w:val="00C26CA5"/>
    <w:rsid w:val="00C27293"/>
    <w:rsid w:val="00C272FF"/>
    <w:rsid w:val="00C27572"/>
    <w:rsid w:val="00C27618"/>
    <w:rsid w:val="00C27689"/>
    <w:rsid w:val="00C27829"/>
    <w:rsid w:val="00C30026"/>
    <w:rsid w:val="00C307DB"/>
    <w:rsid w:val="00C30B12"/>
    <w:rsid w:val="00C30BD5"/>
    <w:rsid w:val="00C30BFE"/>
    <w:rsid w:val="00C30C7B"/>
    <w:rsid w:val="00C30EA6"/>
    <w:rsid w:val="00C30EF0"/>
    <w:rsid w:val="00C310D3"/>
    <w:rsid w:val="00C314BE"/>
    <w:rsid w:val="00C31559"/>
    <w:rsid w:val="00C3171E"/>
    <w:rsid w:val="00C31753"/>
    <w:rsid w:val="00C31786"/>
    <w:rsid w:val="00C318DD"/>
    <w:rsid w:val="00C31B3B"/>
    <w:rsid w:val="00C31D7A"/>
    <w:rsid w:val="00C32399"/>
    <w:rsid w:val="00C32576"/>
    <w:rsid w:val="00C32966"/>
    <w:rsid w:val="00C32A02"/>
    <w:rsid w:val="00C32B94"/>
    <w:rsid w:val="00C32BD7"/>
    <w:rsid w:val="00C33131"/>
    <w:rsid w:val="00C33FB2"/>
    <w:rsid w:val="00C34241"/>
    <w:rsid w:val="00C34746"/>
    <w:rsid w:val="00C34747"/>
    <w:rsid w:val="00C3479C"/>
    <w:rsid w:val="00C34878"/>
    <w:rsid w:val="00C34882"/>
    <w:rsid w:val="00C34944"/>
    <w:rsid w:val="00C34B0C"/>
    <w:rsid w:val="00C34D4D"/>
    <w:rsid w:val="00C34D95"/>
    <w:rsid w:val="00C34EFC"/>
    <w:rsid w:val="00C35550"/>
    <w:rsid w:val="00C35807"/>
    <w:rsid w:val="00C35BAF"/>
    <w:rsid w:val="00C35C25"/>
    <w:rsid w:val="00C35CB4"/>
    <w:rsid w:val="00C35CE8"/>
    <w:rsid w:val="00C35FFA"/>
    <w:rsid w:val="00C36220"/>
    <w:rsid w:val="00C36483"/>
    <w:rsid w:val="00C368F2"/>
    <w:rsid w:val="00C36993"/>
    <w:rsid w:val="00C36B4A"/>
    <w:rsid w:val="00C36D42"/>
    <w:rsid w:val="00C37BC0"/>
    <w:rsid w:val="00C40300"/>
    <w:rsid w:val="00C408E5"/>
    <w:rsid w:val="00C40F1E"/>
    <w:rsid w:val="00C41158"/>
    <w:rsid w:val="00C411AE"/>
    <w:rsid w:val="00C4132C"/>
    <w:rsid w:val="00C4147D"/>
    <w:rsid w:val="00C4197E"/>
    <w:rsid w:val="00C41B5C"/>
    <w:rsid w:val="00C41DEA"/>
    <w:rsid w:val="00C41EC1"/>
    <w:rsid w:val="00C41F19"/>
    <w:rsid w:val="00C42650"/>
    <w:rsid w:val="00C426D5"/>
    <w:rsid w:val="00C429D3"/>
    <w:rsid w:val="00C42B82"/>
    <w:rsid w:val="00C436C9"/>
    <w:rsid w:val="00C436ED"/>
    <w:rsid w:val="00C437F4"/>
    <w:rsid w:val="00C4417B"/>
    <w:rsid w:val="00C443B8"/>
    <w:rsid w:val="00C44408"/>
    <w:rsid w:val="00C44523"/>
    <w:rsid w:val="00C4462F"/>
    <w:rsid w:val="00C447CD"/>
    <w:rsid w:val="00C44A34"/>
    <w:rsid w:val="00C44C58"/>
    <w:rsid w:val="00C44D64"/>
    <w:rsid w:val="00C44F19"/>
    <w:rsid w:val="00C44FB5"/>
    <w:rsid w:val="00C44FD9"/>
    <w:rsid w:val="00C4518A"/>
    <w:rsid w:val="00C4529D"/>
    <w:rsid w:val="00C4535C"/>
    <w:rsid w:val="00C454EF"/>
    <w:rsid w:val="00C4560D"/>
    <w:rsid w:val="00C458C5"/>
    <w:rsid w:val="00C45A18"/>
    <w:rsid w:val="00C45D06"/>
    <w:rsid w:val="00C45D6D"/>
    <w:rsid w:val="00C45D7A"/>
    <w:rsid w:val="00C45EEC"/>
    <w:rsid w:val="00C45F2A"/>
    <w:rsid w:val="00C45F7F"/>
    <w:rsid w:val="00C4609D"/>
    <w:rsid w:val="00C46382"/>
    <w:rsid w:val="00C463EE"/>
    <w:rsid w:val="00C46470"/>
    <w:rsid w:val="00C4654D"/>
    <w:rsid w:val="00C46626"/>
    <w:rsid w:val="00C46978"/>
    <w:rsid w:val="00C47031"/>
    <w:rsid w:val="00C47311"/>
    <w:rsid w:val="00C475C2"/>
    <w:rsid w:val="00C47888"/>
    <w:rsid w:val="00C479B0"/>
    <w:rsid w:val="00C47E33"/>
    <w:rsid w:val="00C5017C"/>
    <w:rsid w:val="00C50277"/>
    <w:rsid w:val="00C502A8"/>
    <w:rsid w:val="00C502F8"/>
    <w:rsid w:val="00C50951"/>
    <w:rsid w:val="00C509AA"/>
    <w:rsid w:val="00C50AD4"/>
    <w:rsid w:val="00C50C77"/>
    <w:rsid w:val="00C50CB8"/>
    <w:rsid w:val="00C5105A"/>
    <w:rsid w:val="00C5107E"/>
    <w:rsid w:val="00C5126D"/>
    <w:rsid w:val="00C512EB"/>
    <w:rsid w:val="00C514DE"/>
    <w:rsid w:val="00C514F9"/>
    <w:rsid w:val="00C515D9"/>
    <w:rsid w:val="00C5178D"/>
    <w:rsid w:val="00C517FF"/>
    <w:rsid w:val="00C51886"/>
    <w:rsid w:val="00C519BC"/>
    <w:rsid w:val="00C519EB"/>
    <w:rsid w:val="00C51F28"/>
    <w:rsid w:val="00C51FEE"/>
    <w:rsid w:val="00C5232C"/>
    <w:rsid w:val="00C5256F"/>
    <w:rsid w:val="00C52858"/>
    <w:rsid w:val="00C528E7"/>
    <w:rsid w:val="00C52A62"/>
    <w:rsid w:val="00C52C76"/>
    <w:rsid w:val="00C52FB0"/>
    <w:rsid w:val="00C53143"/>
    <w:rsid w:val="00C53365"/>
    <w:rsid w:val="00C53580"/>
    <w:rsid w:val="00C538E7"/>
    <w:rsid w:val="00C53ACA"/>
    <w:rsid w:val="00C5458A"/>
    <w:rsid w:val="00C54800"/>
    <w:rsid w:val="00C54CA9"/>
    <w:rsid w:val="00C54E8B"/>
    <w:rsid w:val="00C5532A"/>
    <w:rsid w:val="00C55594"/>
    <w:rsid w:val="00C55703"/>
    <w:rsid w:val="00C55AD2"/>
    <w:rsid w:val="00C55B59"/>
    <w:rsid w:val="00C55DE8"/>
    <w:rsid w:val="00C55E86"/>
    <w:rsid w:val="00C5611D"/>
    <w:rsid w:val="00C564F4"/>
    <w:rsid w:val="00C56823"/>
    <w:rsid w:val="00C56E53"/>
    <w:rsid w:val="00C56F52"/>
    <w:rsid w:val="00C57128"/>
    <w:rsid w:val="00C57610"/>
    <w:rsid w:val="00C57618"/>
    <w:rsid w:val="00C579E6"/>
    <w:rsid w:val="00C57AB5"/>
    <w:rsid w:val="00C57F62"/>
    <w:rsid w:val="00C60028"/>
    <w:rsid w:val="00C600C4"/>
    <w:rsid w:val="00C604A3"/>
    <w:rsid w:val="00C60630"/>
    <w:rsid w:val="00C6067E"/>
    <w:rsid w:val="00C60862"/>
    <w:rsid w:val="00C609AE"/>
    <w:rsid w:val="00C60A01"/>
    <w:rsid w:val="00C60D9A"/>
    <w:rsid w:val="00C60E41"/>
    <w:rsid w:val="00C60EE7"/>
    <w:rsid w:val="00C61177"/>
    <w:rsid w:val="00C611B7"/>
    <w:rsid w:val="00C614C1"/>
    <w:rsid w:val="00C6169A"/>
    <w:rsid w:val="00C617DA"/>
    <w:rsid w:val="00C618A5"/>
    <w:rsid w:val="00C61C01"/>
    <w:rsid w:val="00C61CA7"/>
    <w:rsid w:val="00C61D69"/>
    <w:rsid w:val="00C61D7B"/>
    <w:rsid w:val="00C61F91"/>
    <w:rsid w:val="00C62092"/>
    <w:rsid w:val="00C621BA"/>
    <w:rsid w:val="00C62678"/>
    <w:rsid w:val="00C6294B"/>
    <w:rsid w:val="00C62FF8"/>
    <w:rsid w:val="00C6304A"/>
    <w:rsid w:val="00C6325B"/>
    <w:rsid w:val="00C63444"/>
    <w:rsid w:val="00C63510"/>
    <w:rsid w:val="00C638E7"/>
    <w:rsid w:val="00C63B35"/>
    <w:rsid w:val="00C63DB6"/>
    <w:rsid w:val="00C63FB4"/>
    <w:rsid w:val="00C63FBF"/>
    <w:rsid w:val="00C64097"/>
    <w:rsid w:val="00C640C1"/>
    <w:rsid w:val="00C6410B"/>
    <w:rsid w:val="00C642C8"/>
    <w:rsid w:val="00C64321"/>
    <w:rsid w:val="00C6449F"/>
    <w:rsid w:val="00C64878"/>
    <w:rsid w:val="00C64951"/>
    <w:rsid w:val="00C64AD8"/>
    <w:rsid w:val="00C64BF7"/>
    <w:rsid w:val="00C64CF5"/>
    <w:rsid w:val="00C650E0"/>
    <w:rsid w:val="00C65121"/>
    <w:rsid w:val="00C6525C"/>
    <w:rsid w:val="00C653B9"/>
    <w:rsid w:val="00C655FD"/>
    <w:rsid w:val="00C6578A"/>
    <w:rsid w:val="00C6582E"/>
    <w:rsid w:val="00C65B32"/>
    <w:rsid w:val="00C662F4"/>
    <w:rsid w:val="00C668CB"/>
    <w:rsid w:val="00C66B0A"/>
    <w:rsid w:val="00C66B44"/>
    <w:rsid w:val="00C66DDB"/>
    <w:rsid w:val="00C6712B"/>
    <w:rsid w:val="00C6759C"/>
    <w:rsid w:val="00C675BB"/>
    <w:rsid w:val="00C67801"/>
    <w:rsid w:val="00C67832"/>
    <w:rsid w:val="00C679B6"/>
    <w:rsid w:val="00C67A02"/>
    <w:rsid w:val="00C7004D"/>
    <w:rsid w:val="00C7056D"/>
    <w:rsid w:val="00C70731"/>
    <w:rsid w:val="00C7083D"/>
    <w:rsid w:val="00C709FC"/>
    <w:rsid w:val="00C70AE8"/>
    <w:rsid w:val="00C70F8D"/>
    <w:rsid w:val="00C71780"/>
    <w:rsid w:val="00C718B0"/>
    <w:rsid w:val="00C71AC2"/>
    <w:rsid w:val="00C71C0D"/>
    <w:rsid w:val="00C71FBA"/>
    <w:rsid w:val="00C72297"/>
    <w:rsid w:val="00C72658"/>
    <w:rsid w:val="00C726C4"/>
    <w:rsid w:val="00C72771"/>
    <w:rsid w:val="00C7279D"/>
    <w:rsid w:val="00C72907"/>
    <w:rsid w:val="00C72A7C"/>
    <w:rsid w:val="00C72E0C"/>
    <w:rsid w:val="00C73196"/>
    <w:rsid w:val="00C732B6"/>
    <w:rsid w:val="00C73359"/>
    <w:rsid w:val="00C73465"/>
    <w:rsid w:val="00C735A8"/>
    <w:rsid w:val="00C7394B"/>
    <w:rsid w:val="00C739DA"/>
    <w:rsid w:val="00C739ED"/>
    <w:rsid w:val="00C73ACD"/>
    <w:rsid w:val="00C73C8E"/>
    <w:rsid w:val="00C73CB1"/>
    <w:rsid w:val="00C73F27"/>
    <w:rsid w:val="00C74555"/>
    <w:rsid w:val="00C7480E"/>
    <w:rsid w:val="00C74978"/>
    <w:rsid w:val="00C74A73"/>
    <w:rsid w:val="00C74B96"/>
    <w:rsid w:val="00C74BA6"/>
    <w:rsid w:val="00C752FE"/>
    <w:rsid w:val="00C7545E"/>
    <w:rsid w:val="00C754EB"/>
    <w:rsid w:val="00C759A8"/>
    <w:rsid w:val="00C75B4F"/>
    <w:rsid w:val="00C766F6"/>
    <w:rsid w:val="00C76772"/>
    <w:rsid w:val="00C76806"/>
    <w:rsid w:val="00C76831"/>
    <w:rsid w:val="00C76918"/>
    <w:rsid w:val="00C769EB"/>
    <w:rsid w:val="00C76BA0"/>
    <w:rsid w:val="00C76DB6"/>
    <w:rsid w:val="00C76DFA"/>
    <w:rsid w:val="00C76F10"/>
    <w:rsid w:val="00C76FD6"/>
    <w:rsid w:val="00C7709C"/>
    <w:rsid w:val="00C77210"/>
    <w:rsid w:val="00C772A4"/>
    <w:rsid w:val="00C77577"/>
    <w:rsid w:val="00C7761F"/>
    <w:rsid w:val="00C77719"/>
    <w:rsid w:val="00C7786A"/>
    <w:rsid w:val="00C778C6"/>
    <w:rsid w:val="00C77A4F"/>
    <w:rsid w:val="00C77A63"/>
    <w:rsid w:val="00C77D69"/>
    <w:rsid w:val="00C77DFB"/>
    <w:rsid w:val="00C8002B"/>
    <w:rsid w:val="00C80098"/>
    <w:rsid w:val="00C800C6"/>
    <w:rsid w:val="00C80256"/>
    <w:rsid w:val="00C80337"/>
    <w:rsid w:val="00C807E9"/>
    <w:rsid w:val="00C808AE"/>
    <w:rsid w:val="00C80EBA"/>
    <w:rsid w:val="00C81275"/>
    <w:rsid w:val="00C8188A"/>
    <w:rsid w:val="00C81B56"/>
    <w:rsid w:val="00C81C04"/>
    <w:rsid w:val="00C81C08"/>
    <w:rsid w:val="00C81C15"/>
    <w:rsid w:val="00C81C8B"/>
    <w:rsid w:val="00C81DBC"/>
    <w:rsid w:val="00C82175"/>
    <w:rsid w:val="00C821E6"/>
    <w:rsid w:val="00C82616"/>
    <w:rsid w:val="00C82920"/>
    <w:rsid w:val="00C82B65"/>
    <w:rsid w:val="00C82D19"/>
    <w:rsid w:val="00C82D50"/>
    <w:rsid w:val="00C8302B"/>
    <w:rsid w:val="00C833D2"/>
    <w:rsid w:val="00C83575"/>
    <w:rsid w:val="00C83594"/>
    <w:rsid w:val="00C8372C"/>
    <w:rsid w:val="00C83D29"/>
    <w:rsid w:val="00C8403E"/>
    <w:rsid w:val="00C840D4"/>
    <w:rsid w:val="00C8422C"/>
    <w:rsid w:val="00C84283"/>
    <w:rsid w:val="00C84338"/>
    <w:rsid w:val="00C84489"/>
    <w:rsid w:val="00C84571"/>
    <w:rsid w:val="00C847FF"/>
    <w:rsid w:val="00C849D1"/>
    <w:rsid w:val="00C84CBC"/>
    <w:rsid w:val="00C84DE7"/>
    <w:rsid w:val="00C84E40"/>
    <w:rsid w:val="00C84FF8"/>
    <w:rsid w:val="00C850CF"/>
    <w:rsid w:val="00C8510B"/>
    <w:rsid w:val="00C85318"/>
    <w:rsid w:val="00C85473"/>
    <w:rsid w:val="00C85568"/>
    <w:rsid w:val="00C85682"/>
    <w:rsid w:val="00C85767"/>
    <w:rsid w:val="00C8577D"/>
    <w:rsid w:val="00C85B07"/>
    <w:rsid w:val="00C8630C"/>
    <w:rsid w:val="00C863CA"/>
    <w:rsid w:val="00C864EC"/>
    <w:rsid w:val="00C866D4"/>
    <w:rsid w:val="00C868A6"/>
    <w:rsid w:val="00C869D5"/>
    <w:rsid w:val="00C86A78"/>
    <w:rsid w:val="00C86EB6"/>
    <w:rsid w:val="00C873F1"/>
    <w:rsid w:val="00C87A0E"/>
    <w:rsid w:val="00C87E39"/>
    <w:rsid w:val="00C87E5A"/>
    <w:rsid w:val="00C9054B"/>
    <w:rsid w:val="00C9055B"/>
    <w:rsid w:val="00C906EE"/>
    <w:rsid w:val="00C908C2"/>
    <w:rsid w:val="00C91024"/>
    <w:rsid w:val="00C91555"/>
    <w:rsid w:val="00C9166B"/>
    <w:rsid w:val="00C9169A"/>
    <w:rsid w:val="00C919C7"/>
    <w:rsid w:val="00C91B61"/>
    <w:rsid w:val="00C91E63"/>
    <w:rsid w:val="00C925DF"/>
    <w:rsid w:val="00C92619"/>
    <w:rsid w:val="00C926CC"/>
    <w:rsid w:val="00C9286D"/>
    <w:rsid w:val="00C928DA"/>
    <w:rsid w:val="00C929DD"/>
    <w:rsid w:val="00C92A93"/>
    <w:rsid w:val="00C92E31"/>
    <w:rsid w:val="00C93181"/>
    <w:rsid w:val="00C93551"/>
    <w:rsid w:val="00C936FB"/>
    <w:rsid w:val="00C93978"/>
    <w:rsid w:val="00C93A1C"/>
    <w:rsid w:val="00C93AD8"/>
    <w:rsid w:val="00C940BC"/>
    <w:rsid w:val="00C9419D"/>
    <w:rsid w:val="00C941EB"/>
    <w:rsid w:val="00C94576"/>
    <w:rsid w:val="00C946C7"/>
    <w:rsid w:val="00C94954"/>
    <w:rsid w:val="00C94C57"/>
    <w:rsid w:val="00C94D56"/>
    <w:rsid w:val="00C950E9"/>
    <w:rsid w:val="00C95555"/>
    <w:rsid w:val="00C95642"/>
    <w:rsid w:val="00C95C07"/>
    <w:rsid w:val="00C96647"/>
    <w:rsid w:val="00C966F0"/>
    <w:rsid w:val="00C969F2"/>
    <w:rsid w:val="00C96AF9"/>
    <w:rsid w:val="00C96FE4"/>
    <w:rsid w:val="00C97174"/>
    <w:rsid w:val="00C974ED"/>
    <w:rsid w:val="00C97581"/>
    <w:rsid w:val="00C9774F"/>
    <w:rsid w:val="00C97873"/>
    <w:rsid w:val="00C97912"/>
    <w:rsid w:val="00C97AFD"/>
    <w:rsid w:val="00C97E12"/>
    <w:rsid w:val="00C97EBA"/>
    <w:rsid w:val="00C97FE1"/>
    <w:rsid w:val="00CA03D4"/>
    <w:rsid w:val="00CA05D8"/>
    <w:rsid w:val="00CA0B9D"/>
    <w:rsid w:val="00CA0F6B"/>
    <w:rsid w:val="00CA1113"/>
    <w:rsid w:val="00CA1356"/>
    <w:rsid w:val="00CA1493"/>
    <w:rsid w:val="00CA1599"/>
    <w:rsid w:val="00CA17E0"/>
    <w:rsid w:val="00CA1993"/>
    <w:rsid w:val="00CA19C2"/>
    <w:rsid w:val="00CA1B15"/>
    <w:rsid w:val="00CA1C6C"/>
    <w:rsid w:val="00CA28D0"/>
    <w:rsid w:val="00CA2957"/>
    <w:rsid w:val="00CA2B66"/>
    <w:rsid w:val="00CA2E4B"/>
    <w:rsid w:val="00CA3065"/>
    <w:rsid w:val="00CA320F"/>
    <w:rsid w:val="00CA38FE"/>
    <w:rsid w:val="00CA393A"/>
    <w:rsid w:val="00CA3A7F"/>
    <w:rsid w:val="00CA3CD3"/>
    <w:rsid w:val="00CA3DBA"/>
    <w:rsid w:val="00CA3E8C"/>
    <w:rsid w:val="00CA3EE8"/>
    <w:rsid w:val="00CA4137"/>
    <w:rsid w:val="00CA41D1"/>
    <w:rsid w:val="00CA41F3"/>
    <w:rsid w:val="00CA43D8"/>
    <w:rsid w:val="00CA4651"/>
    <w:rsid w:val="00CA4684"/>
    <w:rsid w:val="00CA49D4"/>
    <w:rsid w:val="00CA4A3F"/>
    <w:rsid w:val="00CA522B"/>
    <w:rsid w:val="00CA5315"/>
    <w:rsid w:val="00CA55BE"/>
    <w:rsid w:val="00CA56C1"/>
    <w:rsid w:val="00CA598C"/>
    <w:rsid w:val="00CA5EA5"/>
    <w:rsid w:val="00CA62E2"/>
    <w:rsid w:val="00CA63EF"/>
    <w:rsid w:val="00CA690F"/>
    <w:rsid w:val="00CA6CCD"/>
    <w:rsid w:val="00CA6DAD"/>
    <w:rsid w:val="00CA6E18"/>
    <w:rsid w:val="00CA6E9D"/>
    <w:rsid w:val="00CA71C1"/>
    <w:rsid w:val="00CA73AA"/>
    <w:rsid w:val="00CA750B"/>
    <w:rsid w:val="00CA765B"/>
    <w:rsid w:val="00CA7C6D"/>
    <w:rsid w:val="00CA7E41"/>
    <w:rsid w:val="00CA7ECA"/>
    <w:rsid w:val="00CA7F74"/>
    <w:rsid w:val="00CB0006"/>
    <w:rsid w:val="00CB00B1"/>
    <w:rsid w:val="00CB00BE"/>
    <w:rsid w:val="00CB0546"/>
    <w:rsid w:val="00CB061D"/>
    <w:rsid w:val="00CB087A"/>
    <w:rsid w:val="00CB0AFF"/>
    <w:rsid w:val="00CB1357"/>
    <w:rsid w:val="00CB16CF"/>
    <w:rsid w:val="00CB1C76"/>
    <w:rsid w:val="00CB1DD3"/>
    <w:rsid w:val="00CB1F5D"/>
    <w:rsid w:val="00CB20ED"/>
    <w:rsid w:val="00CB2180"/>
    <w:rsid w:val="00CB21C8"/>
    <w:rsid w:val="00CB239C"/>
    <w:rsid w:val="00CB24A6"/>
    <w:rsid w:val="00CB2A0F"/>
    <w:rsid w:val="00CB2BDD"/>
    <w:rsid w:val="00CB2D9E"/>
    <w:rsid w:val="00CB364E"/>
    <w:rsid w:val="00CB38C0"/>
    <w:rsid w:val="00CB38CE"/>
    <w:rsid w:val="00CB39F3"/>
    <w:rsid w:val="00CB3B60"/>
    <w:rsid w:val="00CB3E27"/>
    <w:rsid w:val="00CB3F71"/>
    <w:rsid w:val="00CB3FEF"/>
    <w:rsid w:val="00CB40D2"/>
    <w:rsid w:val="00CB41DC"/>
    <w:rsid w:val="00CB4608"/>
    <w:rsid w:val="00CB476F"/>
    <w:rsid w:val="00CB4B02"/>
    <w:rsid w:val="00CB4D57"/>
    <w:rsid w:val="00CB4DA0"/>
    <w:rsid w:val="00CB4E1B"/>
    <w:rsid w:val="00CB50BE"/>
    <w:rsid w:val="00CB5113"/>
    <w:rsid w:val="00CB577C"/>
    <w:rsid w:val="00CB58A4"/>
    <w:rsid w:val="00CB5AE3"/>
    <w:rsid w:val="00CB5B00"/>
    <w:rsid w:val="00CB5B45"/>
    <w:rsid w:val="00CB5B5A"/>
    <w:rsid w:val="00CB60C2"/>
    <w:rsid w:val="00CB61B6"/>
    <w:rsid w:val="00CB6532"/>
    <w:rsid w:val="00CB67FC"/>
    <w:rsid w:val="00CB6CCF"/>
    <w:rsid w:val="00CB6EDE"/>
    <w:rsid w:val="00CB6F9C"/>
    <w:rsid w:val="00CB7919"/>
    <w:rsid w:val="00CB7AD0"/>
    <w:rsid w:val="00CC0054"/>
    <w:rsid w:val="00CC00DA"/>
    <w:rsid w:val="00CC0627"/>
    <w:rsid w:val="00CC084E"/>
    <w:rsid w:val="00CC0907"/>
    <w:rsid w:val="00CC0AD1"/>
    <w:rsid w:val="00CC0B63"/>
    <w:rsid w:val="00CC0B64"/>
    <w:rsid w:val="00CC0C15"/>
    <w:rsid w:val="00CC0DF8"/>
    <w:rsid w:val="00CC136F"/>
    <w:rsid w:val="00CC1789"/>
    <w:rsid w:val="00CC197A"/>
    <w:rsid w:val="00CC1C9F"/>
    <w:rsid w:val="00CC1DC1"/>
    <w:rsid w:val="00CC1E82"/>
    <w:rsid w:val="00CC24C2"/>
    <w:rsid w:val="00CC24FA"/>
    <w:rsid w:val="00CC2B15"/>
    <w:rsid w:val="00CC2BD0"/>
    <w:rsid w:val="00CC2DA0"/>
    <w:rsid w:val="00CC2F4C"/>
    <w:rsid w:val="00CC30EA"/>
    <w:rsid w:val="00CC31F7"/>
    <w:rsid w:val="00CC34D2"/>
    <w:rsid w:val="00CC366B"/>
    <w:rsid w:val="00CC3A22"/>
    <w:rsid w:val="00CC3BC0"/>
    <w:rsid w:val="00CC3CF8"/>
    <w:rsid w:val="00CC3D41"/>
    <w:rsid w:val="00CC3DB0"/>
    <w:rsid w:val="00CC4081"/>
    <w:rsid w:val="00CC40F3"/>
    <w:rsid w:val="00CC412E"/>
    <w:rsid w:val="00CC41AB"/>
    <w:rsid w:val="00CC45F9"/>
    <w:rsid w:val="00CC49F6"/>
    <w:rsid w:val="00CC4BC2"/>
    <w:rsid w:val="00CC4E3B"/>
    <w:rsid w:val="00CC4E9B"/>
    <w:rsid w:val="00CC50AE"/>
    <w:rsid w:val="00CC50C6"/>
    <w:rsid w:val="00CC5406"/>
    <w:rsid w:val="00CC5582"/>
    <w:rsid w:val="00CC5769"/>
    <w:rsid w:val="00CC5B40"/>
    <w:rsid w:val="00CC5B79"/>
    <w:rsid w:val="00CC5CA3"/>
    <w:rsid w:val="00CC5E76"/>
    <w:rsid w:val="00CC5F86"/>
    <w:rsid w:val="00CC637C"/>
    <w:rsid w:val="00CC6689"/>
    <w:rsid w:val="00CC66A5"/>
    <w:rsid w:val="00CC66DA"/>
    <w:rsid w:val="00CC6ADE"/>
    <w:rsid w:val="00CC6B01"/>
    <w:rsid w:val="00CC6BC5"/>
    <w:rsid w:val="00CC704F"/>
    <w:rsid w:val="00CC727C"/>
    <w:rsid w:val="00CC74E3"/>
    <w:rsid w:val="00CC7527"/>
    <w:rsid w:val="00CC77AD"/>
    <w:rsid w:val="00CC7CDC"/>
    <w:rsid w:val="00CC7DB9"/>
    <w:rsid w:val="00CC7E46"/>
    <w:rsid w:val="00CD0023"/>
    <w:rsid w:val="00CD008D"/>
    <w:rsid w:val="00CD0192"/>
    <w:rsid w:val="00CD023D"/>
    <w:rsid w:val="00CD0316"/>
    <w:rsid w:val="00CD061B"/>
    <w:rsid w:val="00CD09A1"/>
    <w:rsid w:val="00CD09BA"/>
    <w:rsid w:val="00CD0ABE"/>
    <w:rsid w:val="00CD0B3C"/>
    <w:rsid w:val="00CD0B70"/>
    <w:rsid w:val="00CD126B"/>
    <w:rsid w:val="00CD1890"/>
    <w:rsid w:val="00CD2267"/>
    <w:rsid w:val="00CD23A1"/>
    <w:rsid w:val="00CD28F6"/>
    <w:rsid w:val="00CD2A15"/>
    <w:rsid w:val="00CD2EDB"/>
    <w:rsid w:val="00CD36D3"/>
    <w:rsid w:val="00CD377E"/>
    <w:rsid w:val="00CD3B2F"/>
    <w:rsid w:val="00CD3D70"/>
    <w:rsid w:val="00CD3DC1"/>
    <w:rsid w:val="00CD3EB3"/>
    <w:rsid w:val="00CD3FFF"/>
    <w:rsid w:val="00CD40FB"/>
    <w:rsid w:val="00CD4359"/>
    <w:rsid w:val="00CD435A"/>
    <w:rsid w:val="00CD4536"/>
    <w:rsid w:val="00CD455E"/>
    <w:rsid w:val="00CD495A"/>
    <w:rsid w:val="00CD4BAA"/>
    <w:rsid w:val="00CD5391"/>
    <w:rsid w:val="00CD540F"/>
    <w:rsid w:val="00CD5660"/>
    <w:rsid w:val="00CD57A7"/>
    <w:rsid w:val="00CD5AC4"/>
    <w:rsid w:val="00CD5C03"/>
    <w:rsid w:val="00CD5EE7"/>
    <w:rsid w:val="00CD6380"/>
    <w:rsid w:val="00CD64A6"/>
    <w:rsid w:val="00CD6639"/>
    <w:rsid w:val="00CD6641"/>
    <w:rsid w:val="00CD671B"/>
    <w:rsid w:val="00CD6745"/>
    <w:rsid w:val="00CD6D7B"/>
    <w:rsid w:val="00CD6E67"/>
    <w:rsid w:val="00CD71B2"/>
    <w:rsid w:val="00CD7225"/>
    <w:rsid w:val="00CD7268"/>
    <w:rsid w:val="00CD742E"/>
    <w:rsid w:val="00CD795B"/>
    <w:rsid w:val="00CD7BD9"/>
    <w:rsid w:val="00CD7FE4"/>
    <w:rsid w:val="00CE012A"/>
    <w:rsid w:val="00CE03A5"/>
    <w:rsid w:val="00CE05C1"/>
    <w:rsid w:val="00CE074C"/>
    <w:rsid w:val="00CE0C29"/>
    <w:rsid w:val="00CE0CC5"/>
    <w:rsid w:val="00CE0D9A"/>
    <w:rsid w:val="00CE0F71"/>
    <w:rsid w:val="00CE110B"/>
    <w:rsid w:val="00CE117F"/>
    <w:rsid w:val="00CE1282"/>
    <w:rsid w:val="00CE1A61"/>
    <w:rsid w:val="00CE1C59"/>
    <w:rsid w:val="00CE1CF5"/>
    <w:rsid w:val="00CE1FDC"/>
    <w:rsid w:val="00CE2136"/>
    <w:rsid w:val="00CE216D"/>
    <w:rsid w:val="00CE21BE"/>
    <w:rsid w:val="00CE234F"/>
    <w:rsid w:val="00CE23DD"/>
    <w:rsid w:val="00CE23E1"/>
    <w:rsid w:val="00CE2408"/>
    <w:rsid w:val="00CE25D5"/>
    <w:rsid w:val="00CE26C9"/>
    <w:rsid w:val="00CE29E3"/>
    <w:rsid w:val="00CE2A06"/>
    <w:rsid w:val="00CE2BAF"/>
    <w:rsid w:val="00CE2BB1"/>
    <w:rsid w:val="00CE2ECF"/>
    <w:rsid w:val="00CE2F2C"/>
    <w:rsid w:val="00CE30B5"/>
    <w:rsid w:val="00CE34AF"/>
    <w:rsid w:val="00CE383F"/>
    <w:rsid w:val="00CE3A18"/>
    <w:rsid w:val="00CE3E5A"/>
    <w:rsid w:val="00CE3F0E"/>
    <w:rsid w:val="00CE420A"/>
    <w:rsid w:val="00CE438B"/>
    <w:rsid w:val="00CE4576"/>
    <w:rsid w:val="00CE48F9"/>
    <w:rsid w:val="00CE4B4D"/>
    <w:rsid w:val="00CE4DD0"/>
    <w:rsid w:val="00CE4FD7"/>
    <w:rsid w:val="00CE536E"/>
    <w:rsid w:val="00CE5402"/>
    <w:rsid w:val="00CE545D"/>
    <w:rsid w:val="00CE5A3D"/>
    <w:rsid w:val="00CE5DD3"/>
    <w:rsid w:val="00CE6187"/>
    <w:rsid w:val="00CE6429"/>
    <w:rsid w:val="00CE6570"/>
    <w:rsid w:val="00CE65C1"/>
    <w:rsid w:val="00CE679E"/>
    <w:rsid w:val="00CE681D"/>
    <w:rsid w:val="00CE6841"/>
    <w:rsid w:val="00CE6872"/>
    <w:rsid w:val="00CE6C1A"/>
    <w:rsid w:val="00CE6CD2"/>
    <w:rsid w:val="00CE6D58"/>
    <w:rsid w:val="00CE706F"/>
    <w:rsid w:val="00CE7142"/>
    <w:rsid w:val="00CE7226"/>
    <w:rsid w:val="00CE738B"/>
    <w:rsid w:val="00CE75F1"/>
    <w:rsid w:val="00CE76AD"/>
    <w:rsid w:val="00CE7929"/>
    <w:rsid w:val="00CE7C6C"/>
    <w:rsid w:val="00CE7D39"/>
    <w:rsid w:val="00CE7E85"/>
    <w:rsid w:val="00CE7FE4"/>
    <w:rsid w:val="00CF00B0"/>
    <w:rsid w:val="00CF0480"/>
    <w:rsid w:val="00CF083B"/>
    <w:rsid w:val="00CF0A19"/>
    <w:rsid w:val="00CF0AF6"/>
    <w:rsid w:val="00CF0B4F"/>
    <w:rsid w:val="00CF0B55"/>
    <w:rsid w:val="00CF0BD1"/>
    <w:rsid w:val="00CF0CDE"/>
    <w:rsid w:val="00CF0DBE"/>
    <w:rsid w:val="00CF0DDE"/>
    <w:rsid w:val="00CF123E"/>
    <w:rsid w:val="00CF18FA"/>
    <w:rsid w:val="00CF1B65"/>
    <w:rsid w:val="00CF1FE1"/>
    <w:rsid w:val="00CF20F1"/>
    <w:rsid w:val="00CF2260"/>
    <w:rsid w:val="00CF2373"/>
    <w:rsid w:val="00CF2A25"/>
    <w:rsid w:val="00CF2A74"/>
    <w:rsid w:val="00CF2BA3"/>
    <w:rsid w:val="00CF309C"/>
    <w:rsid w:val="00CF324B"/>
    <w:rsid w:val="00CF3277"/>
    <w:rsid w:val="00CF343C"/>
    <w:rsid w:val="00CF350E"/>
    <w:rsid w:val="00CF366D"/>
    <w:rsid w:val="00CF39ED"/>
    <w:rsid w:val="00CF3B9F"/>
    <w:rsid w:val="00CF3DD8"/>
    <w:rsid w:val="00CF3E69"/>
    <w:rsid w:val="00CF3EF4"/>
    <w:rsid w:val="00CF3FCC"/>
    <w:rsid w:val="00CF41E6"/>
    <w:rsid w:val="00CF4352"/>
    <w:rsid w:val="00CF4AA4"/>
    <w:rsid w:val="00CF4C41"/>
    <w:rsid w:val="00CF4ECD"/>
    <w:rsid w:val="00CF4EF7"/>
    <w:rsid w:val="00CF5382"/>
    <w:rsid w:val="00CF5496"/>
    <w:rsid w:val="00CF5872"/>
    <w:rsid w:val="00CF58B6"/>
    <w:rsid w:val="00CF5C44"/>
    <w:rsid w:val="00CF5FF1"/>
    <w:rsid w:val="00CF6187"/>
    <w:rsid w:val="00CF6205"/>
    <w:rsid w:val="00CF6321"/>
    <w:rsid w:val="00CF64B6"/>
    <w:rsid w:val="00CF6580"/>
    <w:rsid w:val="00CF6864"/>
    <w:rsid w:val="00CF69B7"/>
    <w:rsid w:val="00CF6A1D"/>
    <w:rsid w:val="00CF6CFC"/>
    <w:rsid w:val="00CF6D7F"/>
    <w:rsid w:val="00CF6DA5"/>
    <w:rsid w:val="00CF6DEF"/>
    <w:rsid w:val="00CF6F48"/>
    <w:rsid w:val="00CF71B4"/>
    <w:rsid w:val="00CF74BC"/>
    <w:rsid w:val="00CF7797"/>
    <w:rsid w:val="00CF7EAE"/>
    <w:rsid w:val="00CF7ED6"/>
    <w:rsid w:val="00CF7FC9"/>
    <w:rsid w:val="00D001F7"/>
    <w:rsid w:val="00D0081C"/>
    <w:rsid w:val="00D00972"/>
    <w:rsid w:val="00D00B00"/>
    <w:rsid w:val="00D00C2F"/>
    <w:rsid w:val="00D01093"/>
    <w:rsid w:val="00D01427"/>
    <w:rsid w:val="00D01429"/>
    <w:rsid w:val="00D0168C"/>
    <w:rsid w:val="00D0170D"/>
    <w:rsid w:val="00D017C6"/>
    <w:rsid w:val="00D017F1"/>
    <w:rsid w:val="00D01F1E"/>
    <w:rsid w:val="00D02788"/>
    <w:rsid w:val="00D0282F"/>
    <w:rsid w:val="00D02960"/>
    <w:rsid w:val="00D029CD"/>
    <w:rsid w:val="00D02A35"/>
    <w:rsid w:val="00D02C79"/>
    <w:rsid w:val="00D02DD5"/>
    <w:rsid w:val="00D02F1E"/>
    <w:rsid w:val="00D031BE"/>
    <w:rsid w:val="00D032AB"/>
    <w:rsid w:val="00D032AC"/>
    <w:rsid w:val="00D03374"/>
    <w:rsid w:val="00D0346A"/>
    <w:rsid w:val="00D03498"/>
    <w:rsid w:val="00D038DA"/>
    <w:rsid w:val="00D03AB0"/>
    <w:rsid w:val="00D03B81"/>
    <w:rsid w:val="00D03BE0"/>
    <w:rsid w:val="00D03D25"/>
    <w:rsid w:val="00D03EDB"/>
    <w:rsid w:val="00D03FBD"/>
    <w:rsid w:val="00D04068"/>
    <w:rsid w:val="00D042BA"/>
    <w:rsid w:val="00D04320"/>
    <w:rsid w:val="00D04630"/>
    <w:rsid w:val="00D04D61"/>
    <w:rsid w:val="00D04EDB"/>
    <w:rsid w:val="00D04FA0"/>
    <w:rsid w:val="00D053E3"/>
    <w:rsid w:val="00D054E5"/>
    <w:rsid w:val="00D059A8"/>
    <w:rsid w:val="00D06045"/>
    <w:rsid w:val="00D064DF"/>
    <w:rsid w:val="00D06512"/>
    <w:rsid w:val="00D066C4"/>
    <w:rsid w:val="00D06A20"/>
    <w:rsid w:val="00D06C7F"/>
    <w:rsid w:val="00D06D78"/>
    <w:rsid w:val="00D06E00"/>
    <w:rsid w:val="00D07177"/>
    <w:rsid w:val="00D076B0"/>
    <w:rsid w:val="00D077C0"/>
    <w:rsid w:val="00D077CB"/>
    <w:rsid w:val="00D07B29"/>
    <w:rsid w:val="00D07BB7"/>
    <w:rsid w:val="00D07DF5"/>
    <w:rsid w:val="00D10015"/>
    <w:rsid w:val="00D1006C"/>
    <w:rsid w:val="00D101CB"/>
    <w:rsid w:val="00D1032D"/>
    <w:rsid w:val="00D10707"/>
    <w:rsid w:val="00D10732"/>
    <w:rsid w:val="00D10A86"/>
    <w:rsid w:val="00D10AB3"/>
    <w:rsid w:val="00D10CD9"/>
    <w:rsid w:val="00D10CE8"/>
    <w:rsid w:val="00D114E9"/>
    <w:rsid w:val="00D11816"/>
    <w:rsid w:val="00D11ACB"/>
    <w:rsid w:val="00D11B0B"/>
    <w:rsid w:val="00D11C06"/>
    <w:rsid w:val="00D11E2B"/>
    <w:rsid w:val="00D120A4"/>
    <w:rsid w:val="00D121FB"/>
    <w:rsid w:val="00D12379"/>
    <w:rsid w:val="00D124D6"/>
    <w:rsid w:val="00D12644"/>
    <w:rsid w:val="00D12933"/>
    <w:rsid w:val="00D12B5B"/>
    <w:rsid w:val="00D12EC2"/>
    <w:rsid w:val="00D12FE0"/>
    <w:rsid w:val="00D1334E"/>
    <w:rsid w:val="00D133D7"/>
    <w:rsid w:val="00D13641"/>
    <w:rsid w:val="00D13797"/>
    <w:rsid w:val="00D13848"/>
    <w:rsid w:val="00D13A24"/>
    <w:rsid w:val="00D13B07"/>
    <w:rsid w:val="00D13BB4"/>
    <w:rsid w:val="00D140FA"/>
    <w:rsid w:val="00D14526"/>
    <w:rsid w:val="00D145A5"/>
    <w:rsid w:val="00D145B6"/>
    <w:rsid w:val="00D1468A"/>
    <w:rsid w:val="00D147D5"/>
    <w:rsid w:val="00D1492C"/>
    <w:rsid w:val="00D14AA3"/>
    <w:rsid w:val="00D14E43"/>
    <w:rsid w:val="00D14FC1"/>
    <w:rsid w:val="00D151E7"/>
    <w:rsid w:val="00D153DA"/>
    <w:rsid w:val="00D1551C"/>
    <w:rsid w:val="00D159D2"/>
    <w:rsid w:val="00D15B1B"/>
    <w:rsid w:val="00D15B40"/>
    <w:rsid w:val="00D15CB8"/>
    <w:rsid w:val="00D15DC9"/>
    <w:rsid w:val="00D15F66"/>
    <w:rsid w:val="00D15FD4"/>
    <w:rsid w:val="00D160B0"/>
    <w:rsid w:val="00D16106"/>
    <w:rsid w:val="00D1618A"/>
    <w:rsid w:val="00D16399"/>
    <w:rsid w:val="00D163B2"/>
    <w:rsid w:val="00D165D1"/>
    <w:rsid w:val="00D16615"/>
    <w:rsid w:val="00D1665A"/>
    <w:rsid w:val="00D169D5"/>
    <w:rsid w:val="00D16C38"/>
    <w:rsid w:val="00D16E93"/>
    <w:rsid w:val="00D16F92"/>
    <w:rsid w:val="00D17096"/>
    <w:rsid w:val="00D17674"/>
    <w:rsid w:val="00D17B26"/>
    <w:rsid w:val="00D17FC3"/>
    <w:rsid w:val="00D20403"/>
    <w:rsid w:val="00D20789"/>
    <w:rsid w:val="00D207F9"/>
    <w:rsid w:val="00D20913"/>
    <w:rsid w:val="00D20BC6"/>
    <w:rsid w:val="00D20D94"/>
    <w:rsid w:val="00D20E35"/>
    <w:rsid w:val="00D21133"/>
    <w:rsid w:val="00D211A5"/>
    <w:rsid w:val="00D21222"/>
    <w:rsid w:val="00D2136E"/>
    <w:rsid w:val="00D216B0"/>
    <w:rsid w:val="00D21992"/>
    <w:rsid w:val="00D21AB8"/>
    <w:rsid w:val="00D21BD9"/>
    <w:rsid w:val="00D21FBF"/>
    <w:rsid w:val="00D221CD"/>
    <w:rsid w:val="00D222CC"/>
    <w:rsid w:val="00D22427"/>
    <w:rsid w:val="00D2270A"/>
    <w:rsid w:val="00D2285E"/>
    <w:rsid w:val="00D22C0C"/>
    <w:rsid w:val="00D22CBD"/>
    <w:rsid w:val="00D22D50"/>
    <w:rsid w:val="00D22EE4"/>
    <w:rsid w:val="00D2318A"/>
    <w:rsid w:val="00D233D3"/>
    <w:rsid w:val="00D236AE"/>
    <w:rsid w:val="00D236CD"/>
    <w:rsid w:val="00D23729"/>
    <w:rsid w:val="00D23952"/>
    <w:rsid w:val="00D23A05"/>
    <w:rsid w:val="00D23AD1"/>
    <w:rsid w:val="00D23C05"/>
    <w:rsid w:val="00D23D11"/>
    <w:rsid w:val="00D23D8E"/>
    <w:rsid w:val="00D23E0E"/>
    <w:rsid w:val="00D23F70"/>
    <w:rsid w:val="00D24708"/>
    <w:rsid w:val="00D24A49"/>
    <w:rsid w:val="00D24A55"/>
    <w:rsid w:val="00D24FA4"/>
    <w:rsid w:val="00D252FF"/>
    <w:rsid w:val="00D2532B"/>
    <w:rsid w:val="00D253CF"/>
    <w:rsid w:val="00D257B6"/>
    <w:rsid w:val="00D25BBF"/>
    <w:rsid w:val="00D25C3E"/>
    <w:rsid w:val="00D25D1A"/>
    <w:rsid w:val="00D26031"/>
    <w:rsid w:val="00D26361"/>
    <w:rsid w:val="00D26696"/>
    <w:rsid w:val="00D26725"/>
    <w:rsid w:val="00D26C57"/>
    <w:rsid w:val="00D26D10"/>
    <w:rsid w:val="00D26F42"/>
    <w:rsid w:val="00D2721A"/>
    <w:rsid w:val="00D273FA"/>
    <w:rsid w:val="00D27470"/>
    <w:rsid w:val="00D277EC"/>
    <w:rsid w:val="00D27A1D"/>
    <w:rsid w:val="00D27F80"/>
    <w:rsid w:val="00D300EA"/>
    <w:rsid w:val="00D3020B"/>
    <w:rsid w:val="00D305DE"/>
    <w:rsid w:val="00D30A0D"/>
    <w:rsid w:val="00D30E8B"/>
    <w:rsid w:val="00D30FD3"/>
    <w:rsid w:val="00D3125A"/>
    <w:rsid w:val="00D313CE"/>
    <w:rsid w:val="00D3140F"/>
    <w:rsid w:val="00D314F4"/>
    <w:rsid w:val="00D31A42"/>
    <w:rsid w:val="00D31BED"/>
    <w:rsid w:val="00D31FB4"/>
    <w:rsid w:val="00D32175"/>
    <w:rsid w:val="00D321FC"/>
    <w:rsid w:val="00D325CA"/>
    <w:rsid w:val="00D327E8"/>
    <w:rsid w:val="00D327FC"/>
    <w:rsid w:val="00D32AEE"/>
    <w:rsid w:val="00D32E41"/>
    <w:rsid w:val="00D32EB2"/>
    <w:rsid w:val="00D32F0E"/>
    <w:rsid w:val="00D33199"/>
    <w:rsid w:val="00D3327C"/>
    <w:rsid w:val="00D33624"/>
    <w:rsid w:val="00D33B52"/>
    <w:rsid w:val="00D340BD"/>
    <w:rsid w:val="00D34158"/>
    <w:rsid w:val="00D342C4"/>
    <w:rsid w:val="00D34320"/>
    <w:rsid w:val="00D34361"/>
    <w:rsid w:val="00D3449C"/>
    <w:rsid w:val="00D34A6A"/>
    <w:rsid w:val="00D34A75"/>
    <w:rsid w:val="00D34A94"/>
    <w:rsid w:val="00D34E2E"/>
    <w:rsid w:val="00D34E46"/>
    <w:rsid w:val="00D3505E"/>
    <w:rsid w:val="00D3581E"/>
    <w:rsid w:val="00D358F0"/>
    <w:rsid w:val="00D35B70"/>
    <w:rsid w:val="00D35C09"/>
    <w:rsid w:val="00D35E03"/>
    <w:rsid w:val="00D3612B"/>
    <w:rsid w:val="00D36960"/>
    <w:rsid w:val="00D36AAC"/>
    <w:rsid w:val="00D36DF7"/>
    <w:rsid w:val="00D36E53"/>
    <w:rsid w:val="00D37203"/>
    <w:rsid w:val="00D37204"/>
    <w:rsid w:val="00D3748D"/>
    <w:rsid w:val="00D374D7"/>
    <w:rsid w:val="00D376D0"/>
    <w:rsid w:val="00D37E35"/>
    <w:rsid w:val="00D402DB"/>
    <w:rsid w:val="00D4050C"/>
    <w:rsid w:val="00D406AA"/>
    <w:rsid w:val="00D40B8C"/>
    <w:rsid w:val="00D40ECA"/>
    <w:rsid w:val="00D41317"/>
    <w:rsid w:val="00D41A1A"/>
    <w:rsid w:val="00D42344"/>
    <w:rsid w:val="00D4254C"/>
    <w:rsid w:val="00D4258C"/>
    <w:rsid w:val="00D4275B"/>
    <w:rsid w:val="00D429E8"/>
    <w:rsid w:val="00D42BB1"/>
    <w:rsid w:val="00D42C20"/>
    <w:rsid w:val="00D42CBD"/>
    <w:rsid w:val="00D42CDC"/>
    <w:rsid w:val="00D4325E"/>
    <w:rsid w:val="00D43441"/>
    <w:rsid w:val="00D4346B"/>
    <w:rsid w:val="00D4384C"/>
    <w:rsid w:val="00D4397E"/>
    <w:rsid w:val="00D439AC"/>
    <w:rsid w:val="00D43EA0"/>
    <w:rsid w:val="00D441A5"/>
    <w:rsid w:val="00D441D7"/>
    <w:rsid w:val="00D44291"/>
    <w:rsid w:val="00D442A9"/>
    <w:rsid w:val="00D44408"/>
    <w:rsid w:val="00D4450C"/>
    <w:rsid w:val="00D44779"/>
    <w:rsid w:val="00D44CD4"/>
    <w:rsid w:val="00D45456"/>
    <w:rsid w:val="00D45630"/>
    <w:rsid w:val="00D4568E"/>
    <w:rsid w:val="00D457B7"/>
    <w:rsid w:val="00D45881"/>
    <w:rsid w:val="00D45E0A"/>
    <w:rsid w:val="00D45F6E"/>
    <w:rsid w:val="00D4609B"/>
    <w:rsid w:val="00D46556"/>
    <w:rsid w:val="00D466DB"/>
    <w:rsid w:val="00D46A3D"/>
    <w:rsid w:val="00D46D83"/>
    <w:rsid w:val="00D46EA4"/>
    <w:rsid w:val="00D47094"/>
    <w:rsid w:val="00D47155"/>
    <w:rsid w:val="00D475D6"/>
    <w:rsid w:val="00D476B6"/>
    <w:rsid w:val="00D47889"/>
    <w:rsid w:val="00D47BA6"/>
    <w:rsid w:val="00D47DA7"/>
    <w:rsid w:val="00D5007E"/>
    <w:rsid w:val="00D501E4"/>
    <w:rsid w:val="00D50527"/>
    <w:rsid w:val="00D50752"/>
    <w:rsid w:val="00D51CFC"/>
    <w:rsid w:val="00D51DBE"/>
    <w:rsid w:val="00D51DCE"/>
    <w:rsid w:val="00D51DF7"/>
    <w:rsid w:val="00D51E60"/>
    <w:rsid w:val="00D52391"/>
    <w:rsid w:val="00D52665"/>
    <w:rsid w:val="00D52679"/>
    <w:rsid w:val="00D52B9A"/>
    <w:rsid w:val="00D52D12"/>
    <w:rsid w:val="00D52EC2"/>
    <w:rsid w:val="00D534BE"/>
    <w:rsid w:val="00D53638"/>
    <w:rsid w:val="00D53794"/>
    <w:rsid w:val="00D53817"/>
    <w:rsid w:val="00D53833"/>
    <w:rsid w:val="00D53A2C"/>
    <w:rsid w:val="00D53BF0"/>
    <w:rsid w:val="00D54337"/>
    <w:rsid w:val="00D545E9"/>
    <w:rsid w:val="00D547FF"/>
    <w:rsid w:val="00D54EDA"/>
    <w:rsid w:val="00D5511D"/>
    <w:rsid w:val="00D55440"/>
    <w:rsid w:val="00D5546F"/>
    <w:rsid w:val="00D55747"/>
    <w:rsid w:val="00D55780"/>
    <w:rsid w:val="00D557D7"/>
    <w:rsid w:val="00D5581E"/>
    <w:rsid w:val="00D55A8B"/>
    <w:rsid w:val="00D55D20"/>
    <w:rsid w:val="00D55EAE"/>
    <w:rsid w:val="00D56072"/>
    <w:rsid w:val="00D56209"/>
    <w:rsid w:val="00D565D3"/>
    <w:rsid w:val="00D5677A"/>
    <w:rsid w:val="00D5683A"/>
    <w:rsid w:val="00D56C64"/>
    <w:rsid w:val="00D56DD0"/>
    <w:rsid w:val="00D56EAE"/>
    <w:rsid w:val="00D575DF"/>
    <w:rsid w:val="00D57623"/>
    <w:rsid w:val="00D576B3"/>
    <w:rsid w:val="00D57704"/>
    <w:rsid w:val="00D57778"/>
    <w:rsid w:val="00D579FB"/>
    <w:rsid w:val="00D57A44"/>
    <w:rsid w:val="00D57B82"/>
    <w:rsid w:val="00D57E9E"/>
    <w:rsid w:val="00D57FE0"/>
    <w:rsid w:val="00D6013F"/>
    <w:rsid w:val="00D601EF"/>
    <w:rsid w:val="00D6056B"/>
    <w:rsid w:val="00D60654"/>
    <w:rsid w:val="00D60680"/>
    <w:rsid w:val="00D608B7"/>
    <w:rsid w:val="00D60903"/>
    <w:rsid w:val="00D60B02"/>
    <w:rsid w:val="00D60CC0"/>
    <w:rsid w:val="00D60D40"/>
    <w:rsid w:val="00D60E22"/>
    <w:rsid w:val="00D60EA5"/>
    <w:rsid w:val="00D61015"/>
    <w:rsid w:val="00D61054"/>
    <w:rsid w:val="00D61085"/>
    <w:rsid w:val="00D61232"/>
    <w:rsid w:val="00D61261"/>
    <w:rsid w:val="00D613E0"/>
    <w:rsid w:val="00D616B4"/>
    <w:rsid w:val="00D61963"/>
    <w:rsid w:val="00D61BA1"/>
    <w:rsid w:val="00D6209E"/>
    <w:rsid w:val="00D620F2"/>
    <w:rsid w:val="00D6217A"/>
    <w:rsid w:val="00D624DA"/>
    <w:rsid w:val="00D62516"/>
    <w:rsid w:val="00D62E6C"/>
    <w:rsid w:val="00D62F0C"/>
    <w:rsid w:val="00D631D5"/>
    <w:rsid w:val="00D63224"/>
    <w:rsid w:val="00D634AF"/>
    <w:rsid w:val="00D634CC"/>
    <w:rsid w:val="00D6369C"/>
    <w:rsid w:val="00D6380D"/>
    <w:rsid w:val="00D63B9D"/>
    <w:rsid w:val="00D63BF1"/>
    <w:rsid w:val="00D63D4C"/>
    <w:rsid w:val="00D63DA1"/>
    <w:rsid w:val="00D63EC7"/>
    <w:rsid w:val="00D63EE2"/>
    <w:rsid w:val="00D63FAF"/>
    <w:rsid w:val="00D641E2"/>
    <w:rsid w:val="00D64375"/>
    <w:rsid w:val="00D64417"/>
    <w:rsid w:val="00D644F2"/>
    <w:rsid w:val="00D64578"/>
    <w:rsid w:val="00D645A4"/>
    <w:rsid w:val="00D64CC0"/>
    <w:rsid w:val="00D64E80"/>
    <w:rsid w:val="00D65211"/>
    <w:rsid w:val="00D653AA"/>
    <w:rsid w:val="00D65D23"/>
    <w:rsid w:val="00D65EDC"/>
    <w:rsid w:val="00D66088"/>
    <w:rsid w:val="00D66122"/>
    <w:rsid w:val="00D66759"/>
    <w:rsid w:val="00D669EB"/>
    <w:rsid w:val="00D66A8C"/>
    <w:rsid w:val="00D6760A"/>
    <w:rsid w:val="00D67731"/>
    <w:rsid w:val="00D6797F"/>
    <w:rsid w:val="00D679DD"/>
    <w:rsid w:val="00D67B36"/>
    <w:rsid w:val="00D67D3C"/>
    <w:rsid w:val="00D67EE2"/>
    <w:rsid w:val="00D70000"/>
    <w:rsid w:val="00D701AD"/>
    <w:rsid w:val="00D70217"/>
    <w:rsid w:val="00D70294"/>
    <w:rsid w:val="00D709BC"/>
    <w:rsid w:val="00D70B96"/>
    <w:rsid w:val="00D70DCA"/>
    <w:rsid w:val="00D70F77"/>
    <w:rsid w:val="00D71007"/>
    <w:rsid w:val="00D71008"/>
    <w:rsid w:val="00D71034"/>
    <w:rsid w:val="00D7104D"/>
    <w:rsid w:val="00D71127"/>
    <w:rsid w:val="00D71241"/>
    <w:rsid w:val="00D71259"/>
    <w:rsid w:val="00D71264"/>
    <w:rsid w:val="00D715A2"/>
    <w:rsid w:val="00D71ABF"/>
    <w:rsid w:val="00D71DB5"/>
    <w:rsid w:val="00D72158"/>
    <w:rsid w:val="00D724A9"/>
    <w:rsid w:val="00D727E0"/>
    <w:rsid w:val="00D729F7"/>
    <w:rsid w:val="00D72AA5"/>
    <w:rsid w:val="00D72AC9"/>
    <w:rsid w:val="00D72D90"/>
    <w:rsid w:val="00D730DA"/>
    <w:rsid w:val="00D73162"/>
    <w:rsid w:val="00D731A7"/>
    <w:rsid w:val="00D732C2"/>
    <w:rsid w:val="00D73512"/>
    <w:rsid w:val="00D73689"/>
    <w:rsid w:val="00D73F1E"/>
    <w:rsid w:val="00D73F24"/>
    <w:rsid w:val="00D741E5"/>
    <w:rsid w:val="00D74232"/>
    <w:rsid w:val="00D7441C"/>
    <w:rsid w:val="00D74720"/>
    <w:rsid w:val="00D74E2A"/>
    <w:rsid w:val="00D74F14"/>
    <w:rsid w:val="00D75460"/>
    <w:rsid w:val="00D75BDC"/>
    <w:rsid w:val="00D75C80"/>
    <w:rsid w:val="00D76059"/>
    <w:rsid w:val="00D76201"/>
    <w:rsid w:val="00D76302"/>
    <w:rsid w:val="00D76436"/>
    <w:rsid w:val="00D7654A"/>
    <w:rsid w:val="00D7665E"/>
    <w:rsid w:val="00D768F5"/>
    <w:rsid w:val="00D76F7A"/>
    <w:rsid w:val="00D77022"/>
    <w:rsid w:val="00D7703D"/>
    <w:rsid w:val="00D77AD2"/>
    <w:rsid w:val="00D77D34"/>
    <w:rsid w:val="00D77ED1"/>
    <w:rsid w:val="00D80478"/>
    <w:rsid w:val="00D80836"/>
    <w:rsid w:val="00D808CB"/>
    <w:rsid w:val="00D8096D"/>
    <w:rsid w:val="00D80A94"/>
    <w:rsid w:val="00D80C6C"/>
    <w:rsid w:val="00D80FF4"/>
    <w:rsid w:val="00D81209"/>
    <w:rsid w:val="00D8130A"/>
    <w:rsid w:val="00D8141B"/>
    <w:rsid w:val="00D814C9"/>
    <w:rsid w:val="00D815BC"/>
    <w:rsid w:val="00D8184B"/>
    <w:rsid w:val="00D81CAF"/>
    <w:rsid w:val="00D8223F"/>
    <w:rsid w:val="00D8255A"/>
    <w:rsid w:val="00D8274D"/>
    <w:rsid w:val="00D828D5"/>
    <w:rsid w:val="00D83006"/>
    <w:rsid w:val="00D830DA"/>
    <w:rsid w:val="00D83185"/>
    <w:rsid w:val="00D83396"/>
    <w:rsid w:val="00D8340F"/>
    <w:rsid w:val="00D83611"/>
    <w:rsid w:val="00D83A0E"/>
    <w:rsid w:val="00D83CD6"/>
    <w:rsid w:val="00D83ECB"/>
    <w:rsid w:val="00D840CD"/>
    <w:rsid w:val="00D843CD"/>
    <w:rsid w:val="00D84813"/>
    <w:rsid w:val="00D84C36"/>
    <w:rsid w:val="00D8547F"/>
    <w:rsid w:val="00D85A3E"/>
    <w:rsid w:val="00D85B11"/>
    <w:rsid w:val="00D85BC5"/>
    <w:rsid w:val="00D85D81"/>
    <w:rsid w:val="00D86249"/>
    <w:rsid w:val="00D86410"/>
    <w:rsid w:val="00D8647F"/>
    <w:rsid w:val="00D865AE"/>
    <w:rsid w:val="00D865EC"/>
    <w:rsid w:val="00D86702"/>
    <w:rsid w:val="00D8671B"/>
    <w:rsid w:val="00D8689C"/>
    <w:rsid w:val="00D869AE"/>
    <w:rsid w:val="00D86A4E"/>
    <w:rsid w:val="00D86F11"/>
    <w:rsid w:val="00D8702B"/>
    <w:rsid w:val="00D872B8"/>
    <w:rsid w:val="00D87511"/>
    <w:rsid w:val="00D876E9"/>
    <w:rsid w:val="00D87C31"/>
    <w:rsid w:val="00D87CFA"/>
    <w:rsid w:val="00D87D4D"/>
    <w:rsid w:val="00D87F55"/>
    <w:rsid w:val="00D90063"/>
    <w:rsid w:val="00D900D8"/>
    <w:rsid w:val="00D902B9"/>
    <w:rsid w:val="00D902E9"/>
    <w:rsid w:val="00D9090E"/>
    <w:rsid w:val="00D9097A"/>
    <w:rsid w:val="00D90D31"/>
    <w:rsid w:val="00D90F59"/>
    <w:rsid w:val="00D90F5B"/>
    <w:rsid w:val="00D91315"/>
    <w:rsid w:val="00D915C0"/>
    <w:rsid w:val="00D91998"/>
    <w:rsid w:val="00D91BB6"/>
    <w:rsid w:val="00D91D6A"/>
    <w:rsid w:val="00D92056"/>
    <w:rsid w:val="00D923B2"/>
    <w:rsid w:val="00D92522"/>
    <w:rsid w:val="00D92794"/>
    <w:rsid w:val="00D927AC"/>
    <w:rsid w:val="00D9285A"/>
    <w:rsid w:val="00D92AA8"/>
    <w:rsid w:val="00D92ABA"/>
    <w:rsid w:val="00D93372"/>
    <w:rsid w:val="00D9359A"/>
    <w:rsid w:val="00D93706"/>
    <w:rsid w:val="00D938B1"/>
    <w:rsid w:val="00D938FD"/>
    <w:rsid w:val="00D939D0"/>
    <w:rsid w:val="00D93C63"/>
    <w:rsid w:val="00D93CB5"/>
    <w:rsid w:val="00D93CDB"/>
    <w:rsid w:val="00D93DEB"/>
    <w:rsid w:val="00D93F87"/>
    <w:rsid w:val="00D940B6"/>
    <w:rsid w:val="00D94555"/>
    <w:rsid w:val="00D945FC"/>
    <w:rsid w:val="00D9462E"/>
    <w:rsid w:val="00D94685"/>
    <w:rsid w:val="00D9493D"/>
    <w:rsid w:val="00D94D0D"/>
    <w:rsid w:val="00D94DD3"/>
    <w:rsid w:val="00D953EB"/>
    <w:rsid w:val="00D956A9"/>
    <w:rsid w:val="00D956F9"/>
    <w:rsid w:val="00D95DDD"/>
    <w:rsid w:val="00D95E21"/>
    <w:rsid w:val="00D95ED2"/>
    <w:rsid w:val="00D96072"/>
    <w:rsid w:val="00D9646F"/>
    <w:rsid w:val="00D9662D"/>
    <w:rsid w:val="00D96733"/>
    <w:rsid w:val="00D96768"/>
    <w:rsid w:val="00D96820"/>
    <w:rsid w:val="00D96902"/>
    <w:rsid w:val="00D96AF0"/>
    <w:rsid w:val="00D96AFE"/>
    <w:rsid w:val="00D96B74"/>
    <w:rsid w:val="00D96C9F"/>
    <w:rsid w:val="00D97049"/>
    <w:rsid w:val="00D97192"/>
    <w:rsid w:val="00D97201"/>
    <w:rsid w:val="00D97957"/>
    <w:rsid w:val="00D97C24"/>
    <w:rsid w:val="00D97DF4"/>
    <w:rsid w:val="00D97F1F"/>
    <w:rsid w:val="00DA0082"/>
    <w:rsid w:val="00DA01C2"/>
    <w:rsid w:val="00DA0318"/>
    <w:rsid w:val="00DA0867"/>
    <w:rsid w:val="00DA1272"/>
    <w:rsid w:val="00DA17F6"/>
    <w:rsid w:val="00DA18AA"/>
    <w:rsid w:val="00DA1B57"/>
    <w:rsid w:val="00DA1B5E"/>
    <w:rsid w:val="00DA1F31"/>
    <w:rsid w:val="00DA1F67"/>
    <w:rsid w:val="00DA2048"/>
    <w:rsid w:val="00DA20D8"/>
    <w:rsid w:val="00DA22DA"/>
    <w:rsid w:val="00DA2372"/>
    <w:rsid w:val="00DA24D5"/>
    <w:rsid w:val="00DA28C3"/>
    <w:rsid w:val="00DA28D8"/>
    <w:rsid w:val="00DA298F"/>
    <w:rsid w:val="00DA2A9D"/>
    <w:rsid w:val="00DA2BA7"/>
    <w:rsid w:val="00DA2DAC"/>
    <w:rsid w:val="00DA2F32"/>
    <w:rsid w:val="00DA2F63"/>
    <w:rsid w:val="00DA3098"/>
    <w:rsid w:val="00DA357F"/>
    <w:rsid w:val="00DA368F"/>
    <w:rsid w:val="00DA3B2D"/>
    <w:rsid w:val="00DA3EF9"/>
    <w:rsid w:val="00DA3F0A"/>
    <w:rsid w:val="00DA40BA"/>
    <w:rsid w:val="00DA4286"/>
    <w:rsid w:val="00DA466E"/>
    <w:rsid w:val="00DA4B11"/>
    <w:rsid w:val="00DA4B63"/>
    <w:rsid w:val="00DA4B8D"/>
    <w:rsid w:val="00DA4E66"/>
    <w:rsid w:val="00DA4F10"/>
    <w:rsid w:val="00DA50C4"/>
    <w:rsid w:val="00DA5167"/>
    <w:rsid w:val="00DA57D2"/>
    <w:rsid w:val="00DA581D"/>
    <w:rsid w:val="00DA59D2"/>
    <w:rsid w:val="00DA5E80"/>
    <w:rsid w:val="00DA65BA"/>
    <w:rsid w:val="00DA6F5D"/>
    <w:rsid w:val="00DA714F"/>
    <w:rsid w:val="00DA7295"/>
    <w:rsid w:val="00DA7336"/>
    <w:rsid w:val="00DA7639"/>
    <w:rsid w:val="00DA7831"/>
    <w:rsid w:val="00DA7866"/>
    <w:rsid w:val="00DA7A14"/>
    <w:rsid w:val="00DA7C2D"/>
    <w:rsid w:val="00DA7EB1"/>
    <w:rsid w:val="00DB05CC"/>
    <w:rsid w:val="00DB05DC"/>
    <w:rsid w:val="00DB080F"/>
    <w:rsid w:val="00DB0C2C"/>
    <w:rsid w:val="00DB0CBD"/>
    <w:rsid w:val="00DB1472"/>
    <w:rsid w:val="00DB147E"/>
    <w:rsid w:val="00DB14DF"/>
    <w:rsid w:val="00DB1520"/>
    <w:rsid w:val="00DB17C6"/>
    <w:rsid w:val="00DB1869"/>
    <w:rsid w:val="00DB19B5"/>
    <w:rsid w:val="00DB1A44"/>
    <w:rsid w:val="00DB1F0F"/>
    <w:rsid w:val="00DB22E5"/>
    <w:rsid w:val="00DB22F2"/>
    <w:rsid w:val="00DB2796"/>
    <w:rsid w:val="00DB291F"/>
    <w:rsid w:val="00DB2BD2"/>
    <w:rsid w:val="00DB2D0F"/>
    <w:rsid w:val="00DB2F68"/>
    <w:rsid w:val="00DB30D5"/>
    <w:rsid w:val="00DB3106"/>
    <w:rsid w:val="00DB31BB"/>
    <w:rsid w:val="00DB33FE"/>
    <w:rsid w:val="00DB358D"/>
    <w:rsid w:val="00DB36C5"/>
    <w:rsid w:val="00DB3722"/>
    <w:rsid w:val="00DB3777"/>
    <w:rsid w:val="00DB3960"/>
    <w:rsid w:val="00DB3C36"/>
    <w:rsid w:val="00DB3D27"/>
    <w:rsid w:val="00DB3EB2"/>
    <w:rsid w:val="00DB3EF7"/>
    <w:rsid w:val="00DB3FAC"/>
    <w:rsid w:val="00DB415A"/>
    <w:rsid w:val="00DB41EE"/>
    <w:rsid w:val="00DB4343"/>
    <w:rsid w:val="00DB44FF"/>
    <w:rsid w:val="00DB4A7B"/>
    <w:rsid w:val="00DB5045"/>
    <w:rsid w:val="00DB53F6"/>
    <w:rsid w:val="00DB5742"/>
    <w:rsid w:val="00DB5B0A"/>
    <w:rsid w:val="00DB6045"/>
    <w:rsid w:val="00DB60AF"/>
    <w:rsid w:val="00DB64C8"/>
    <w:rsid w:val="00DB6592"/>
    <w:rsid w:val="00DB66FB"/>
    <w:rsid w:val="00DB6792"/>
    <w:rsid w:val="00DB68C8"/>
    <w:rsid w:val="00DB6992"/>
    <w:rsid w:val="00DB6C33"/>
    <w:rsid w:val="00DB6CF2"/>
    <w:rsid w:val="00DB6D9D"/>
    <w:rsid w:val="00DB6DCB"/>
    <w:rsid w:val="00DB6EF4"/>
    <w:rsid w:val="00DB6FEB"/>
    <w:rsid w:val="00DB70BB"/>
    <w:rsid w:val="00DB73BE"/>
    <w:rsid w:val="00DB73CA"/>
    <w:rsid w:val="00DB74E5"/>
    <w:rsid w:val="00DB75C7"/>
    <w:rsid w:val="00DB7735"/>
    <w:rsid w:val="00DB77EE"/>
    <w:rsid w:val="00DB79B4"/>
    <w:rsid w:val="00DB7C39"/>
    <w:rsid w:val="00DB7C8D"/>
    <w:rsid w:val="00DB7D8F"/>
    <w:rsid w:val="00DB7F29"/>
    <w:rsid w:val="00DC00BA"/>
    <w:rsid w:val="00DC04E9"/>
    <w:rsid w:val="00DC085B"/>
    <w:rsid w:val="00DC0AA3"/>
    <w:rsid w:val="00DC0C7D"/>
    <w:rsid w:val="00DC0CC4"/>
    <w:rsid w:val="00DC1ACA"/>
    <w:rsid w:val="00DC1D97"/>
    <w:rsid w:val="00DC25F5"/>
    <w:rsid w:val="00DC298C"/>
    <w:rsid w:val="00DC29BE"/>
    <w:rsid w:val="00DC2C2A"/>
    <w:rsid w:val="00DC3044"/>
    <w:rsid w:val="00DC30EE"/>
    <w:rsid w:val="00DC332B"/>
    <w:rsid w:val="00DC3500"/>
    <w:rsid w:val="00DC36F4"/>
    <w:rsid w:val="00DC3776"/>
    <w:rsid w:val="00DC3A7B"/>
    <w:rsid w:val="00DC3D24"/>
    <w:rsid w:val="00DC4039"/>
    <w:rsid w:val="00DC40C5"/>
    <w:rsid w:val="00DC4234"/>
    <w:rsid w:val="00DC4272"/>
    <w:rsid w:val="00DC4842"/>
    <w:rsid w:val="00DC4B8A"/>
    <w:rsid w:val="00DC4E1A"/>
    <w:rsid w:val="00DC56CF"/>
    <w:rsid w:val="00DC583E"/>
    <w:rsid w:val="00DC58C7"/>
    <w:rsid w:val="00DC5948"/>
    <w:rsid w:val="00DC5B07"/>
    <w:rsid w:val="00DC5CC9"/>
    <w:rsid w:val="00DC5D58"/>
    <w:rsid w:val="00DC5EB7"/>
    <w:rsid w:val="00DC631F"/>
    <w:rsid w:val="00DC63E3"/>
    <w:rsid w:val="00DC645A"/>
    <w:rsid w:val="00DC6709"/>
    <w:rsid w:val="00DC6794"/>
    <w:rsid w:val="00DC6882"/>
    <w:rsid w:val="00DC68E9"/>
    <w:rsid w:val="00DC6A32"/>
    <w:rsid w:val="00DC6AB1"/>
    <w:rsid w:val="00DC6B09"/>
    <w:rsid w:val="00DC6D14"/>
    <w:rsid w:val="00DC6DF5"/>
    <w:rsid w:val="00DC6E9A"/>
    <w:rsid w:val="00DC6EDA"/>
    <w:rsid w:val="00DC715D"/>
    <w:rsid w:val="00DC7442"/>
    <w:rsid w:val="00DC76DF"/>
    <w:rsid w:val="00DC7A40"/>
    <w:rsid w:val="00DC7BDB"/>
    <w:rsid w:val="00DC7D5A"/>
    <w:rsid w:val="00DD037E"/>
    <w:rsid w:val="00DD05DD"/>
    <w:rsid w:val="00DD0A4E"/>
    <w:rsid w:val="00DD0B8E"/>
    <w:rsid w:val="00DD0CC5"/>
    <w:rsid w:val="00DD0EB1"/>
    <w:rsid w:val="00DD0F66"/>
    <w:rsid w:val="00DD115C"/>
    <w:rsid w:val="00DD17DC"/>
    <w:rsid w:val="00DD18CD"/>
    <w:rsid w:val="00DD1925"/>
    <w:rsid w:val="00DD1984"/>
    <w:rsid w:val="00DD1D20"/>
    <w:rsid w:val="00DD1E6D"/>
    <w:rsid w:val="00DD20E4"/>
    <w:rsid w:val="00DD23C1"/>
    <w:rsid w:val="00DD24BC"/>
    <w:rsid w:val="00DD2621"/>
    <w:rsid w:val="00DD29E2"/>
    <w:rsid w:val="00DD2B6B"/>
    <w:rsid w:val="00DD2EDA"/>
    <w:rsid w:val="00DD327A"/>
    <w:rsid w:val="00DD359F"/>
    <w:rsid w:val="00DD399F"/>
    <w:rsid w:val="00DD39FD"/>
    <w:rsid w:val="00DD3EFD"/>
    <w:rsid w:val="00DD4014"/>
    <w:rsid w:val="00DD4420"/>
    <w:rsid w:val="00DD4A5F"/>
    <w:rsid w:val="00DD4B47"/>
    <w:rsid w:val="00DD4EB2"/>
    <w:rsid w:val="00DD52BA"/>
    <w:rsid w:val="00DD5339"/>
    <w:rsid w:val="00DD53D4"/>
    <w:rsid w:val="00DD57C7"/>
    <w:rsid w:val="00DD5932"/>
    <w:rsid w:val="00DD59A9"/>
    <w:rsid w:val="00DD5D44"/>
    <w:rsid w:val="00DD5F85"/>
    <w:rsid w:val="00DD5FEE"/>
    <w:rsid w:val="00DD6A28"/>
    <w:rsid w:val="00DD7245"/>
    <w:rsid w:val="00DD73CF"/>
    <w:rsid w:val="00DD74B9"/>
    <w:rsid w:val="00DD75AA"/>
    <w:rsid w:val="00DD75BA"/>
    <w:rsid w:val="00DD78FB"/>
    <w:rsid w:val="00DD79D7"/>
    <w:rsid w:val="00DE0711"/>
    <w:rsid w:val="00DE0835"/>
    <w:rsid w:val="00DE088E"/>
    <w:rsid w:val="00DE0BF0"/>
    <w:rsid w:val="00DE0E17"/>
    <w:rsid w:val="00DE0FA6"/>
    <w:rsid w:val="00DE1224"/>
    <w:rsid w:val="00DE133D"/>
    <w:rsid w:val="00DE140A"/>
    <w:rsid w:val="00DE14BF"/>
    <w:rsid w:val="00DE1A9E"/>
    <w:rsid w:val="00DE1BCB"/>
    <w:rsid w:val="00DE1C97"/>
    <w:rsid w:val="00DE1DBA"/>
    <w:rsid w:val="00DE1E50"/>
    <w:rsid w:val="00DE20A7"/>
    <w:rsid w:val="00DE22C7"/>
    <w:rsid w:val="00DE272C"/>
    <w:rsid w:val="00DE27D4"/>
    <w:rsid w:val="00DE2C6A"/>
    <w:rsid w:val="00DE2C76"/>
    <w:rsid w:val="00DE2F62"/>
    <w:rsid w:val="00DE2FBE"/>
    <w:rsid w:val="00DE3077"/>
    <w:rsid w:val="00DE3359"/>
    <w:rsid w:val="00DE3376"/>
    <w:rsid w:val="00DE3705"/>
    <w:rsid w:val="00DE3786"/>
    <w:rsid w:val="00DE3BE1"/>
    <w:rsid w:val="00DE3C2A"/>
    <w:rsid w:val="00DE3DCD"/>
    <w:rsid w:val="00DE4379"/>
    <w:rsid w:val="00DE44BF"/>
    <w:rsid w:val="00DE450F"/>
    <w:rsid w:val="00DE4778"/>
    <w:rsid w:val="00DE4AEB"/>
    <w:rsid w:val="00DE4DAA"/>
    <w:rsid w:val="00DE5557"/>
    <w:rsid w:val="00DE5607"/>
    <w:rsid w:val="00DE5764"/>
    <w:rsid w:val="00DE58CA"/>
    <w:rsid w:val="00DE590D"/>
    <w:rsid w:val="00DE5B1B"/>
    <w:rsid w:val="00DE5BCB"/>
    <w:rsid w:val="00DE5C8F"/>
    <w:rsid w:val="00DE5E4F"/>
    <w:rsid w:val="00DE5F17"/>
    <w:rsid w:val="00DE5F89"/>
    <w:rsid w:val="00DE601D"/>
    <w:rsid w:val="00DE623D"/>
    <w:rsid w:val="00DE6327"/>
    <w:rsid w:val="00DE6361"/>
    <w:rsid w:val="00DE6F4E"/>
    <w:rsid w:val="00DE6FDC"/>
    <w:rsid w:val="00DE7649"/>
    <w:rsid w:val="00DE789E"/>
    <w:rsid w:val="00DE7A64"/>
    <w:rsid w:val="00DE7BBA"/>
    <w:rsid w:val="00DF0335"/>
    <w:rsid w:val="00DF0385"/>
    <w:rsid w:val="00DF03C1"/>
    <w:rsid w:val="00DF0747"/>
    <w:rsid w:val="00DF0828"/>
    <w:rsid w:val="00DF0B42"/>
    <w:rsid w:val="00DF0B98"/>
    <w:rsid w:val="00DF0BEF"/>
    <w:rsid w:val="00DF0CDD"/>
    <w:rsid w:val="00DF13D5"/>
    <w:rsid w:val="00DF1536"/>
    <w:rsid w:val="00DF19FA"/>
    <w:rsid w:val="00DF2024"/>
    <w:rsid w:val="00DF209E"/>
    <w:rsid w:val="00DF22C7"/>
    <w:rsid w:val="00DF22EA"/>
    <w:rsid w:val="00DF2649"/>
    <w:rsid w:val="00DF2675"/>
    <w:rsid w:val="00DF28C1"/>
    <w:rsid w:val="00DF2BFC"/>
    <w:rsid w:val="00DF2D3C"/>
    <w:rsid w:val="00DF35F2"/>
    <w:rsid w:val="00DF366B"/>
    <w:rsid w:val="00DF3856"/>
    <w:rsid w:val="00DF386B"/>
    <w:rsid w:val="00DF3B12"/>
    <w:rsid w:val="00DF3B77"/>
    <w:rsid w:val="00DF3C3F"/>
    <w:rsid w:val="00DF4174"/>
    <w:rsid w:val="00DF43F0"/>
    <w:rsid w:val="00DF4426"/>
    <w:rsid w:val="00DF4534"/>
    <w:rsid w:val="00DF4773"/>
    <w:rsid w:val="00DF498E"/>
    <w:rsid w:val="00DF4A0A"/>
    <w:rsid w:val="00DF4A2B"/>
    <w:rsid w:val="00DF4A95"/>
    <w:rsid w:val="00DF4AE1"/>
    <w:rsid w:val="00DF4C06"/>
    <w:rsid w:val="00DF4F2D"/>
    <w:rsid w:val="00DF508A"/>
    <w:rsid w:val="00DF50B1"/>
    <w:rsid w:val="00DF51AD"/>
    <w:rsid w:val="00DF56EF"/>
    <w:rsid w:val="00DF5731"/>
    <w:rsid w:val="00DF5853"/>
    <w:rsid w:val="00DF58AD"/>
    <w:rsid w:val="00DF5B36"/>
    <w:rsid w:val="00DF5CB3"/>
    <w:rsid w:val="00DF6262"/>
    <w:rsid w:val="00DF67E0"/>
    <w:rsid w:val="00DF6D23"/>
    <w:rsid w:val="00DF704E"/>
    <w:rsid w:val="00DF7107"/>
    <w:rsid w:val="00DF73B2"/>
    <w:rsid w:val="00DF77E4"/>
    <w:rsid w:val="00DF7E17"/>
    <w:rsid w:val="00DF7FF9"/>
    <w:rsid w:val="00E003D2"/>
    <w:rsid w:val="00E00440"/>
    <w:rsid w:val="00E008F3"/>
    <w:rsid w:val="00E00F40"/>
    <w:rsid w:val="00E00F7D"/>
    <w:rsid w:val="00E00FFC"/>
    <w:rsid w:val="00E010FD"/>
    <w:rsid w:val="00E01197"/>
    <w:rsid w:val="00E018DE"/>
    <w:rsid w:val="00E01931"/>
    <w:rsid w:val="00E01CF7"/>
    <w:rsid w:val="00E021BC"/>
    <w:rsid w:val="00E0227C"/>
    <w:rsid w:val="00E02688"/>
    <w:rsid w:val="00E02839"/>
    <w:rsid w:val="00E029D4"/>
    <w:rsid w:val="00E02A1A"/>
    <w:rsid w:val="00E02A6D"/>
    <w:rsid w:val="00E02E2B"/>
    <w:rsid w:val="00E0309A"/>
    <w:rsid w:val="00E032FD"/>
    <w:rsid w:val="00E03460"/>
    <w:rsid w:val="00E035EB"/>
    <w:rsid w:val="00E03674"/>
    <w:rsid w:val="00E036E4"/>
    <w:rsid w:val="00E03ACE"/>
    <w:rsid w:val="00E03D55"/>
    <w:rsid w:val="00E04382"/>
    <w:rsid w:val="00E047AF"/>
    <w:rsid w:val="00E04A14"/>
    <w:rsid w:val="00E04A58"/>
    <w:rsid w:val="00E04C88"/>
    <w:rsid w:val="00E04DB2"/>
    <w:rsid w:val="00E04DF9"/>
    <w:rsid w:val="00E04F62"/>
    <w:rsid w:val="00E05004"/>
    <w:rsid w:val="00E05026"/>
    <w:rsid w:val="00E0511C"/>
    <w:rsid w:val="00E052DF"/>
    <w:rsid w:val="00E055E2"/>
    <w:rsid w:val="00E057C3"/>
    <w:rsid w:val="00E057C7"/>
    <w:rsid w:val="00E05880"/>
    <w:rsid w:val="00E05A9A"/>
    <w:rsid w:val="00E05D37"/>
    <w:rsid w:val="00E06280"/>
    <w:rsid w:val="00E06311"/>
    <w:rsid w:val="00E06359"/>
    <w:rsid w:val="00E06733"/>
    <w:rsid w:val="00E0696E"/>
    <w:rsid w:val="00E06EE2"/>
    <w:rsid w:val="00E0708B"/>
    <w:rsid w:val="00E077C2"/>
    <w:rsid w:val="00E077EE"/>
    <w:rsid w:val="00E079CC"/>
    <w:rsid w:val="00E07C8A"/>
    <w:rsid w:val="00E07D42"/>
    <w:rsid w:val="00E10221"/>
    <w:rsid w:val="00E10342"/>
    <w:rsid w:val="00E10555"/>
    <w:rsid w:val="00E105DC"/>
    <w:rsid w:val="00E1069D"/>
    <w:rsid w:val="00E1077D"/>
    <w:rsid w:val="00E1094F"/>
    <w:rsid w:val="00E10A98"/>
    <w:rsid w:val="00E10AB1"/>
    <w:rsid w:val="00E10C10"/>
    <w:rsid w:val="00E10F1A"/>
    <w:rsid w:val="00E10FCB"/>
    <w:rsid w:val="00E1125E"/>
    <w:rsid w:val="00E11858"/>
    <w:rsid w:val="00E11C27"/>
    <w:rsid w:val="00E12479"/>
    <w:rsid w:val="00E12583"/>
    <w:rsid w:val="00E12A21"/>
    <w:rsid w:val="00E12AB4"/>
    <w:rsid w:val="00E12CFA"/>
    <w:rsid w:val="00E12E56"/>
    <w:rsid w:val="00E12E7A"/>
    <w:rsid w:val="00E12F25"/>
    <w:rsid w:val="00E13037"/>
    <w:rsid w:val="00E1329C"/>
    <w:rsid w:val="00E13435"/>
    <w:rsid w:val="00E1370C"/>
    <w:rsid w:val="00E137D8"/>
    <w:rsid w:val="00E1385D"/>
    <w:rsid w:val="00E139EF"/>
    <w:rsid w:val="00E13C38"/>
    <w:rsid w:val="00E13C70"/>
    <w:rsid w:val="00E13F61"/>
    <w:rsid w:val="00E1404F"/>
    <w:rsid w:val="00E14339"/>
    <w:rsid w:val="00E14B0D"/>
    <w:rsid w:val="00E14B4C"/>
    <w:rsid w:val="00E14D0E"/>
    <w:rsid w:val="00E14DB3"/>
    <w:rsid w:val="00E14E3B"/>
    <w:rsid w:val="00E157DB"/>
    <w:rsid w:val="00E1590C"/>
    <w:rsid w:val="00E15910"/>
    <w:rsid w:val="00E15981"/>
    <w:rsid w:val="00E15D10"/>
    <w:rsid w:val="00E15FDF"/>
    <w:rsid w:val="00E1622E"/>
    <w:rsid w:val="00E16342"/>
    <w:rsid w:val="00E163CF"/>
    <w:rsid w:val="00E168E5"/>
    <w:rsid w:val="00E16CCA"/>
    <w:rsid w:val="00E16DE7"/>
    <w:rsid w:val="00E16E02"/>
    <w:rsid w:val="00E1702C"/>
    <w:rsid w:val="00E17130"/>
    <w:rsid w:val="00E17416"/>
    <w:rsid w:val="00E176F3"/>
    <w:rsid w:val="00E17876"/>
    <w:rsid w:val="00E17B37"/>
    <w:rsid w:val="00E17C00"/>
    <w:rsid w:val="00E17CF2"/>
    <w:rsid w:val="00E17D47"/>
    <w:rsid w:val="00E20474"/>
    <w:rsid w:val="00E2068B"/>
    <w:rsid w:val="00E20721"/>
    <w:rsid w:val="00E2086D"/>
    <w:rsid w:val="00E20ADB"/>
    <w:rsid w:val="00E20BB3"/>
    <w:rsid w:val="00E20D7B"/>
    <w:rsid w:val="00E21095"/>
    <w:rsid w:val="00E21493"/>
    <w:rsid w:val="00E215B4"/>
    <w:rsid w:val="00E217D8"/>
    <w:rsid w:val="00E218BC"/>
    <w:rsid w:val="00E21980"/>
    <w:rsid w:val="00E21BD7"/>
    <w:rsid w:val="00E222F8"/>
    <w:rsid w:val="00E2249F"/>
    <w:rsid w:val="00E22502"/>
    <w:rsid w:val="00E2261A"/>
    <w:rsid w:val="00E22BEC"/>
    <w:rsid w:val="00E22C2B"/>
    <w:rsid w:val="00E22D38"/>
    <w:rsid w:val="00E230EC"/>
    <w:rsid w:val="00E235D0"/>
    <w:rsid w:val="00E236C7"/>
    <w:rsid w:val="00E2381D"/>
    <w:rsid w:val="00E238C3"/>
    <w:rsid w:val="00E238CA"/>
    <w:rsid w:val="00E238DA"/>
    <w:rsid w:val="00E23FE9"/>
    <w:rsid w:val="00E23FF8"/>
    <w:rsid w:val="00E24130"/>
    <w:rsid w:val="00E24249"/>
    <w:rsid w:val="00E24787"/>
    <w:rsid w:val="00E248CD"/>
    <w:rsid w:val="00E24A70"/>
    <w:rsid w:val="00E24A90"/>
    <w:rsid w:val="00E24D95"/>
    <w:rsid w:val="00E24FB0"/>
    <w:rsid w:val="00E25415"/>
    <w:rsid w:val="00E2572A"/>
    <w:rsid w:val="00E25984"/>
    <w:rsid w:val="00E25B13"/>
    <w:rsid w:val="00E260C0"/>
    <w:rsid w:val="00E260DE"/>
    <w:rsid w:val="00E2615B"/>
    <w:rsid w:val="00E26484"/>
    <w:rsid w:val="00E26515"/>
    <w:rsid w:val="00E268BF"/>
    <w:rsid w:val="00E26A06"/>
    <w:rsid w:val="00E26A14"/>
    <w:rsid w:val="00E26B06"/>
    <w:rsid w:val="00E272A7"/>
    <w:rsid w:val="00E279BE"/>
    <w:rsid w:val="00E27A1C"/>
    <w:rsid w:val="00E27AC6"/>
    <w:rsid w:val="00E27B64"/>
    <w:rsid w:val="00E27F29"/>
    <w:rsid w:val="00E3025E"/>
    <w:rsid w:val="00E30268"/>
    <w:rsid w:val="00E304D6"/>
    <w:rsid w:val="00E30AE8"/>
    <w:rsid w:val="00E30C1E"/>
    <w:rsid w:val="00E30C36"/>
    <w:rsid w:val="00E30C7A"/>
    <w:rsid w:val="00E30C9A"/>
    <w:rsid w:val="00E30D1F"/>
    <w:rsid w:val="00E30DD0"/>
    <w:rsid w:val="00E30F06"/>
    <w:rsid w:val="00E31279"/>
    <w:rsid w:val="00E314E4"/>
    <w:rsid w:val="00E31594"/>
    <w:rsid w:val="00E315D7"/>
    <w:rsid w:val="00E3170E"/>
    <w:rsid w:val="00E31E05"/>
    <w:rsid w:val="00E31F58"/>
    <w:rsid w:val="00E32252"/>
    <w:rsid w:val="00E32666"/>
    <w:rsid w:val="00E326D9"/>
    <w:rsid w:val="00E32AE9"/>
    <w:rsid w:val="00E32BB6"/>
    <w:rsid w:val="00E32D0D"/>
    <w:rsid w:val="00E33022"/>
    <w:rsid w:val="00E3312C"/>
    <w:rsid w:val="00E336FB"/>
    <w:rsid w:val="00E33B91"/>
    <w:rsid w:val="00E33E8B"/>
    <w:rsid w:val="00E33F0A"/>
    <w:rsid w:val="00E33FCB"/>
    <w:rsid w:val="00E341B3"/>
    <w:rsid w:val="00E341FB"/>
    <w:rsid w:val="00E34878"/>
    <w:rsid w:val="00E34D01"/>
    <w:rsid w:val="00E34DC0"/>
    <w:rsid w:val="00E34E10"/>
    <w:rsid w:val="00E34FB1"/>
    <w:rsid w:val="00E350BD"/>
    <w:rsid w:val="00E351A7"/>
    <w:rsid w:val="00E3538D"/>
    <w:rsid w:val="00E354CD"/>
    <w:rsid w:val="00E35551"/>
    <w:rsid w:val="00E35A71"/>
    <w:rsid w:val="00E35B5B"/>
    <w:rsid w:val="00E35BB6"/>
    <w:rsid w:val="00E361C7"/>
    <w:rsid w:val="00E3657E"/>
    <w:rsid w:val="00E366B0"/>
    <w:rsid w:val="00E366F8"/>
    <w:rsid w:val="00E36783"/>
    <w:rsid w:val="00E368E4"/>
    <w:rsid w:val="00E3690F"/>
    <w:rsid w:val="00E3692A"/>
    <w:rsid w:val="00E36C6F"/>
    <w:rsid w:val="00E36C9F"/>
    <w:rsid w:val="00E37129"/>
    <w:rsid w:val="00E37A15"/>
    <w:rsid w:val="00E37A4A"/>
    <w:rsid w:val="00E37A9B"/>
    <w:rsid w:val="00E37E57"/>
    <w:rsid w:val="00E37F2B"/>
    <w:rsid w:val="00E400EE"/>
    <w:rsid w:val="00E4015C"/>
    <w:rsid w:val="00E4030F"/>
    <w:rsid w:val="00E40427"/>
    <w:rsid w:val="00E4045D"/>
    <w:rsid w:val="00E4097B"/>
    <w:rsid w:val="00E40B64"/>
    <w:rsid w:val="00E40FE8"/>
    <w:rsid w:val="00E410C6"/>
    <w:rsid w:val="00E4137E"/>
    <w:rsid w:val="00E4148D"/>
    <w:rsid w:val="00E41671"/>
    <w:rsid w:val="00E41963"/>
    <w:rsid w:val="00E42313"/>
    <w:rsid w:val="00E42716"/>
    <w:rsid w:val="00E428CA"/>
    <w:rsid w:val="00E42AF5"/>
    <w:rsid w:val="00E42BCF"/>
    <w:rsid w:val="00E42D34"/>
    <w:rsid w:val="00E42E98"/>
    <w:rsid w:val="00E42FCF"/>
    <w:rsid w:val="00E433DF"/>
    <w:rsid w:val="00E435D1"/>
    <w:rsid w:val="00E43CFC"/>
    <w:rsid w:val="00E4408A"/>
    <w:rsid w:val="00E440A4"/>
    <w:rsid w:val="00E44547"/>
    <w:rsid w:val="00E44556"/>
    <w:rsid w:val="00E44D92"/>
    <w:rsid w:val="00E44E1F"/>
    <w:rsid w:val="00E45016"/>
    <w:rsid w:val="00E45103"/>
    <w:rsid w:val="00E45FE1"/>
    <w:rsid w:val="00E46036"/>
    <w:rsid w:val="00E46151"/>
    <w:rsid w:val="00E46348"/>
    <w:rsid w:val="00E46429"/>
    <w:rsid w:val="00E465AB"/>
    <w:rsid w:val="00E46942"/>
    <w:rsid w:val="00E469D7"/>
    <w:rsid w:val="00E46C4B"/>
    <w:rsid w:val="00E46D61"/>
    <w:rsid w:val="00E46F3B"/>
    <w:rsid w:val="00E4701A"/>
    <w:rsid w:val="00E47064"/>
    <w:rsid w:val="00E47253"/>
    <w:rsid w:val="00E47395"/>
    <w:rsid w:val="00E47552"/>
    <w:rsid w:val="00E476C6"/>
    <w:rsid w:val="00E47A12"/>
    <w:rsid w:val="00E47E13"/>
    <w:rsid w:val="00E47E20"/>
    <w:rsid w:val="00E47F6D"/>
    <w:rsid w:val="00E503FA"/>
    <w:rsid w:val="00E50B56"/>
    <w:rsid w:val="00E510AF"/>
    <w:rsid w:val="00E5111E"/>
    <w:rsid w:val="00E51297"/>
    <w:rsid w:val="00E51785"/>
    <w:rsid w:val="00E519D1"/>
    <w:rsid w:val="00E519EB"/>
    <w:rsid w:val="00E51A9C"/>
    <w:rsid w:val="00E51DC5"/>
    <w:rsid w:val="00E51E66"/>
    <w:rsid w:val="00E51EDB"/>
    <w:rsid w:val="00E52174"/>
    <w:rsid w:val="00E5270F"/>
    <w:rsid w:val="00E529A4"/>
    <w:rsid w:val="00E529BA"/>
    <w:rsid w:val="00E52A79"/>
    <w:rsid w:val="00E52D34"/>
    <w:rsid w:val="00E532E9"/>
    <w:rsid w:val="00E5403A"/>
    <w:rsid w:val="00E542D0"/>
    <w:rsid w:val="00E54620"/>
    <w:rsid w:val="00E5485D"/>
    <w:rsid w:val="00E54AAB"/>
    <w:rsid w:val="00E54AD3"/>
    <w:rsid w:val="00E54B50"/>
    <w:rsid w:val="00E54D48"/>
    <w:rsid w:val="00E55491"/>
    <w:rsid w:val="00E556A8"/>
    <w:rsid w:val="00E558BF"/>
    <w:rsid w:val="00E55B3B"/>
    <w:rsid w:val="00E55B5F"/>
    <w:rsid w:val="00E55ECA"/>
    <w:rsid w:val="00E56075"/>
    <w:rsid w:val="00E561F1"/>
    <w:rsid w:val="00E5670F"/>
    <w:rsid w:val="00E56AB2"/>
    <w:rsid w:val="00E56AEA"/>
    <w:rsid w:val="00E56D74"/>
    <w:rsid w:val="00E575EF"/>
    <w:rsid w:val="00E57619"/>
    <w:rsid w:val="00E57970"/>
    <w:rsid w:val="00E57B68"/>
    <w:rsid w:val="00E57C35"/>
    <w:rsid w:val="00E57CD7"/>
    <w:rsid w:val="00E57D87"/>
    <w:rsid w:val="00E57DE7"/>
    <w:rsid w:val="00E60036"/>
    <w:rsid w:val="00E60079"/>
    <w:rsid w:val="00E6056D"/>
    <w:rsid w:val="00E6079C"/>
    <w:rsid w:val="00E6099C"/>
    <w:rsid w:val="00E6109A"/>
    <w:rsid w:val="00E611B4"/>
    <w:rsid w:val="00E61334"/>
    <w:rsid w:val="00E614D3"/>
    <w:rsid w:val="00E61589"/>
    <w:rsid w:val="00E616EB"/>
    <w:rsid w:val="00E61930"/>
    <w:rsid w:val="00E619F9"/>
    <w:rsid w:val="00E61E64"/>
    <w:rsid w:val="00E61F71"/>
    <w:rsid w:val="00E61FF1"/>
    <w:rsid w:val="00E621AC"/>
    <w:rsid w:val="00E6264A"/>
    <w:rsid w:val="00E62AF0"/>
    <w:rsid w:val="00E62EA8"/>
    <w:rsid w:val="00E6320F"/>
    <w:rsid w:val="00E6378E"/>
    <w:rsid w:val="00E637E9"/>
    <w:rsid w:val="00E6385F"/>
    <w:rsid w:val="00E638CB"/>
    <w:rsid w:val="00E6392F"/>
    <w:rsid w:val="00E63D94"/>
    <w:rsid w:val="00E64103"/>
    <w:rsid w:val="00E644C1"/>
    <w:rsid w:val="00E6461E"/>
    <w:rsid w:val="00E64625"/>
    <w:rsid w:val="00E649F4"/>
    <w:rsid w:val="00E64C7A"/>
    <w:rsid w:val="00E64DCF"/>
    <w:rsid w:val="00E65607"/>
    <w:rsid w:val="00E65765"/>
    <w:rsid w:val="00E65A93"/>
    <w:rsid w:val="00E65F73"/>
    <w:rsid w:val="00E66000"/>
    <w:rsid w:val="00E6603A"/>
    <w:rsid w:val="00E66116"/>
    <w:rsid w:val="00E66539"/>
    <w:rsid w:val="00E66554"/>
    <w:rsid w:val="00E66577"/>
    <w:rsid w:val="00E66679"/>
    <w:rsid w:val="00E66798"/>
    <w:rsid w:val="00E669EA"/>
    <w:rsid w:val="00E66A05"/>
    <w:rsid w:val="00E66AEE"/>
    <w:rsid w:val="00E66BD7"/>
    <w:rsid w:val="00E66CCB"/>
    <w:rsid w:val="00E67021"/>
    <w:rsid w:val="00E67033"/>
    <w:rsid w:val="00E67087"/>
    <w:rsid w:val="00E673D1"/>
    <w:rsid w:val="00E674E3"/>
    <w:rsid w:val="00E676AA"/>
    <w:rsid w:val="00E67721"/>
    <w:rsid w:val="00E6772C"/>
    <w:rsid w:val="00E679C6"/>
    <w:rsid w:val="00E7027D"/>
    <w:rsid w:val="00E70489"/>
    <w:rsid w:val="00E706C0"/>
    <w:rsid w:val="00E708C9"/>
    <w:rsid w:val="00E70B2F"/>
    <w:rsid w:val="00E70C84"/>
    <w:rsid w:val="00E70D42"/>
    <w:rsid w:val="00E70F13"/>
    <w:rsid w:val="00E71064"/>
    <w:rsid w:val="00E711DE"/>
    <w:rsid w:val="00E71818"/>
    <w:rsid w:val="00E718CE"/>
    <w:rsid w:val="00E71923"/>
    <w:rsid w:val="00E719B3"/>
    <w:rsid w:val="00E71B16"/>
    <w:rsid w:val="00E71C0C"/>
    <w:rsid w:val="00E7218B"/>
    <w:rsid w:val="00E7220A"/>
    <w:rsid w:val="00E7235C"/>
    <w:rsid w:val="00E726BE"/>
    <w:rsid w:val="00E7276D"/>
    <w:rsid w:val="00E72AB6"/>
    <w:rsid w:val="00E72AFD"/>
    <w:rsid w:val="00E72C8C"/>
    <w:rsid w:val="00E72D20"/>
    <w:rsid w:val="00E72E84"/>
    <w:rsid w:val="00E72F21"/>
    <w:rsid w:val="00E7332E"/>
    <w:rsid w:val="00E7338D"/>
    <w:rsid w:val="00E73487"/>
    <w:rsid w:val="00E7383D"/>
    <w:rsid w:val="00E73B8D"/>
    <w:rsid w:val="00E73D49"/>
    <w:rsid w:val="00E73D81"/>
    <w:rsid w:val="00E73E2C"/>
    <w:rsid w:val="00E73E99"/>
    <w:rsid w:val="00E7413C"/>
    <w:rsid w:val="00E741B1"/>
    <w:rsid w:val="00E74238"/>
    <w:rsid w:val="00E7471E"/>
    <w:rsid w:val="00E74835"/>
    <w:rsid w:val="00E75050"/>
    <w:rsid w:val="00E7509C"/>
    <w:rsid w:val="00E750A5"/>
    <w:rsid w:val="00E750F7"/>
    <w:rsid w:val="00E759A0"/>
    <w:rsid w:val="00E75D95"/>
    <w:rsid w:val="00E75DC8"/>
    <w:rsid w:val="00E75E41"/>
    <w:rsid w:val="00E75E8E"/>
    <w:rsid w:val="00E760AA"/>
    <w:rsid w:val="00E760E0"/>
    <w:rsid w:val="00E76448"/>
    <w:rsid w:val="00E7648A"/>
    <w:rsid w:val="00E767FD"/>
    <w:rsid w:val="00E76D2D"/>
    <w:rsid w:val="00E76F08"/>
    <w:rsid w:val="00E770A7"/>
    <w:rsid w:val="00E770E7"/>
    <w:rsid w:val="00E7747A"/>
    <w:rsid w:val="00E777FA"/>
    <w:rsid w:val="00E77961"/>
    <w:rsid w:val="00E77AC8"/>
    <w:rsid w:val="00E77BAC"/>
    <w:rsid w:val="00E77CAC"/>
    <w:rsid w:val="00E77D47"/>
    <w:rsid w:val="00E8032B"/>
    <w:rsid w:val="00E804F0"/>
    <w:rsid w:val="00E80525"/>
    <w:rsid w:val="00E8132C"/>
    <w:rsid w:val="00E81573"/>
    <w:rsid w:val="00E8158A"/>
    <w:rsid w:val="00E816A8"/>
    <w:rsid w:val="00E820AB"/>
    <w:rsid w:val="00E822C0"/>
    <w:rsid w:val="00E82437"/>
    <w:rsid w:val="00E826C7"/>
    <w:rsid w:val="00E827F0"/>
    <w:rsid w:val="00E828AD"/>
    <w:rsid w:val="00E82C37"/>
    <w:rsid w:val="00E82EFA"/>
    <w:rsid w:val="00E83525"/>
    <w:rsid w:val="00E83549"/>
    <w:rsid w:val="00E835A2"/>
    <w:rsid w:val="00E83761"/>
    <w:rsid w:val="00E8388A"/>
    <w:rsid w:val="00E83A8C"/>
    <w:rsid w:val="00E83BCF"/>
    <w:rsid w:val="00E84119"/>
    <w:rsid w:val="00E84938"/>
    <w:rsid w:val="00E84C2F"/>
    <w:rsid w:val="00E851CB"/>
    <w:rsid w:val="00E851E3"/>
    <w:rsid w:val="00E85231"/>
    <w:rsid w:val="00E85512"/>
    <w:rsid w:val="00E8585E"/>
    <w:rsid w:val="00E85BAE"/>
    <w:rsid w:val="00E85DAB"/>
    <w:rsid w:val="00E85EAB"/>
    <w:rsid w:val="00E85F93"/>
    <w:rsid w:val="00E8611A"/>
    <w:rsid w:val="00E8655A"/>
    <w:rsid w:val="00E8680E"/>
    <w:rsid w:val="00E8688A"/>
    <w:rsid w:val="00E868A1"/>
    <w:rsid w:val="00E8694A"/>
    <w:rsid w:val="00E86F93"/>
    <w:rsid w:val="00E87070"/>
    <w:rsid w:val="00E8708A"/>
    <w:rsid w:val="00E870ED"/>
    <w:rsid w:val="00E87152"/>
    <w:rsid w:val="00E8729D"/>
    <w:rsid w:val="00E873E5"/>
    <w:rsid w:val="00E8753E"/>
    <w:rsid w:val="00E8768D"/>
    <w:rsid w:val="00E87ECF"/>
    <w:rsid w:val="00E87ED3"/>
    <w:rsid w:val="00E87FE9"/>
    <w:rsid w:val="00E90041"/>
    <w:rsid w:val="00E90057"/>
    <w:rsid w:val="00E90246"/>
    <w:rsid w:val="00E903D0"/>
    <w:rsid w:val="00E90A5F"/>
    <w:rsid w:val="00E90FDD"/>
    <w:rsid w:val="00E910BF"/>
    <w:rsid w:val="00E9121B"/>
    <w:rsid w:val="00E913C6"/>
    <w:rsid w:val="00E914A3"/>
    <w:rsid w:val="00E91F67"/>
    <w:rsid w:val="00E91F7E"/>
    <w:rsid w:val="00E92643"/>
    <w:rsid w:val="00E929AE"/>
    <w:rsid w:val="00E92B24"/>
    <w:rsid w:val="00E92B27"/>
    <w:rsid w:val="00E92C83"/>
    <w:rsid w:val="00E92F4F"/>
    <w:rsid w:val="00E9363C"/>
    <w:rsid w:val="00E9364F"/>
    <w:rsid w:val="00E9373C"/>
    <w:rsid w:val="00E93A3F"/>
    <w:rsid w:val="00E93AD4"/>
    <w:rsid w:val="00E93E7F"/>
    <w:rsid w:val="00E94030"/>
    <w:rsid w:val="00E940A2"/>
    <w:rsid w:val="00E945F6"/>
    <w:rsid w:val="00E94806"/>
    <w:rsid w:val="00E94815"/>
    <w:rsid w:val="00E94A3B"/>
    <w:rsid w:val="00E94BAC"/>
    <w:rsid w:val="00E94CED"/>
    <w:rsid w:val="00E94D4D"/>
    <w:rsid w:val="00E95191"/>
    <w:rsid w:val="00E95373"/>
    <w:rsid w:val="00E958E5"/>
    <w:rsid w:val="00E95C34"/>
    <w:rsid w:val="00E95E3B"/>
    <w:rsid w:val="00E95F1D"/>
    <w:rsid w:val="00E95FFB"/>
    <w:rsid w:val="00E9637B"/>
    <w:rsid w:val="00E965CB"/>
    <w:rsid w:val="00E966AF"/>
    <w:rsid w:val="00E9674A"/>
    <w:rsid w:val="00E970FD"/>
    <w:rsid w:val="00E97134"/>
    <w:rsid w:val="00E97190"/>
    <w:rsid w:val="00E972A5"/>
    <w:rsid w:val="00E97455"/>
    <w:rsid w:val="00E97530"/>
    <w:rsid w:val="00E976BA"/>
    <w:rsid w:val="00E97815"/>
    <w:rsid w:val="00E97C5C"/>
    <w:rsid w:val="00E97CBE"/>
    <w:rsid w:val="00E97CCE"/>
    <w:rsid w:val="00E97FBE"/>
    <w:rsid w:val="00EA012F"/>
    <w:rsid w:val="00EA0166"/>
    <w:rsid w:val="00EA024A"/>
    <w:rsid w:val="00EA0419"/>
    <w:rsid w:val="00EA0827"/>
    <w:rsid w:val="00EA0848"/>
    <w:rsid w:val="00EA0FE8"/>
    <w:rsid w:val="00EA110B"/>
    <w:rsid w:val="00EA1149"/>
    <w:rsid w:val="00EA135E"/>
    <w:rsid w:val="00EA13F2"/>
    <w:rsid w:val="00EA1441"/>
    <w:rsid w:val="00EA14D1"/>
    <w:rsid w:val="00EA178F"/>
    <w:rsid w:val="00EA19FB"/>
    <w:rsid w:val="00EA1A70"/>
    <w:rsid w:val="00EA1C2C"/>
    <w:rsid w:val="00EA1D51"/>
    <w:rsid w:val="00EA22EC"/>
    <w:rsid w:val="00EA257B"/>
    <w:rsid w:val="00EA258E"/>
    <w:rsid w:val="00EA28D6"/>
    <w:rsid w:val="00EA2908"/>
    <w:rsid w:val="00EA2A7C"/>
    <w:rsid w:val="00EA2AF4"/>
    <w:rsid w:val="00EA2F73"/>
    <w:rsid w:val="00EA2F87"/>
    <w:rsid w:val="00EA3252"/>
    <w:rsid w:val="00EA32E2"/>
    <w:rsid w:val="00EA3377"/>
    <w:rsid w:val="00EA3627"/>
    <w:rsid w:val="00EA3649"/>
    <w:rsid w:val="00EA389D"/>
    <w:rsid w:val="00EA3A9C"/>
    <w:rsid w:val="00EA3C4D"/>
    <w:rsid w:val="00EA3ECB"/>
    <w:rsid w:val="00EA3EE7"/>
    <w:rsid w:val="00EA4179"/>
    <w:rsid w:val="00EA45BC"/>
    <w:rsid w:val="00EA4738"/>
    <w:rsid w:val="00EA4B55"/>
    <w:rsid w:val="00EA4E9D"/>
    <w:rsid w:val="00EA4FD6"/>
    <w:rsid w:val="00EA535C"/>
    <w:rsid w:val="00EA5462"/>
    <w:rsid w:val="00EA54E4"/>
    <w:rsid w:val="00EA5666"/>
    <w:rsid w:val="00EA5916"/>
    <w:rsid w:val="00EA5BA8"/>
    <w:rsid w:val="00EA5F5E"/>
    <w:rsid w:val="00EA6070"/>
    <w:rsid w:val="00EA61DB"/>
    <w:rsid w:val="00EA62B0"/>
    <w:rsid w:val="00EA630F"/>
    <w:rsid w:val="00EA640C"/>
    <w:rsid w:val="00EA6557"/>
    <w:rsid w:val="00EA67CA"/>
    <w:rsid w:val="00EA6867"/>
    <w:rsid w:val="00EA68F2"/>
    <w:rsid w:val="00EA6A79"/>
    <w:rsid w:val="00EA6C7F"/>
    <w:rsid w:val="00EA6E2F"/>
    <w:rsid w:val="00EA6FF8"/>
    <w:rsid w:val="00EA7373"/>
    <w:rsid w:val="00EA753A"/>
    <w:rsid w:val="00EA7667"/>
    <w:rsid w:val="00EA781A"/>
    <w:rsid w:val="00EA7933"/>
    <w:rsid w:val="00EA796D"/>
    <w:rsid w:val="00EA7B6F"/>
    <w:rsid w:val="00EA7BBD"/>
    <w:rsid w:val="00EA7DAC"/>
    <w:rsid w:val="00EA7F2C"/>
    <w:rsid w:val="00EB00B2"/>
    <w:rsid w:val="00EB0999"/>
    <w:rsid w:val="00EB0B7B"/>
    <w:rsid w:val="00EB0BA7"/>
    <w:rsid w:val="00EB1126"/>
    <w:rsid w:val="00EB12EF"/>
    <w:rsid w:val="00EB15A7"/>
    <w:rsid w:val="00EB1B18"/>
    <w:rsid w:val="00EB1C5D"/>
    <w:rsid w:val="00EB21E9"/>
    <w:rsid w:val="00EB2429"/>
    <w:rsid w:val="00EB272B"/>
    <w:rsid w:val="00EB27F0"/>
    <w:rsid w:val="00EB280D"/>
    <w:rsid w:val="00EB2851"/>
    <w:rsid w:val="00EB28DA"/>
    <w:rsid w:val="00EB299C"/>
    <w:rsid w:val="00EB2AB8"/>
    <w:rsid w:val="00EB2BD4"/>
    <w:rsid w:val="00EB2F35"/>
    <w:rsid w:val="00EB2F80"/>
    <w:rsid w:val="00EB2FC3"/>
    <w:rsid w:val="00EB3401"/>
    <w:rsid w:val="00EB3475"/>
    <w:rsid w:val="00EB363F"/>
    <w:rsid w:val="00EB3ACB"/>
    <w:rsid w:val="00EB3B71"/>
    <w:rsid w:val="00EB42AB"/>
    <w:rsid w:val="00EB4409"/>
    <w:rsid w:val="00EB4457"/>
    <w:rsid w:val="00EB49B5"/>
    <w:rsid w:val="00EB4A5C"/>
    <w:rsid w:val="00EB4B92"/>
    <w:rsid w:val="00EB4BF6"/>
    <w:rsid w:val="00EB4D51"/>
    <w:rsid w:val="00EB4F4A"/>
    <w:rsid w:val="00EB51FC"/>
    <w:rsid w:val="00EB5348"/>
    <w:rsid w:val="00EB5538"/>
    <w:rsid w:val="00EB554C"/>
    <w:rsid w:val="00EB5690"/>
    <w:rsid w:val="00EB573B"/>
    <w:rsid w:val="00EB5C28"/>
    <w:rsid w:val="00EB5C37"/>
    <w:rsid w:val="00EB5CFD"/>
    <w:rsid w:val="00EB65F9"/>
    <w:rsid w:val="00EB6A07"/>
    <w:rsid w:val="00EB6A8C"/>
    <w:rsid w:val="00EB6A99"/>
    <w:rsid w:val="00EB6B48"/>
    <w:rsid w:val="00EB7024"/>
    <w:rsid w:val="00EB70B4"/>
    <w:rsid w:val="00EB71FB"/>
    <w:rsid w:val="00EB7219"/>
    <w:rsid w:val="00EB760B"/>
    <w:rsid w:val="00EB7655"/>
    <w:rsid w:val="00EB7927"/>
    <w:rsid w:val="00EB799D"/>
    <w:rsid w:val="00EB7BF1"/>
    <w:rsid w:val="00EB7CF9"/>
    <w:rsid w:val="00EB7F2E"/>
    <w:rsid w:val="00EC01E4"/>
    <w:rsid w:val="00EC02BE"/>
    <w:rsid w:val="00EC044E"/>
    <w:rsid w:val="00EC08F1"/>
    <w:rsid w:val="00EC0939"/>
    <w:rsid w:val="00EC0BD2"/>
    <w:rsid w:val="00EC0C13"/>
    <w:rsid w:val="00EC0DA9"/>
    <w:rsid w:val="00EC14E3"/>
    <w:rsid w:val="00EC169C"/>
    <w:rsid w:val="00EC17AC"/>
    <w:rsid w:val="00EC185D"/>
    <w:rsid w:val="00EC192D"/>
    <w:rsid w:val="00EC1A97"/>
    <w:rsid w:val="00EC1ACE"/>
    <w:rsid w:val="00EC2281"/>
    <w:rsid w:val="00EC23CA"/>
    <w:rsid w:val="00EC23E4"/>
    <w:rsid w:val="00EC2616"/>
    <w:rsid w:val="00EC2621"/>
    <w:rsid w:val="00EC2AA7"/>
    <w:rsid w:val="00EC2B91"/>
    <w:rsid w:val="00EC313A"/>
    <w:rsid w:val="00EC32BC"/>
    <w:rsid w:val="00EC34B4"/>
    <w:rsid w:val="00EC3B14"/>
    <w:rsid w:val="00EC408D"/>
    <w:rsid w:val="00EC4253"/>
    <w:rsid w:val="00EC44B5"/>
    <w:rsid w:val="00EC4954"/>
    <w:rsid w:val="00EC4ADF"/>
    <w:rsid w:val="00EC4B9C"/>
    <w:rsid w:val="00EC4DC5"/>
    <w:rsid w:val="00EC4EB3"/>
    <w:rsid w:val="00EC4FFF"/>
    <w:rsid w:val="00EC585C"/>
    <w:rsid w:val="00EC58A8"/>
    <w:rsid w:val="00EC5A1B"/>
    <w:rsid w:val="00EC5B36"/>
    <w:rsid w:val="00EC5D0F"/>
    <w:rsid w:val="00EC5DB3"/>
    <w:rsid w:val="00EC5E1C"/>
    <w:rsid w:val="00EC5EA5"/>
    <w:rsid w:val="00EC5FC5"/>
    <w:rsid w:val="00EC622B"/>
    <w:rsid w:val="00EC672F"/>
    <w:rsid w:val="00EC6795"/>
    <w:rsid w:val="00EC68A4"/>
    <w:rsid w:val="00EC6CBA"/>
    <w:rsid w:val="00EC6F21"/>
    <w:rsid w:val="00EC715F"/>
    <w:rsid w:val="00EC76FD"/>
    <w:rsid w:val="00EC7787"/>
    <w:rsid w:val="00EC7924"/>
    <w:rsid w:val="00EC7B76"/>
    <w:rsid w:val="00EC7E61"/>
    <w:rsid w:val="00ED005E"/>
    <w:rsid w:val="00ED00ED"/>
    <w:rsid w:val="00ED0298"/>
    <w:rsid w:val="00ED036B"/>
    <w:rsid w:val="00ED0412"/>
    <w:rsid w:val="00ED061E"/>
    <w:rsid w:val="00ED070D"/>
    <w:rsid w:val="00ED094C"/>
    <w:rsid w:val="00ED0991"/>
    <w:rsid w:val="00ED0ECD"/>
    <w:rsid w:val="00ED1027"/>
    <w:rsid w:val="00ED11FB"/>
    <w:rsid w:val="00ED13D3"/>
    <w:rsid w:val="00ED1ADE"/>
    <w:rsid w:val="00ED1AF5"/>
    <w:rsid w:val="00ED1C81"/>
    <w:rsid w:val="00ED1EE5"/>
    <w:rsid w:val="00ED1FBE"/>
    <w:rsid w:val="00ED20E0"/>
    <w:rsid w:val="00ED21D4"/>
    <w:rsid w:val="00ED239E"/>
    <w:rsid w:val="00ED23E9"/>
    <w:rsid w:val="00ED26A3"/>
    <w:rsid w:val="00ED2986"/>
    <w:rsid w:val="00ED29F5"/>
    <w:rsid w:val="00ED2D43"/>
    <w:rsid w:val="00ED2F07"/>
    <w:rsid w:val="00ED323F"/>
    <w:rsid w:val="00ED343A"/>
    <w:rsid w:val="00ED3465"/>
    <w:rsid w:val="00ED35D3"/>
    <w:rsid w:val="00ED35DC"/>
    <w:rsid w:val="00ED39F2"/>
    <w:rsid w:val="00ED3DB1"/>
    <w:rsid w:val="00ED3E10"/>
    <w:rsid w:val="00ED3EC5"/>
    <w:rsid w:val="00ED40E6"/>
    <w:rsid w:val="00ED415E"/>
    <w:rsid w:val="00ED4C62"/>
    <w:rsid w:val="00ED4C95"/>
    <w:rsid w:val="00ED4E25"/>
    <w:rsid w:val="00ED4EED"/>
    <w:rsid w:val="00ED4FB3"/>
    <w:rsid w:val="00ED50DB"/>
    <w:rsid w:val="00ED51DC"/>
    <w:rsid w:val="00ED5249"/>
    <w:rsid w:val="00ED5353"/>
    <w:rsid w:val="00ED567A"/>
    <w:rsid w:val="00ED56CE"/>
    <w:rsid w:val="00ED578E"/>
    <w:rsid w:val="00ED5822"/>
    <w:rsid w:val="00ED5A4C"/>
    <w:rsid w:val="00ED5B72"/>
    <w:rsid w:val="00ED5DB3"/>
    <w:rsid w:val="00ED5DC5"/>
    <w:rsid w:val="00ED5DC9"/>
    <w:rsid w:val="00ED5E27"/>
    <w:rsid w:val="00ED60A3"/>
    <w:rsid w:val="00ED60F5"/>
    <w:rsid w:val="00ED6100"/>
    <w:rsid w:val="00ED6373"/>
    <w:rsid w:val="00ED6597"/>
    <w:rsid w:val="00ED65A3"/>
    <w:rsid w:val="00ED6730"/>
    <w:rsid w:val="00ED676D"/>
    <w:rsid w:val="00ED6802"/>
    <w:rsid w:val="00ED6F08"/>
    <w:rsid w:val="00ED6FE0"/>
    <w:rsid w:val="00ED6FF0"/>
    <w:rsid w:val="00ED7020"/>
    <w:rsid w:val="00ED712F"/>
    <w:rsid w:val="00ED7559"/>
    <w:rsid w:val="00ED77D0"/>
    <w:rsid w:val="00ED78F7"/>
    <w:rsid w:val="00ED79DF"/>
    <w:rsid w:val="00ED7A21"/>
    <w:rsid w:val="00ED7BC9"/>
    <w:rsid w:val="00ED7E84"/>
    <w:rsid w:val="00EE0593"/>
    <w:rsid w:val="00EE0939"/>
    <w:rsid w:val="00EE09D4"/>
    <w:rsid w:val="00EE0A89"/>
    <w:rsid w:val="00EE0B21"/>
    <w:rsid w:val="00EE0EF0"/>
    <w:rsid w:val="00EE176C"/>
    <w:rsid w:val="00EE178B"/>
    <w:rsid w:val="00EE17B2"/>
    <w:rsid w:val="00EE17F5"/>
    <w:rsid w:val="00EE17F9"/>
    <w:rsid w:val="00EE1C62"/>
    <w:rsid w:val="00EE1EDD"/>
    <w:rsid w:val="00EE1F5E"/>
    <w:rsid w:val="00EE23A9"/>
    <w:rsid w:val="00EE2476"/>
    <w:rsid w:val="00EE2966"/>
    <w:rsid w:val="00EE2C98"/>
    <w:rsid w:val="00EE3036"/>
    <w:rsid w:val="00EE31EE"/>
    <w:rsid w:val="00EE33E7"/>
    <w:rsid w:val="00EE33FC"/>
    <w:rsid w:val="00EE3427"/>
    <w:rsid w:val="00EE3673"/>
    <w:rsid w:val="00EE3AF3"/>
    <w:rsid w:val="00EE3B87"/>
    <w:rsid w:val="00EE3C70"/>
    <w:rsid w:val="00EE3D1D"/>
    <w:rsid w:val="00EE3D4F"/>
    <w:rsid w:val="00EE3DD4"/>
    <w:rsid w:val="00EE4332"/>
    <w:rsid w:val="00EE433D"/>
    <w:rsid w:val="00EE451D"/>
    <w:rsid w:val="00EE4569"/>
    <w:rsid w:val="00EE45AF"/>
    <w:rsid w:val="00EE4794"/>
    <w:rsid w:val="00EE490F"/>
    <w:rsid w:val="00EE4B1A"/>
    <w:rsid w:val="00EE4D67"/>
    <w:rsid w:val="00EE5113"/>
    <w:rsid w:val="00EE53B5"/>
    <w:rsid w:val="00EE5524"/>
    <w:rsid w:val="00EE55C7"/>
    <w:rsid w:val="00EE577B"/>
    <w:rsid w:val="00EE5DBC"/>
    <w:rsid w:val="00EE5F99"/>
    <w:rsid w:val="00EE6133"/>
    <w:rsid w:val="00EE61D6"/>
    <w:rsid w:val="00EE63DD"/>
    <w:rsid w:val="00EE67FD"/>
    <w:rsid w:val="00EE69C2"/>
    <w:rsid w:val="00EE6A11"/>
    <w:rsid w:val="00EE6AA0"/>
    <w:rsid w:val="00EE6DCA"/>
    <w:rsid w:val="00EE7394"/>
    <w:rsid w:val="00EE7505"/>
    <w:rsid w:val="00EE75E4"/>
    <w:rsid w:val="00EE7719"/>
    <w:rsid w:val="00EE777C"/>
    <w:rsid w:val="00EE7C57"/>
    <w:rsid w:val="00EF0028"/>
    <w:rsid w:val="00EF0112"/>
    <w:rsid w:val="00EF0685"/>
    <w:rsid w:val="00EF08D6"/>
    <w:rsid w:val="00EF0957"/>
    <w:rsid w:val="00EF0BDB"/>
    <w:rsid w:val="00EF0D05"/>
    <w:rsid w:val="00EF0E57"/>
    <w:rsid w:val="00EF0F4F"/>
    <w:rsid w:val="00EF11D0"/>
    <w:rsid w:val="00EF131C"/>
    <w:rsid w:val="00EF13CD"/>
    <w:rsid w:val="00EF180E"/>
    <w:rsid w:val="00EF1922"/>
    <w:rsid w:val="00EF1A49"/>
    <w:rsid w:val="00EF1CB9"/>
    <w:rsid w:val="00EF1CCE"/>
    <w:rsid w:val="00EF203A"/>
    <w:rsid w:val="00EF245E"/>
    <w:rsid w:val="00EF25DA"/>
    <w:rsid w:val="00EF2607"/>
    <w:rsid w:val="00EF2649"/>
    <w:rsid w:val="00EF2735"/>
    <w:rsid w:val="00EF2789"/>
    <w:rsid w:val="00EF287D"/>
    <w:rsid w:val="00EF28FC"/>
    <w:rsid w:val="00EF2D22"/>
    <w:rsid w:val="00EF2D67"/>
    <w:rsid w:val="00EF2F28"/>
    <w:rsid w:val="00EF3055"/>
    <w:rsid w:val="00EF30A6"/>
    <w:rsid w:val="00EF30ED"/>
    <w:rsid w:val="00EF324C"/>
    <w:rsid w:val="00EF3490"/>
    <w:rsid w:val="00EF35C7"/>
    <w:rsid w:val="00EF35EB"/>
    <w:rsid w:val="00EF3B40"/>
    <w:rsid w:val="00EF3E4D"/>
    <w:rsid w:val="00EF4002"/>
    <w:rsid w:val="00EF436B"/>
    <w:rsid w:val="00EF45B3"/>
    <w:rsid w:val="00EF4D48"/>
    <w:rsid w:val="00EF52D8"/>
    <w:rsid w:val="00EF5540"/>
    <w:rsid w:val="00EF5633"/>
    <w:rsid w:val="00EF56D7"/>
    <w:rsid w:val="00EF639F"/>
    <w:rsid w:val="00EF6466"/>
    <w:rsid w:val="00EF64CE"/>
    <w:rsid w:val="00EF6C1E"/>
    <w:rsid w:val="00EF6D53"/>
    <w:rsid w:val="00EF6DEF"/>
    <w:rsid w:val="00EF6E0D"/>
    <w:rsid w:val="00EF7101"/>
    <w:rsid w:val="00EF7A62"/>
    <w:rsid w:val="00EF7BB0"/>
    <w:rsid w:val="00EF7D8C"/>
    <w:rsid w:val="00F00153"/>
    <w:rsid w:val="00F00468"/>
    <w:rsid w:val="00F00495"/>
    <w:rsid w:val="00F00656"/>
    <w:rsid w:val="00F00A6C"/>
    <w:rsid w:val="00F00C5B"/>
    <w:rsid w:val="00F00E07"/>
    <w:rsid w:val="00F00F29"/>
    <w:rsid w:val="00F01105"/>
    <w:rsid w:val="00F01552"/>
    <w:rsid w:val="00F0157B"/>
    <w:rsid w:val="00F016E4"/>
    <w:rsid w:val="00F01763"/>
    <w:rsid w:val="00F01803"/>
    <w:rsid w:val="00F01F19"/>
    <w:rsid w:val="00F02289"/>
    <w:rsid w:val="00F0257A"/>
    <w:rsid w:val="00F02594"/>
    <w:rsid w:val="00F0279F"/>
    <w:rsid w:val="00F0284F"/>
    <w:rsid w:val="00F029FB"/>
    <w:rsid w:val="00F03352"/>
    <w:rsid w:val="00F034B1"/>
    <w:rsid w:val="00F03606"/>
    <w:rsid w:val="00F03C39"/>
    <w:rsid w:val="00F03F3D"/>
    <w:rsid w:val="00F03FFB"/>
    <w:rsid w:val="00F04194"/>
    <w:rsid w:val="00F042B1"/>
    <w:rsid w:val="00F0439D"/>
    <w:rsid w:val="00F043E4"/>
    <w:rsid w:val="00F04515"/>
    <w:rsid w:val="00F0464E"/>
    <w:rsid w:val="00F0494E"/>
    <w:rsid w:val="00F0495E"/>
    <w:rsid w:val="00F04C5B"/>
    <w:rsid w:val="00F05285"/>
    <w:rsid w:val="00F054BE"/>
    <w:rsid w:val="00F054DF"/>
    <w:rsid w:val="00F055A3"/>
    <w:rsid w:val="00F05934"/>
    <w:rsid w:val="00F05F00"/>
    <w:rsid w:val="00F060C5"/>
    <w:rsid w:val="00F06309"/>
    <w:rsid w:val="00F063A9"/>
    <w:rsid w:val="00F0645A"/>
    <w:rsid w:val="00F06BB8"/>
    <w:rsid w:val="00F06DC0"/>
    <w:rsid w:val="00F0706C"/>
    <w:rsid w:val="00F07409"/>
    <w:rsid w:val="00F0743C"/>
    <w:rsid w:val="00F07E6E"/>
    <w:rsid w:val="00F1014E"/>
    <w:rsid w:val="00F102BF"/>
    <w:rsid w:val="00F10399"/>
    <w:rsid w:val="00F105CE"/>
    <w:rsid w:val="00F10D5E"/>
    <w:rsid w:val="00F10F78"/>
    <w:rsid w:val="00F10FE4"/>
    <w:rsid w:val="00F1128F"/>
    <w:rsid w:val="00F11520"/>
    <w:rsid w:val="00F116D0"/>
    <w:rsid w:val="00F1170A"/>
    <w:rsid w:val="00F11BC5"/>
    <w:rsid w:val="00F11CB2"/>
    <w:rsid w:val="00F11CC0"/>
    <w:rsid w:val="00F1232C"/>
    <w:rsid w:val="00F12F9E"/>
    <w:rsid w:val="00F13101"/>
    <w:rsid w:val="00F136A0"/>
    <w:rsid w:val="00F138CA"/>
    <w:rsid w:val="00F139DB"/>
    <w:rsid w:val="00F13AED"/>
    <w:rsid w:val="00F14040"/>
    <w:rsid w:val="00F14069"/>
    <w:rsid w:val="00F14220"/>
    <w:rsid w:val="00F14313"/>
    <w:rsid w:val="00F14317"/>
    <w:rsid w:val="00F143C4"/>
    <w:rsid w:val="00F144D7"/>
    <w:rsid w:val="00F1480F"/>
    <w:rsid w:val="00F14980"/>
    <w:rsid w:val="00F14A68"/>
    <w:rsid w:val="00F14F47"/>
    <w:rsid w:val="00F14FD2"/>
    <w:rsid w:val="00F153A6"/>
    <w:rsid w:val="00F15D87"/>
    <w:rsid w:val="00F15FB5"/>
    <w:rsid w:val="00F16105"/>
    <w:rsid w:val="00F1619B"/>
    <w:rsid w:val="00F16A2C"/>
    <w:rsid w:val="00F16BAB"/>
    <w:rsid w:val="00F16D5A"/>
    <w:rsid w:val="00F16EAF"/>
    <w:rsid w:val="00F179A4"/>
    <w:rsid w:val="00F17E71"/>
    <w:rsid w:val="00F203E2"/>
    <w:rsid w:val="00F204B2"/>
    <w:rsid w:val="00F204E3"/>
    <w:rsid w:val="00F206B7"/>
    <w:rsid w:val="00F208AF"/>
    <w:rsid w:val="00F20920"/>
    <w:rsid w:val="00F20B0A"/>
    <w:rsid w:val="00F20BA0"/>
    <w:rsid w:val="00F20C9E"/>
    <w:rsid w:val="00F20EAD"/>
    <w:rsid w:val="00F214D8"/>
    <w:rsid w:val="00F21564"/>
    <w:rsid w:val="00F21578"/>
    <w:rsid w:val="00F219EF"/>
    <w:rsid w:val="00F21A4A"/>
    <w:rsid w:val="00F226F7"/>
    <w:rsid w:val="00F228EE"/>
    <w:rsid w:val="00F2290F"/>
    <w:rsid w:val="00F22D94"/>
    <w:rsid w:val="00F22EC2"/>
    <w:rsid w:val="00F23661"/>
    <w:rsid w:val="00F23845"/>
    <w:rsid w:val="00F238B0"/>
    <w:rsid w:val="00F23A16"/>
    <w:rsid w:val="00F23A50"/>
    <w:rsid w:val="00F23AFC"/>
    <w:rsid w:val="00F23C3F"/>
    <w:rsid w:val="00F23E4E"/>
    <w:rsid w:val="00F23F35"/>
    <w:rsid w:val="00F23FF8"/>
    <w:rsid w:val="00F241F3"/>
    <w:rsid w:val="00F24388"/>
    <w:rsid w:val="00F24539"/>
    <w:rsid w:val="00F2483E"/>
    <w:rsid w:val="00F24CEC"/>
    <w:rsid w:val="00F24E47"/>
    <w:rsid w:val="00F24E60"/>
    <w:rsid w:val="00F2514E"/>
    <w:rsid w:val="00F25471"/>
    <w:rsid w:val="00F2548D"/>
    <w:rsid w:val="00F254CA"/>
    <w:rsid w:val="00F25516"/>
    <w:rsid w:val="00F255AE"/>
    <w:rsid w:val="00F25CBF"/>
    <w:rsid w:val="00F25EA7"/>
    <w:rsid w:val="00F25F8B"/>
    <w:rsid w:val="00F26091"/>
    <w:rsid w:val="00F260E0"/>
    <w:rsid w:val="00F263E4"/>
    <w:rsid w:val="00F2642E"/>
    <w:rsid w:val="00F2657F"/>
    <w:rsid w:val="00F26DC1"/>
    <w:rsid w:val="00F26EB8"/>
    <w:rsid w:val="00F26F38"/>
    <w:rsid w:val="00F26FB1"/>
    <w:rsid w:val="00F26FC4"/>
    <w:rsid w:val="00F2723F"/>
    <w:rsid w:val="00F27277"/>
    <w:rsid w:val="00F27291"/>
    <w:rsid w:val="00F273F9"/>
    <w:rsid w:val="00F27879"/>
    <w:rsid w:val="00F278F5"/>
    <w:rsid w:val="00F30248"/>
    <w:rsid w:val="00F30283"/>
    <w:rsid w:val="00F30835"/>
    <w:rsid w:val="00F308BD"/>
    <w:rsid w:val="00F30ACF"/>
    <w:rsid w:val="00F30E43"/>
    <w:rsid w:val="00F3115B"/>
    <w:rsid w:val="00F311D3"/>
    <w:rsid w:val="00F31BEC"/>
    <w:rsid w:val="00F32017"/>
    <w:rsid w:val="00F322E7"/>
    <w:rsid w:val="00F32436"/>
    <w:rsid w:val="00F325A7"/>
    <w:rsid w:val="00F32763"/>
    <w:rsid w:val="00F32973"/>
    <w:rsid w:val="00F32B10"/>
    <w:rsid w:val="00F32D82"/>
    <w:rsid w:val="00F33078"/>
    <w:rsid w:val="00F333F6"/>
    <w:rsid w:val="00F33591"/>
    <w:rsid w:val="00F335F2"/>
    <w:rsid w:val="00F3372E"/>
    <w:rsid w:val="00F33878"/>
    <w:rsid w:val="00F33D57"/>
    <w:rsid w:val="00F33DB5"/>
    <w:rsid w:val="00F33F9F"/>
    <w:rsid w:val="00F34173"/>
    <w:rsid w:val="00F3440A"/>
    <w:rsid w:val="00F3444E"/>
    <w:rsid w:val="00F345CE"/>
    <w:rsid w:val="00F346DA"/>
    <w:rsid w:val="00F34D57"/>
    <w:rsid w:val="00F34F72"/>
    <w:rsid w:val="00F352F1"/>
    <w:rsid w:val="00F35374"/>
    <w:rsid w:val="00F353EE"/>
    <w:rsid w:val="00F3549A"/>
    <w:rsid w:val="00F354CA"/>
    <w:rsid w:val="00F357D8"/>
    <w:rsid w:val="00F3583D"/>
    <w:rsid w:val="00F35BF9"/>
    <w:rsid w:val="00F35DC9"/>
    <w:rsid w:val="00F35E61"/>
    <w:rsid w:val="00F35FB0"/>
    <w:rsid w:val="00F36131"/>
    <w:rsid w:val="00F36170"/>
    <w:rsid w:val="00F361CB"/>
    <w:rsid w:val="00F3637E"/>
    <w:rsid w:val="00F36F9E"/>
    <w:rsid w:val="00F36FB2"/>
    <w:rsid w:val="00F37064"/>
    <w:rsid w:val="00F375E7"/>
    <w:rsid w:val="00F37A34"/>
    <w:rsid w:val="00F37B8F"/>
    <w:rsid w:val="00F37D62"/>
    <w:rsid w:val="00F37F2E"/>
    <w:rsid w:val="00F37FDC"/>
    <w:rsid w:val="00F400A5"/>
    <w:rsid w:val="00F40146"/>
    <w:rsid w:val="00F40196"/>
    <w:rsid w:val="00F402E6"/>
    <w:rsid w:val="00F40367"/>
    <w:rsid w:val="00F404DA"/>
    <w:rsid w:val="00F40514"/>
    <w:rsid w:val="00F4067B"/>
    <w:rsid w:val="00F406BB"/>
    <w:rsid w:val="00F40742"/>
    <w:rsid w:val="00F40C2B"/>
    <w:rsid w:val="00F40DCD"/>
    <w:rsid w:val="00F40E47"/>
    <w:rsid w:val="00F4101C"/>
    <w:rsid w:val="00F4105E"/>
    <w:rsid w:val="00F41494"/>
    <w:rsid w:val="00F415A8"/>
    <w:rsid w:val="00F416DC"/>
    <w:rsid w:val="00F41C62"/>
    <w:rsid w:val="00F41D51"/>
    <w:rsid w:val="00F41E3F"/>
    <w:rsid w:val="00F420D1"/>
    <w:rsid w:val="00F422AF"/>
    <w:rsid w:val="00F423C9"/>
    <w:rsid w:val="00F42479"/>
    <w:rsid w:val="00F425E1"/>
    <w:rsid w:val="00F42603"/>
    <w:rsid w:val="00F427BD"/>
    <w:rsid w:val="00F4282E"/>
    <w:rsid w:val="00F42AA2"/>
    <w:rsid w:val="00F42B46"/>
    <w:rsid w:val="00F42DD9"/>
    <w:rsid w:val="00F42EA4"/>
    <w:rsid w:val="00F42F08"/>
    <w:rsid w:val="00F43591"/>
    <w:rsid w:val="00F438E0"/>
    <w:rsid w:val="00F4397A"/>
    <w:rsid w:val="00F43B56"/>
    <w:rsid w:val="00F43D6D"/>
    <w:rsid w:val="00F43FC8"/>
    <w:rsid w:val="00F4404A"/>
    <w:rsid w:val="00F44732"/>
    <w:rsid w:val="00F4483A"/>
    <w:rsid w:val="00F44EBD"/>
    <w:rsid w:val="00F4501D"/>
    <w:rsid w:val="00F45268"/>
    <w:rsid w:val="00F452B0"/>
    <w:rsid w:val="00F4551C"/>
    <w:rsid w:val="00F45570"/>
    <w:rsid w:val="00F45808"/>
    <w:rsid w:val="00F45AB3"/>
    <w:rsid w:val="00F45B4B"/>
    <w:rsid w:val="00F45CB6"/>
    <w:rsid w:val="00F45D10"/>
    <w:rsid w:val="00F45DC8"/>
    <w:rsid w:val="00F45F76"/>
    <w:rsid w:val="00F46462"/>
    <w:rsid w:val="00F46537"/>
    <w:rsid w:val="00F46CCA"/>
    <w:rsid w:val="00F46D53"/>
    <w:rsid w:val="00F46F77"/>
    <w:rsid w:val="00F47001"/>
    <w:rsid w:val="00F4700D"/>
    <w:rsid w:val="00F472B6"/>
    <w:rsid w:val="00F47A4F"/>
    <w:rsid w:val="00F47A6B"/>
    <w:rsid w:val="00F47FA4"/>
    <w:rsid w:val="00F50180"/>
    <w:rsid w:val="00F5019C"/>
    <w:rsid w:val="00F503D0"/>
    <w:rsid w:val="00F503D8"/>
    <w:rsid w:val="00F50432"/>
    <w:rsid w:val="00F50443"/>
    <w:rsid w:val="00F50914"/>
    <w:rsid w:val="00F50C14"/>
    <w:rsid w:val="00F50D44"/>
    <w:rsid w:val="00F50F29"/>
    <w:rsid w:val="00F512A7"/>
    <w:rsid w:val="00F515A1"/>
    <w:rsid w:val="00F5166C"/>
    <w:rsid w:val="00F5174E"/>
    <w:rsid w:val="00F51780"/>
    <w:rsid w:val="00F5184F"/>
    <w:rsid w:val="00F521F6"/>
    <w:rsid w:val="00F5220F"/>
    <w:rsid w:val="00F523FC"/>
    <w:rsid w:val="00F52435"/>
    <w:rsid w:val="00F52566"/>
    <w:rsid w:val="00F52902"/>
    <w:rsid w:val="00F52939"/>
    <w:rsid w:val="00F52B13"/>
    <w:rsid w:val="00F5390E"/>
    <w:rsid w:val="00F53FDE"/>
    <w:rsid w:val="00F54037"/>
    <w:rsid w:val="00F5483A"/>
    <w:rsid w:val="00F54968"/>
    <w:rsid w:val="00F54B65"/>
    <w:rsid w:val="00F54C79"/>
    <w:rsid w:val="00F54FFD"/>
    <w:rsid w:val="00F554CB"/>
    <w:rsid w:val="00F558D2"/>
    <w:rsid w:val="00F55B0B"/>
    <w:rsid w:val="00F55BD1"/>
    <w:rsid w:val="00F55EBB"/>
    <w:rsid w:val="00F56030"/>
    <w:rsid w:val="00F5632F"/>
    <w:rsid w:val="00F56339"/>
    <w:rsid w:val="00F566E3"/>
    <w:rsid w:val="00F56964"/>
    <w:rsid w:val="00F56CB3"/>
    <w:rsid w:val="00F56EFC"/>
    <w:rsid w:val="00F56F2A"/>
    <w:rsid w:val="00F57306"/>
    <w:rsid w:val="00F5751F"/>
    <w:rsid w:val="00F57A25"/>
    <w:rsid w:val="00F57CAE"/>
    <w:rsid w:val="00F57DC9"/>
    <w:rsid w:val="00F57EA6"/>
    <w:rsid w:val="00F57FE0"/>
    <w:rsid w:val="00F60023"/>
    <w:rsid w:val="00F60026"/>
    <w:rsid w:val="00F60070"/>
    <w:rsid w:val="00F60415"/>
    <w:rsid w:val="00F608AC"/>
    <w:rsid w:val="00F60B68"/>
    <w:rsid w:val="00F60E5B"/>
    <w:rsid w:val="00F60F8E"/>
    <w:rsid w:val="00F6111C"/>
    <w:rsid w:val="00F6117C"/>
    <w:rsid w:val="00F61329"/>
    <w:rsid w:val="00F6155E"/>
    <w:rsid w:val="00F615B4"/>
    <w:rsid w:val="00F6191C"/>
    <w:rsid w:val="00F619FF"/>
    <w:rsid w:val="00F61EC9"/>
    <w:rsid w:val="00F61FB9"/>
    <w:rsid w:val="00F625E5"/>
    <w:rsid w:val="00F62727"/>
    <w:rsid w:val="00F627BE"/>
    <w:rsid w:val="00F627D9"/>
    <w:rsid w:val="00F62B09"/>
    <w:rsid w:val="00F62EB2"/>
    <w:rsid w:val="00F631AB"/>
    <w:rsid w:val="00F632FB"/>
    <w:rsid w:val="00F63897"/>
    <w:rsid w:val="00F6395E"/>
    <w:rsid w:val="00F63B64"/>
    <w:rsid w:val="00F64028"/>
    <w:rsid w:val="00F641A6"/>
    <w:rsid w:val="00F641E8"/>
    <w:rsid w:val="00F6430D"/>
    <w:rsid w:val="00F643B7"/>
    <w:rsid w:val="00F64931"/>
    <w:rsid w:val="00F64B1F"/>
    <w:rsid w:val="00F64C64"/>
    <w:rsid w:val="00F650F3"/>
    <w:rsid w:val="00F65164"/>
    <w:rsid w:val="00F65244"/>
    <w:rsid w:val="00F6549C"/>
    <w:rsid w:val="00F6567E"/>
    <w:rsid w:val="00F65849"/>
    <w:rsid w:val="00F659CF"/>
    <w:rsid w:val="00F65C51"/>
    <w:rsid w:val="00F65D0E"/>
    <w:rsid w:val="00F65E2F"/>
    <w:rsid w:val="00F65FCD"/>
    <w:rsid w:val="00F66060"/>
    <w:rsid w:val="00F66113"/>
    <w:rsid w:val="00F6631A"/>
    <w:rsid w:val="00F66513"/>
    <w:rsid w:val="00F6666D"/>
    <w:rsid w:val="00F666C9"/>
    <w:rsid w:val="00F675CE"/>
    <w:rsid w:val="00F67BF1"/>
    <w:rsid w:val="00F67EC8"/>
    <w:rsid w:val="00F70537"/>
    <w:rsid w:val="00F70539"/>
    <w:rsid w:val="00F706D9"/>
    <w:rsid w:val="00F70769"/>
    <w:rsid w:val="00F70874"/>
    <w:rsid w:val="00F708EB"/>
    <w:rsid w:val="00F70940"/>
    <w:rsid w:val="00F709F5"/>
    <w:rsid w:val="00F70B30"/>
    <w:rsid w:val="00F70D66"/>
    <w:rsid w:val="00F70E1E"/>
    <w:rsid w:val="00F711C8"/>
    <w:rsid w:val="00F7141C"/>
    <w:rsid w:val="00F71566"/>
    <w:rsid w:val="00F71991"/>
    <w:rsid w:val="00F71C1C"/>
    <w:rsid w:val="00F72199"/>
    <w:rsid w:val="00F7266C"/>
    <w:rsid w:val="00F72751"/>
    <w:rsid w:val="00F729DA"/>
    <w:rsid w:val="00F72D69"/>
    <w:rsid w:val="00F72DD2"/>
    <w:rsid w:val="00F72F77"/>
    <w:rsid w:val="00F731DA"/>
    <w:rsid w:val="00F73260"/>
    <w:rsid w:val="00F734AE"/>
    <w:rsid w:val="00F7354C"/>
    <w:rsid w:val="00F73837"/>
    <w:rsid w:val="00F74079"/>
    <w:rsid w:val="00F74251"/>
    <w:rsid w:val="00F74383"/>
    <w:rsid w:val="00F746A2"/>
    <w:rsid w:val="00F74875"/>
    <w:rsid w:val="00F74B3A"/>
    <w:rsid w:val="00F74C27"/>
    <w:rsid w:val="00F7516A"/>
    <w:rsid w:val="00F75340"/>
    <w:rsid w:val="00F755C1"/>
    <w:rsid w:val="00F756FF"/>
    <w:rsid w:val="00F757FC"/>
    <w:rsid w:val="00F75946"/>
    <w:rsid w:val="00F75AE4"/>
    <w:rsid w:val="00F75B41"/>
    <w:rsid w:val="00F75CE6"/>
    <w:rsid w:val="00F75D63"/>
    <w:rsid w:val="00F75D8E"/>
    <w:rsid w:val="00F75ECB"/>
    <w:rsid w:val="00F75FB1"/>
    <w:rsid w:val="00F76161"/>
    <w:rsid w:val="00F761DC"/>
    <w:rsid w:val="00F76206"/>
    <w:rsid w:val="00F764D4"/>
    <w:rsid w:val="00F76567"/>
    <w:rsid w:val="00F766B6"/>
    <w:rsid w:val="00F76730"/>
    <w:rsid w:val="00F7674B"/>
    <w:rsid w:val="00F76B35"/>
    <w:rsid w:val="00F76BF5"/>
    <w:rsid w:val="00F76DFC"/>
    <w:rsid w:val="00F77035"/>
    <w:rsid w:val="00F778B2"/>
    <w:rsid w:val="00F77C54"/>
    <w:rsid w:val="00F77F15"/>
    <w:rsid w:val="00F801B2"/>
    <w:rsid w:val="00F80361"/>
    <w:rsid w:val="00F80697"/>
    <w:rsid w:val="00F806AF"/>
    <w:rsid w:val="00F80A87"/>
    <w:rsid w:val="00F80B1C"/>
    <w:rsid w:val="00F80BFD"/>
    <w:rsid w:val="00F80DE6"/>
    <w:rsid w:val="00F80EBB"/>
    <w:rsid w:val="00F81887"/>
    <w:rsid w:val="00F818B6"/>
    <w:rsid w:val="00F8206F"/>
    <w:rsid w:val="00F821F5"/>
    <w:rsid w:val="00F82554"/>
    <w:rsid w:val="00F827DD"/>
    <w:rsid w:val="00F828DF"/>
    <w:rsid w:val="00F82BD4"/>
    <w:rsid w:val="00F8324A"/>
    <w:rsid w:val="00F83345"/>
    <w:rsid w:val="00F8347B"/>
    <w:rsid w:val="00F840AD"/>
    <w:rsid w:val="00F84341"/>
    <w:rsid w:val="00F8457C"/>
    <w:rsid w:val="00F8473E"/>
    <w:rsid w:val="00F84A45"/>
    <w:rsid w:val="00F84BD4"/>
    <w:rsid w:val="00F84D51"/>
    <w:rsid w:val="00F850D8"/>
    <w:rsid w:val="00F851A3"/>
    <w:rsid w:val="00F853CB"/>
    <w:rsid w:val="00F85465"/>
    <w:rsid w:val="00F85553"/>
    <w:rsid w:val="00F8565C"/>
    <w:rsid w:val="00F8568B"/>
    <w:rsid w:val="00F85854"/>
    <w:rsid w:val="00F85C76"/>
    <w:rsid w:val="00F86626"/>
    <w:rsid w:val="00F868DB"/>
    <w:rsid w:val="00F869DE"/>
    <w:rsid w:val="00F86C68"/>
    <w:rsid w:val="00F86E3A"/>
    <w:rsid w:val="00F87585"/>
    <w:rsid w:val="00F87635"/>
    <w:rsid w:val="00F87688"/>
    <w:rsid w:val="00F87846"/>
    <w:rsid w:val="00F87AF2"/>
    <w:rsid w:val="00F87CB1"/>
    <w:rsid w:val="00F87D86"/>
    <w:rsid w:val="00F90180"/>
    <w:rsid w:val="00F90296"/>
    <w:rsid w:val="00F90309"/>
    <w:rsid w:val="00F90426"/>
    <w:rsid w:val="00F90FF7"/>
    <w:rsid w:val="00F910A2"/>
    <w:rsid w:val="00F915EF"/>
    <w:rsid w:val="00F9160E"/>
    <w:rsid w:val="00F9170C"/>
    <w:rsid w:val="00F91943"/>
    <w:rsid w:val="00F91C60"/>
    <w:rsid w:val="00F91D58"/>
    <w:rsid w:val="00F91DF1"/>
    <w:rsid w:val="00F91F3C"/>
    <w:rsid w:val="00F921BA"/>
    <w:rsid w:val="00F9260A"/>
    <w:rsid w:val="00F92639"/>
    <w:rsid w:val="00F92784"/>
    <w:rsid w:val="00F92985"/>
    <w:rsid w:val="00F92E19"/>
    <w:rsid w:val="00F92EC0"/>
    <w:rsid w:val="00F92F01"/>
    <w:rsid w:val="00F930C9"/>
    <w:rsid w:val="00F93204"/>
    <w:rsid w:val="00F93449"/>
    <w:rsid w:val="00F93501"/>
    <w:rsid w:val="00F93623"/>
    <w:rsid w:val="00F936CB"/>
    <w:rsid w:val="00F93734"/>
    <w:rsid w:val="00F9387F"/>
    <w:rsid w:val="00F9396C"/>
    <w:rsid w:val="00F93BD3"/>
    <w:rsid w:val="00F94170"/>
    <w:rsid w:val="00F941D9"/>
    <w:rsid w:val="00F942F9"/>
    <w:rsid w:val="00F943D3"/>
    <w:rsid w:val="00F94447"/>
    <w:rsid w:val="00F94C19"/>
    <w:rsid w:val="00F94C92"/>
    <w:rsid w:val="00F952A1"/>
    <w:rsid w:val="00F9540A"/>
    <w:rsid w:val="00F9555E"/>
    <w:rsid w:val="00F956A6"/>
    <w:rsid w:val="00F95905"/>
    <w:rsid w:val="00F95A48"/>
    <w:rsid w:val="00F95B2E"/>
    <w:rsid w:val="00F95B90"/>
    <w:rsid w:val="00F95C31"/>
    <w:rsid w:val="00F95F85"/>
    <w:rsid w:val="00F95FA2"/>
    <w:rsid w:val="00F96130"/>
    <w:rsid w:val="00F9636E"/>
    <w:rsid w:val="00F96C89"/>
    <w:rsid w:val="00F96EC3"/>
    <w:rsid w:val="00F96F1B"/>
    <w:rsid w:val="00F971AA"/>
    <w:rsid w:val="00F97246"/>
    <w:rsid w:val="00F972D9"/>
    <w:rsid w:val="00F9738F"/>
    <w:rsid w:val="00F978D7"/>
    <w:rsid w:val="00F979B0"/>
    <w:rsid w:val="00F979F2"/>
    <w:rsid w:val="00F97A14"/>
    <w:rsid w:val="00F97E49"/>
    <w:rsid w:val="00F97E60"/>
    <w:rsid w:val="00FA0564"/>
    <w:rsid w:val="00FA079B"/>
    <w:rsid w:val="00FA0D22"/>
    <w:rsid w:val="00FA0D35"/>
    <w:rsid w:val="00FA0EAC"/>
    <w:rsid w:val="00FA0EDA"/>
    <w:rsid w:val="00FA203B"/>
    <w:rsid w:val="00FA27D6"/>
    <w:rsid w:val="00FA290D"/>
    <w:rsid w:val="00FA2C42"/>
    <w:rsid w:val="00FA2D74"/>
    <w:rsid w:val="00FA2F38"/>
    <w:rsid w:val="00FA304E"/>
    <w:rsid w:val="00FA309C"/>
    <w:rsid w:val="00FA311D"/>
    <w:rsid w:val="00FA3457"/>
    <w:rsid w:val="00FA3508"/>
    <w:rsid w:val="00FA3783"/>
    <w:rsid w:val="00FA3841"/>
    <w:rsid w:val="00FA38A3"/>
    <w:rsid w:val="00FA3F19"/>
    <w:rsid w:val="00FA3FB4"/>
    <w:rsid w:val="00FA426E"/>
    <w:rsid w:val="00FA449B"/>
    <w:rsid w:val="00FA44C1"/>
    <w:rsid w:val="00FA46A4"/>
    <w:rsid w:val="00FA474C"/>
    <w:rsid w:val="00FA4AD5"/>
    <w:rsid w:val="00FA4DE2"/>
    <w:rsid w:val="00FA50F1"/>
    <w:rsid w:val="00FA570C"/>
    <w:rsid w:val="00FA5823"/>
    <w:rsid w:val="00FA5857"/>
    <w:rsid w:val="00FA5AFA"/>
    <w:rsid w:val="00FA5E0E"/>
    <w:rsid w:val="00FA5E2D"/>
    <w:rsid w:val="00FA5F74"/>
    <w:rsid w:val="00FA609C"/>
    <w:rsid w:val="00FA6291"/>
    <w:rsid w:val="00FA6595"/>
    <w:rsid w:val="00FA65EF"/>
    <w:rsid w:val="00FA66A7"/>
    <w:rsid w:val="00FA6A0C"/>
    <w:rsid w:val="00FA6B13"/>
    <w:rsid w:val="00FA6CB2"/>
    <w:rsid w:val="00FA6D0E"/>
    <w:rsid w:val="00FA70E0"/>
    <w:rsid w:val="00FA7216"/>
    <w:rsid w:val="00FA7A65"/>
    <w:rsid w:val="00FA7DB8"/>
    <w:rsid w:val="00FA7FAB"/>
    <w:rsid w:val="00FB017B"/>
    <w:rsid w:val="00FB0260"/>
    <w:rsid w:val="00FB0439"/>
    <w:rsid w:val="00FB0659"/>
    <w:rsid w:val="00FB072D"/>
    <w:rsid w:val="00FB0C84"/>
    <w:rsid w:val="00FB0CBA"/>
    <w:rsid w:val="00FB1487"/>
    <w:rsid w:val="00FB17BB"/>
    <w:rsid w:val="00FB19C6"/>
    <w:rsid w:val="00FB1D76"/>
    <w:rsid w:val="00FB1E27"/>
    <w:rsid w:val="00FB2334"/>
    <w:rsid w:val="00FB26A5"/>
    <w:rsid w:val="00FB26E0"/>
    <w:rsid w:val="00FB2C5A"/>
    <w:rsid w:val="00FB2DE5"/>
    <w:rsid w:val="00FB306A"/>
    <w:rsid w:val="00FB33A4"/>
    <w:rsid w:val="00FB3474"/>
    <w:rsid w:val="00FB34B1"/>
    <w:rsid w:val="00FB3745"/>
    <w:rsid w:val="00FB3819"/>
    <w:rsid w:val="00FB3895"/>
    <w:rsid w:val="00FB389E"/>
    <w:rsid w:val="00FB38F1"/>
    <w:rsid w:val="00FB3B50"/>
    <w:rsid w:val="00FB3BC8"/>
    <w:rsid w:val="00FB3CAA"/>
    <w:rsid w:val="00FB4059"/>
    <w:rsid w:val="00FB408F"/>
    <w:rsid w:val="00FB440E"/>
    <w:rsid w:val="00FB449F"/>
    <w:rsid w:val="00FB45BA"/>
    <w:rsid w:val="00FB4681"/>
    <w:rsid w:val="00FB47B4"/>
    <w:rsid w:val="00FB47B7"/>
    <w:rsid w:val="00FB49FE"/>
    <w:rsid w:val="00FB4B02"/>
    <w:rsid w:val="00FB4B7E"/>
    <w:rsid w:val="00FB4DF3"/>
    <w:rsid w:val="00FB4E44"/>
    <w:rsid w:val="00FB52F7"/>
    <w:rsid w:val="00FB5385"/>
    <w:rsid w:val="00FB5557"/>
    <w:rsid w:val="00FB586D"/>
    <w:rsid w:val="00FB5A45"/>
    <w:rsid w:val="00FB5E98"/>
    <w:rsid w:val="00FB6049"/>
    <w:rsid w:val="00FB63DE"/>
    <w:rsid w:val="00FB64CE"/>
    <w:rsid w:val="00FB6699"/>
    <w:rsid w:val="00FB671E"/>
    <w:rsid w:val="00FB682A"/>
    <w:rsid w:val="00FB6834"/>
    <w:rsid w:val="00FB69AA"/>
    <w:rsid w:val="00FB6B80"/>
    <w:rsid w:val="00FB6C18"/>
    <w:rsid w:val="00FB6D58"/>
    <w:rsid w:val="00FB6D59"/>
    <w:rsid w:val="00FB7508"/>
    <w:rsid w:val="00FB752E"/>
    <w:rsid w:val="00FB7573"/>
    <w:rsid w:val="00FB7CF7"/>
    <w:rsid w:val="00FB7E0E"/>
    <w:rsid w:val="00FB7EE6"/>
    <w:rsid w:val="00FC035A"/>
    <w:rsid w:val="00FC047A"/>
    <w:rsid w:val="00FC04A3"/>
    <w:rsid w:val="00FC04B7"/>
    <w:rsid w:val="00FC05B6"/>
    <w:rsid w:val="00FC05E3"/>
    <w:rsid w:val="00FC065B"/>
    <w:rsid w:val="00FC072D"/>
    <w:rsid w:val="00FC0C1F"/>
    <w:rsid w:val="00FC127F"/>
    <w:rsid w:val="00FC13F5"/>
    <w:rsid w:val="00FC16EA"/>
    <w:rsid w:val="00FC17CF"/>
    <w:rsid w:val="00FC17D3"/>
    <w:rsid w:val="00FC24B0"/>
    <w:rsid w:val="00FC275C"/>
    <w:rsid w:val="00FC2824"/>
    <w:rsid w:val="00FC2F31"/>
    <w:rsid w:val="00FC2F85"/>
    <w:rsid w:val="00FC3033"/>
    <w:rsid w:val="00FC3075"/>
    <w:rsid w:val="00FC362C"/>
    <w:rsid w:val="00FC3881"/>
    <w:rsid w:val="00FC3B41"/>
    <w:rsid w:val="00FC3C98"/>
    <w:rsid w:val="00FC41DE"/>
    <w:rsid w:val="00FC4DD0"/>
    <w:rsid w:val="00FC5603"/>
    <w:rsid w:val="00FC561A"/>
    <w:rsid w:val="00FC5B81"/>
    <w:rsid w:val="00FC5CA6"/>
    <w:rsid w:val="00FC5D45"/>
    <w:rsid w:val="00FC5FD1"/>
    <w:rsid w:val="00FC6152"/>
    <w:rsid w:val="00FC68DA"/>
    <w:rsid w:val="00FC6F8A"/>
    <w:rsid w:val="00FC71EE"/>
    <w:rsid w:val="00FC73FC"/>
    <w:rsid w:val="00FC780D"/>
    <w:rsid w:val="00FC7A79"/>
    <w:rsid w:val="00FC7C75"/>
    <w:rsid w:val="00FD0290"/>
    <w:rsid w:val="00FD02C7"/>
    <w:rsid w:val="00FD0364"/>
    <w:rsid w:val="00FD039F"/>
    <w:rsid w:val="00FD083F"/>
    <w:rsid w:val="00FD08AA"/>
    <w:rsid w:val="00FD0991"/>
    <w:rsid w:val="00FD0ACA"/>
    <w:rsid w:val="00FD0EFE"/>
    <w:rsid w:val="00FD15CF"/>
    <w:rsid w:val="00FD1AB5"/>
    <w:rsid w:val="00FD1B89"/>
    <w:rsid w:val="00FD1EB0"/>
    <w:rsid w:val="00FD209F"/>
    <w:rsid w:val="00FD21BB"/>
    <w:rsid w:val="00FD2216"/>
    <w:rsid w:val="00FD221F"/>
    <w:rsid w:val="00FD2558"/>
    <w:rsid w:val="00FD2711"/>
    <w:rsid w:val="00FD276A"/>
    <w:rsid w:val="00FD276D"/>
    <w:rsid w:val="00FD2CF9"/>
    <w:rsid w:val="00FD35BD"/>
    <w:rsid w:val="00FD36BC"/>
    <w:rsid w:val="00FD36E3"/>
    <w:rsid w:val="00FD39AA"/>
    <w:rsid w:val="00FD3AAF"/>
    <w:rsid w:val="00FD422E"/>
    <w:rsid w:val="00FD43F8"/>
    <w:rsid w:val="00FD449A"/>
    <w:rsid w:val="00FD45E6"/>
    <w:rsid w:val="00FD49C8"/>
    <w:rsid w:val="00FD4EDF"/>
    <w:rsid w:val="00FD4F76"/>
    <w:rsid w:val="00FD52C2"/>
    <w:rsid w:val="00FD558F"/>
    <w:rsid w:val="00FD578F"/>
    <w:rsid w:val="00FD57CA"/>
    <w:rsid w:val="00FD581C"/>
    <w:rsid w:val="00FD5B07"/>
    <w:rsid w:val="00FD5B97"/>
    <w:rsid w:val="00FD5C99"/>
    <w:rsid w:val="00FD5CD7"/>
    <w:rsid w:val="00FD622F"/>
    <w:rsid w:val="00FD6611"/>
    <w:rsid w:val="00FD68D0"/>
    <w:rsid w:val="00FD6D22"/>
    <w:rsid w:val="00FD743E"/>
    <w:rsid w:val="00FD7673"/>
    <w:rsid w:val="00FD7826"/>
    <w:rsid w:val="00FD7A7E"/>
    <w:rsid w:val="00FD7BAE"/>
    <w:rsid w:val="00FD7DB2"/>
    <w:rsid w:val="00FD7FA8"/>
    <w:rsid w:val="00FE00C1"/>
    <w:rsid w:val="00FE00C6"/>
    <w:rsid w:val="00FE00CC"/>
    <w:rsid w:val="00FE0183"/>
    <w:rsid w:val="00FE0235"/>
    <w:rsid w:val="00FE04C8"/>
    <w:rsid w:val="00FE08BE"/>
    <w:rsid w:val="00FE0A4B"/>
    <w:rsid w:val="00FE112B"/>
    <w:rsid w:val="00FE12C1"/>
    <w:rsid w:val="00FE14B7"/>
    <w:rsid w:val="00FE15B5"/>
    <w:rsid w:val="00FE179F"/>
    <w:rsid w:val="00FE1864"/>
    <w:rsid w:val="00FE1C38"/>
    <w:rsid w:val="00FE1D00"/>
    <w:rsid w:val="00FE1DBB"/>
    <w:rsid w:val="00FE1EDB"/>
    <w:rsid w:val="00FE2221"/>
    <w:rsid w:val="00FE2635"/>
    <w:rsid w:val="00FE2857"/>
    <w:rsid w:val="00FE2E54"/>
    <w:rsid w:val="00FE34E3"/>
    <w:rsid w:val="00FE362E"/>
    <w:rsid w:val="00FE36A1"/>
    <w:rsid w:val="00FE3A3C"/>
    <w:rsid w:val="00FE3AA1"/>
    <w:rsid w:val="00FE3AE9"/>
    <w:rsid w:val="00FE3BE9"/>
    <w:rsid w:val="00FE3E07"/>
    <w:rsid w:val="00FE3E97"/>
    <w:rsid w:val="00FE3EDB"/>
    <w:rsid w:val="00FE3FBC"/>
    <w:rsid w:val="00FE4057"/>
    <w:rsid w:val="00FE4382"/>
    <w:rsid w:val="00FE449C"/>
    <w:rsid w:val="00FE4572"/>
    <w:rsid w:val="00FE48BD"/>
    <w:rsid w:val="00FE4B16"/>
    <w:rsid w:val="00FE4BB6"/>
    <w:rsid w:val="00FE4C24"/>
    <w:rsid w:val="00FE4C3E"/>
    <w:rsid w:val="00FE50B8"/>
    <w:rsid w:val="00FE58E4"/>
    <w:rsid w:val="00FE5922"/>
    <w:rsid w:val="00FE5EB8"/>
    <w:rsid w:val="00FE620E"/>
    <w:rsid w:val="00FE66FA"/>
    <w:rsid w:val="00FE68DB"/>
    <w:rsid w:val="00FE73C8"/>
    <w:rsid w:val="00FE7C85"/>
    <w:rsid w:val="00FE7D69"/>
    <w:rsid w:val="00FE7F52"/>
    <w:rsid w:val="00FF04B3"/>
    <w:rsid w:val="00FF0895"/>
    <w:rsid w:val="00FF0C74"/>
    <w:rsid w:val="00FF107B"/>
    <w:rsid w:val="00FF14EC"/>
    <w:rsid w:val="00FF1B1C"/>
    <w:rsid w:val="00FF20D0"/>
    <w:rsid w:val="00FF2413"/>
    <w:rsid w:val="00FF26C6"/>
    <w:rsid w:val="00FF28F4"/>
    <w:rsid w:val="00FF2C38"/>
    <w:rsid w:val="00FF2D3D"/>
    <w:rsid w:val="00FF2DCE"/>
    <w:rsid w:val="00FF2E05"/>
    <w:rsid w:val="00FF39D3"/>
    <w:rsid w:val="00FF39DF"/>
    <w:rsid w:val="00FF3C63"/>
    <w:rsid w:val="00FF3F18"/>
    <w:rsid w:val="00FF403A"/>
    <w:rsid w:val="00FF41E4"/>
    <w:rsid w:val="00FF434D"/>
    <w:rsid w:val="00FF469D"/>
    <w:rsid w:val="00FF4914"/>
    <w:rsid w:val="00FF4B02"/>
    <w:rsid w:val="00FF4C9B"/>
    <w:rsid w:val="00FF4D7E"/>
    <w:rsid w:val="00FF4EDB"/>
    <w:rsid w:val="00FF4F0E"/>
    <w:rsid w:val="00FF51D3"/>
    <w:rsid w:val="00FF5342"/>
    <w:rsid w:val="00FF54CD"/>
    <w:rsid w:val="00FF5542"/>
    <w:rsid w:val="00FF5609"/>
    <w:rsid w:val="00FF58C9"/>
    <w:rsid w:val="00FF590D"/>
    <w:rsid w:val="00FF5A20"/>
    <w:rsid w:val="00FF5B18"/>
    <w:rsid w:val="00FF5DB6"/>
    <w:rsid w:val="00FF5F1F"/>
    <w:rsid w:val="00FF6163"/>
    <w:rsid w:val="00FF628E"/>
    <w:rsid w:val="00FF6362"/>
    <w:rsid w:val="00FF6C82"/>
    <w:rsid w:val="00FF72A5"/>
    <w:rsid w:val="00FF72E1"/>
    <w:rsid w:val="00FF7379"/>
    <w:rsid w:val="00FF77CB"/>
    <w:rsid w:val="00FF78D3"/>
    <w:rsid w:val="00FF7910"/>
    <w:rsid w:val="00FF793D"/>
    <w:rsid w:val="00FF798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274C3F9"/>
  <w15:docId w15:val="{E3B7DF82-3855-4339-A66A-BF5047B5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1A63"/>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1330BC"/>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B32439"/>
    <w:pPr>
      <w:numPr>
        <w:ilvl w:val="1"/>
        <w:numId w:val="1"/>
      </w:num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A207CA"/>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544013"/>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BF331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44013"/>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44013"/>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rsid w:val="00D709B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4401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53428"/>
    <w:pPr>
      <w:tabs>
        <w:tab w:val="center" w:pos="4536"/>
        <w:tab w:val="right" w:pos="9072"/>
      </w:tabs>
    </w:pPr>
  </w:style>
  <w:style w:type="character" w:customStyle="1" w:styleId="KopfzeileZchn">
    <w:name w:val="Kopfzeile Zchn"/>
    <w:basedOn w:val="Absatz-Standardschriftart"/>
    <w:link w:val="Kopfzeile"/>
    <w:uiPriority w:val="99"/>
    <w:rsid w:val="00B53428"/>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B53428"/>
    <w:pPr>
      <w:tabs>
        <w:tab w:val="center" w:pos="4536"/>
        <w:tab w:val="right" w:pos="9072"/>
      </w:tabs>
    </w:pPr>
  </w:style>
  <w:style w:type="character" w:customStyle="1" w:styleId="FuzeileZchn">
    <w:name w:val="Fußzeile Zchn"/>
    <w:basedOn w:val="Absatz-Standardschriftart"/>
    <w:link w:val="Fuzeile"/>
    <w:uiPriority w:val="99"/>
    <w:rsid w:val="00B53428"/>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534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3428"/>
    <w:rPr>
      <w:rFonts w:ascii="Tahoma" w:eastAsia="Times New Roman" w:hAnsi="Tahoma" w:cs="Tahoma"/>
      <w:sz w:val="16"/>
      <w:szCs w:val="16"/>
      <w:lang w:eastAsia="de-DE"/>
    </w:rPr>
  </w:style>
  <w:style w:type="paragraph" w:customStyle="1" w:styleId="paragraph">
    <w:name w:val="paragraph"/>
    <w:basedOn w:val="Standard"/>
    <w:rsid w:val="004A2A22"/>
    <w:pPr>
      <w:spacing w:before="100" w:beforeAutospacing="1" w:after="100" w:afterAutospacing="1"/>
    </w:pPr>
  </w:style>
  <w:style w:type="character" w:customStyle="1" w:styleId="normaltextrun">
    <w:name w:val="normaltextrun"/>
    <w:basedOn w:val="Absatz-Standardschriftart"/>
    <w:rsid w:val="004A2A22"/>
  </w:style>
  <w:style w:type="character" w:customStyle="1" w:styleId="eop">
    <w:name w:val="eop"/>
    <w:basedOn w:val="Absatz-Standardschriftart"/>
    <w:rsid w:val="004A2A22"/>
  </w:style>
  <w:style w:type="character" w:customStyle="1" w:styleId="spellingerror">
    <w:name w:val="spellingerror"/>
    <w:basedOn w:val="Absatz-Standardschriftart"/>
    <w:rsid w:val="004A2A22"/>
  </w:style>
  <w:style w:type="character" w:customStyle="1" w:styleId="apple-converted-space">
    <w:name w:val="apple-converted-space"/>
    <w:basedOn w:val="Absatz-Standardschriftart"/>
    <w:rsid w:val="004A2A22"/>
  </w:style>
  <w:style w:type="character" w:styleId="Hyperlink">
    <w:name w:val="Hyperlink"/>
    <w:basedOn w:val="Absatz-Standardschriftart"/>
    <w:uiPriority w:val="99"/>
    <w:unhideWhenUsed/>
    <w:rsid w:val="000E4306"/>
    <w:rPr>
      <w:color w:val="0563C1" w:themeColor="hyperlink"/>
      <w:u w:val="single"/>
    </w:rPr>
  </w:style>
  <w:style w:type="character" w:customStyle="1" w:styleId="versetext">
    <w:name w:val="versetext"/>
    <w:basedOn w:val="Absatz-Standardschriftart"/>
    <w:rsid w:val="00EF287D"/>
  </w:style>
  <w:style w:type="character" w:customStyle="1" w:styleId="versenum">
    <w:name w:val="versenum"/>
    <w:basedOn w:val="Absatz-Standardschriftart"/>
    <w:rsid w:val="00EF287D"/>
  </w:style>
  <w:style w:type="table" w:styleId="Tabellenraster">
    <w:name w:val="Table Grid"/>
    <w:basedOn w:val="NormaleTabelle"/>
    <w:uiPriority w:val="39"/>
    <w:rsid w:val="00BB5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1659BF"/>
    <w:pPr>
      <w:spacing w:before="100" w:beforeAutospacing="1" w:after="100" w:afterAutospacing="1"/>
    </w:pPr>
  </w:style>
  <w:style w:type="paragraph" w:styleId="StandardWeb">
    <w:name w:val="Normal (Web)"/>
    <w:basedOn w:val="Standard"/>
    <w:uiPriority w:val="99"/>
    <w:unhideWhenUsed/>
    <w:rsid w:val="00532639"/>
    <w:pPr>
      <w:spacing w:before="100" w:beforeAutospacing="1" w:after="100" w:afterAutospacing="1"/>
    </w:pPr>
  </w:style>
  <w:style w:type="character" w:styleId="Seitenzahl">
    <w:name w:val="page number"/>
    <w:basedOn w:val="Absatz-Standardschriftart"/>
    <w:uiPriority w:val="99"/>
    <w:unhideWhenUsed/>
    <w:rsid w:val="0078726F"/>
  </w:style>
  <w:style w:type="character" w:customStyle="1" w:styleId="berschrift2Zchn">
    <w:name w:val="Überschrift 2 Zchn"/>
    <w:basedOn w:val="Absatz-Standardschriftart"/>
    <w:link w:val="berschrift2"/>
    <w:uiPriority w:val="9"/>
    <w:rsid w:val="00B32439"/>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32439"/>
    <w:rPr>
      <w:b/>
      <w:bCs/>
    </w:rPr>
  </w:style>
  <w:style w:type="character" w:customStyle="1" w:styleId="berschrift3Zchn">
    <w:name w:val="Überschrift 3 Zchn"/>
    <w:basedOn w:val="Absatz-Standardschriftart"/>
    <w:link w:val="berschrift3"/>
    <w:uiPriority w:val="9"/>
    <w:rsid w:val="00A207CA"/>
    <w:rPr>
      <w:rFonts w:asciiTheme="majorHAnsi" w:eastAsiaTheme="majorEastAsia" w:hAnsiTheme="majorHAnsi" w:cstheme="majorBidi"/>
      <w:color w:val="1F4D78" w:themeColor="accent1" w:themeShade="7F"/>
      <w:sz w:val="24"/>
      <w:szCs w:val="24"/>
      <w:lang w:eastAsia="de-DE"/>
    </w:rPr>
  </w:style>
  <w:style w:type="paragraph" w:styleId="Listenabsatz">
    <w:name w:val="List Paragraph"/>
    <w:basedOn w:val="Standard"/>
    <w:uiPriority w:val="34"/>
    <w:qFormat/>
    <w:rsid w:val="005543E7"/>
    <w:pPr>
      <w:ind w:left="720"/>
      <w:contextualSpacing/>
    </w:pPr>
  </w:style>
  <w:style w:type="character" w:customStyle="1" w:styleId="berschrift1Zchn">
    <w:name w:val="Überschrift 1 Zchn"/>
    <w:basedOn w:val="Absatz-Standardschriftart"/>
    <w:link w:val="berschrift1"/>
    <w:uiPriority w:val="9"/>
    <w:rsid w:val="001330BC"/>
    <w:rPr>
      <w:rFonts w:asciiTheme="majorHAnsi" w:eastAsiaTheme="majorEastAsia" w:hAnsiTheme="majorHAnsi" w:cstheme="majorBidi"/>
      <w:color w:val="2E74B5" w:themeColor="accent1" w:themeShade="BF"/>
      <w:sz w:val="32"/>
      <w:szCs w:val="32"/>
      <w:lang w:eastAsia="de-DE"/>
    </w:rPr>
  </w:style>
  <w:style w:type="paragraph" w:styleId="KeinLeerraum">
    <w:name w:val="No Spacing"/>
    <w:link w:val="KeinLeerraumZchn"/>
    <w:uiPriority w:val="1"/>
    <w:qFormat/>
    <w:rsid w:val="006771E9"/>
    <w:rPr>
      <w:rFonts w:eastAsiaTheme="minorEastAsia"/>
      <w:lang w:eastAsia="de-DE"/>
    </w:rPr>
  </w:style>
  <w:style w:type="character" w:customStyle="1" w:styleId="KeinLeerraumZchn">
    <w:name w:val="Kein Leerraum Zchn"/>
    <w:basedOn w:val="Absatz-Standardschriftart"/>
    <w:link w:val="KeinLeerraum"/>
    <w:uiPriority w:val="1"/>
    <w:rsid w:val="006771E9"/>
    <w:rPr>
      <w:rFonts w:eastAsiaTheme="minorEastAsia"/>
      <w:lang w:eastAsia="de-DE"/>
    </w:rPr>
  </w:style>
  <w:style w:type="character" w:customStyle="1" w:styleId="element">
    <w:name w:val="element"/>
    <w:basedOn w:val="Absatz-Standardschriftart"/>
    <w:rsid w:val="009509DE"/>
  </w:style>
  <w:style w:type="paragraph" w:styleId="Liste2">
    <w:name w:val="List 2"/>
    <w:basedOn w:val="Standard"/>
    <w:rsid w:val="001019C9"/>
    <w:pPr>
      <w:ind w:left="566" w:hanging="283"/>
    </w:pPr>
    <w:rPr>
      <w:rFonts w:ascii="Arial" w:hAnsi="Arial" w:cs="Arial"/>
      <w:sz w:val="22"/>
      <w:szCs w:val="22"/>
    </w:rPr>
  </w:style>
  <w:style w:type="character" w:customStyle="1" w:styleId="berschrift5Zchn">
    <w:name w:val="Überschrift 5 Zchn"/>
    <w:basedOn w:val="Absatz-Standardschriftart"/>
    <w:link w:val="berschrift5"/>
    <w:uiPriority w:val="9"/>
    <w:semiHidden/>
    <w:rsid w:val="00BF3319"/>
    <w:rPr>
      <w:rFonts w:asciiTheme="majorHAnsi" w:eastAsiaTheme="majorEastAsia" w:hAnsiTheme="majorHAnsi" w:cstheme="majorBidi"/>
      <w:color w:val="2E74B5" w:themeColor="accent1" w:themeShade="BF"/>
      <w:sz w:val="24"/>
      <w:szCs w:val="24"/>
      <w:lang w:eastAsia="de-DE"/>
    </w:rPr>
  </w:style>
  <w:style w:type="character" w:styleId="Hervorhebung">
    <w:name w:val="Emphasis"/>
    <w:basedOn w:val="Absatz-Standardschriftart"/>
    <w:uiPriority w:val="20"/>
    <w:qFormat/>
    <w:rsid w:val="00AF418D"/>
    <w:rPr>
      <w:i/>
      <w:iCs/>
    </w:rPr>
  </w:style>
  <w:style w:type="paragraph" w:customStyle="1" w:styleId="post-meta8">
    <w:name w:val="post-meta8"/>
    <w:basedOn w:val="Standard"/>
    <w:rsid w:val="00AF418D"/>
    <w:pPr>
      <w:pBdr>
        <w:bottom w:val="single" w:sz="6" w:space="4" w:color="F2F2F2"/>
      </w:pBdr>
      <w:spacing w:before="105" w:after="150"/>
    </w:pPr>
    <w:rPr>
      <w:color w:val="888888"/>
      <w:sz w:val="20"/>
      <w:szCs w:val="20"/>
    </w:rPr>
  </w:style>
  <w:style w:type="paragraph" w:customStyle="1" w:styleId="font">
    <w:name w:val="font"/>
    <w:basedOn w:val="Standard"/>
    <w:rsid w:val="00CD6D7B"/>
    <w:pPr>
      <w:spacing w:before="100" w:beforeAutospacing="1" w:after="100" w:afterAutospacing="1"/>
    </w:pPr>
  </w:style>
  <w:style w:type="character" w:customStyle="1" w:styleId="firstletter">
    <w:name w:val="firstletter"/>
    <w:rsid w:val="00CD6D7B"/>
  </w:style>
  <w:style w:type="paragraph" w:customStyle="1" w:styleId="article-teaser">
    <w:name w:val="article-teaser"/>
    <w:basedOn w:val="Standard"/>
    <w:rsid w:val="00AE2524"/>
    <w:pPr>
      <w:spacing w:before="100" w:beforeAutospacing="1" w:after="100" w:afterAutospacing="1"/>
    </w:pPr>
  </w:style>
  <w:style w:type="paragraph" w:customStyle="1" w:styleId="icaptionleft">
    <w:name w:val="icaption_left"/>
    <w:basedOn w:val="Standard"/>
    <w:rsid w:val="00AE2524"/>
    <w:pPr>
      <w:spacing w:before="100" w:beforeAutospacing="1" w:after="100" w:afterAutospacing="1"/>
    </w:pPr>
  </w:style>
  <w:style w:type="character" w:customStyle="1" w:styleId="Beschriftung1">
    <w:name w:val="Beschriftung1"/>
    <w:basedOn w:val="Absatz-Standardschriftart"/>
    <w:rsid w:val="00AE2524"/>
  </w:style>
  <w:style w:type="paragraph" w:customStyle="1" w:styleId="Default">
    <w:name w:val="Default"/>
    <w:rsid w:val="00D145B6"/>
    <w:pPr>
      <w:autoSpaceDE w:val="0"/>
      <w:autoSpaceDN w:val="0"/>
      <w:adjustRightInd w:val="0"/>
    </w:pPr>
    <w:rPr>
      <w:rFonts w:ascii="Comic Sans MS" w:hAnsi="Comic Sans MS" w:cs="Comic Sans MS"/>
      <w:color w:val="000000"/>
      <w:sz w:val="24"/>
      <w:szCs w:val="24"/>
    </w:rPr>
  </w:style>
  <w:style w:type="paragraph" w:customStyle="1" w:styleId="Pa2">
    <w:name w:val="Pa2"/>
    <w:basedOn w:val="Standard"/>
    <w:next w:val="Standard"/>
    <w:uiPriority w:val="99"/>
    <w:rsid w:val="009576FD"/>
    <w:pPr>
      <w:autoSpaceDE w:val="0"/>
      <w:autoSpaceDN w:val="0"/>
      <w:adjustRightInd w:val="0"/>
      <w:spacing w:line="201" w:lineRule="atLeast"/>
    </w:pPr>
    <w:rPr>
      <w:rFonts w:ascii="Myriad Pro" w:eastAsiaTheme="minorHAnsi" w:hAnsi="Myriad Pro" w:cstheme="minorBidi"/>
      <w:lang w:eastAsia="en-US"/>
    </w:rPr>
  </w:style>
  <w:style w:type="paragraph" w:styleId="Textkrper">
    <w:name w:val="Body Text"/>
    <w:basedOn w:val="Standard"/>
    <w:link w:val="TextkrperZchn"/>
    <w:rsid w:val="00F764D4"/>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basedOn w:val="Absatz-Standardschriftart"/>
    <w:link w:val="Textkrper"/>
    <w:rsid w:val="00F764D4"/>
    <w:rPr>
      <w:rFonts w:ascii="Liberation Serif" w:eastAsia="SimSun" w:hAnsi="Liberation Serif" w:cs="Mangal"/>
      <w:sz w:val="24"/>
      <w:szCs w:val="24"/>
      <w:lang w:eastAsia="zh-CN" w:bidi="hi-IN"/>
    </w:rPr>
  </w:style>
  <w:style w:type="paragraph" w:styleId="Beschriftung">
    <w:name w:val="caption"/>
    <w:basedOn w:val="Standard"/>
    <w:next w:val="Standard"/>
    <w:uiPriority w:val="35"/>
    <w:unhideWhenUsed/>
    <w:qFormat/>
    <w:rsid w:val="00EC4FFF"/>
    <w:pPr>
      <w:spacing w:after="200"/>
    </w:pPr>
    <w:rPr>
      <w:i/>
      <w:iCs/>
      <w:color w:val="44546A" w:themeColor="text2"/>
      <w:sz w:val="18"/>
      <w:szCs w:val="18"/>
    </w:rPr>
  </w:style>
  <w:style w:type="paragraph" w:styleId="Textkrper2">
    <w:name w:val="Body Text 2"/>
    <w:basedOn w:val="Standard"/>
    <w:link w:val="Textkrper2Zchn"/>
    <w:uiPriority w:val="99"/>
    <w:unhideWhenUsed/>
    <w:rsid w:val="0012162B"/>
    <w:pPr>
      <w:spacing w:after="120" w:line="480" w:lineRule="auto"/>
    </w:pPr>
  </w:style>
  <w:style w:type="character" w:customStyle="1" w:styleId="Textkrper2Zchn">
    <w:name w:val="Textkörper 2 Zchn"/>
    <w:basedOn w:val="Absatz-Standardschriftart"/>
    <w:link w:val="Textkrper2"/>
    <w:uiPriority w:val="99"/>
    <w:rsid w:val="0012162B"/>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FE4057"/>
    <w:rPr>
      <w:color w:val="954F72" w:themeColor="followedHyperlink"/>
      <w:u w:val="single"/>
    </w:rPr>
  </w:style>
  <w:style w:type="character" w:customStyle="1" w:styleId="tmm">
    <w:name w:val="tmm"/>
    <w:basedOn w:val="Absatz-Standardschriftart"/>
    <w:rsid w:val="002C09F8"/>
    <w:rPr>
      <w:rFonts w:ascii="inherit" w:hAnsi="inherit" w:hint="default"/>
    </w:rPr>
  </w:style>
  <w:style w:type="character" w:customStyle="1" w:styleId="hascaption">
    <w:name w:val="hascaption"/>
    <w:basedOn w:val="Absatz-Standardschriftart"/>
    <w:rsid w:val="0064268D"/>
  </w:style>
  <w:style w:type="paragraph" w:styleId="Titel">
    <w:name w:val="Title"/>
    <w:basedOn w:val="Standard"/>
    <w:link w:val="TitelZchn"/>
    <w:qFormat/>
    <w:rsid w:val="00092B9A"/>
    <w:pPr>
      <w:jc w:val="center"/>
    </w:pPr>
    <w:rPr>
      <w:b/>
      <w:bCs/>
    </w:rPr>
  </w:style>
  <w:style w:type="character" w:customStyle="1" w:styleId="TitelZchn">
    <w:name w:val="Titel Zchn"/>
    <w:basedOn w:val="Absatz-Standardschriftart"/>
    <w:link w:val="Titel"/>
    <w:rsid w:val="00092B9A"/>
    <w:rPr>
      <w:rFonts w:ascii="Times New Roman" w:eastAsia="Times New Roman" w:hAnsi="Times New Roman" w:cs="Times New Roman"/>
      <w:b/>
      <w:bCs/>
      <w:sz w:val="24"/>
      <w:szCs w:val="24"/>
      <w:lang w:eastAsia="de-DE"/>
    </w:rPr>
  </w:style>
  <w:style w:type="character" w:customStyle="1" w:styleId="main1">
    <w:name w:val="main1"/>
    <w:basedOn w:val="Absatz-Standardschriftart"/>
    <w:rsid w:val="00DB73BE"/>
    <w:rPr>
      <w:rFonts w:ascii="Verdana" w:hAnsi="Verdana" w:hint="default"/>
      <w:sz w:val="17"/>
      <w:szCs w:val="17"/>
    </w:rPr>
  </w:style>
  <w:style w:type="paragraph" w:customStyle="1" w:styleId="yiv4384047160msonormal">
    <w:name w:val="yiv4384047160msonormal"/>
    <w:basedOn w:val="Standard"/>
    <w:rsid w:val="006675E8"/>
    <w:pPr>
      <w:spacing w:before="100" w:beforeAutospacing="1" w:after="100" w:afterAutospacing="1"/>
    </w:pPr>
  </w:style>
  <w:style w:type="character" w:customStyle="1" w:styleId="Zitat1">
    <w:name w:val="Zitat1"/>
    <w:rsid w:val="003373DB"/>
  </w:style>
  <w:style w:type="table" w:customStyle="1" w:styleId="TableGrid">
    <w:name w:val="TableGrid"/>
    <w:rsid w:val="00E64103"/>
    <w:rPr>
      <w:rFonts w:eastAsiaTheme="minorEastAsia"/>
      <w:lang w:eastAsia="de-DE"/>
    </w:rPr>
    <w:tblPr>
      <w:tblCellMar>
        <w:top w:w="0" w:type="dxa"/>
        <w:left w:w="0" w:type="dxa"/>
        <w:bottom w:w="0" w:type="dxa"/>
        <w:right w:w="0" w:type="dxa"/>
      </w:tblCellMar>
    </w:tblPr>
  </w:style>
  <w:style w:type="character" w:customStyle="1" w:styleId="lastchild">
    <w:name w:val="lastchild"/>
    <w:basedOn w:val="Absatz-Standardschriftart"/>
    <w:rsid w:val="00D11816"/>
  </w:style>
  <w:style w:type="character" w:customStyle="1" w:styleId="NichtaufgelsteErwhnung1">
    <w:name w:val="Nicht aufgelöste Erwähnung1"/>
    <w:basedOn w:val="Absatz-Standardschriftart"/>
    <w:uiPriority w:val="99"/>
    <w:semiHidden/>
    <w:unhideWhenUsed/>
    <w:rsid w:val="002D41F1"/>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E5CE4"/>
    <w:rPr>
      <w:color w:val="808080"/>
      <w:shd w:val="clear" w:color="auto" w:fill="E6E6E6"/>
    </w:rPr>
  </w:style>
  <w:style w:type="character" w:customStyle="1" w:styleId="berschrift8Zchn">
    <w:name w:val="Überschrift 8 Zchn"/>
    <w:basedOn w:val="Absatz-Standardschriftart"/>
    <w:link w:val="berschrift8"/>
    <w:uiPriority w:val="9"/>
    <w:rsid w:val="00D709BC"/>
    <w:rPr>
      <w:rFonts w:asciiTheme="majorHAnsi" w:eastAsiaTheme="majorEastAsia" w:hAnsiTheme="majorHAnsi" w:cstheme="majorBidi"/>
      <w:color w:val="272727" w:themeColor="text1" w:themeTint="D8"/>
      <w:sz w:val="21"/>
      <w:szCs w:val="21"/>
      <w:lang w:eastAsia="de-DE"/>
    </w:rPr>
  </w:style>
  <w:style w:type="paragraph" w:customStyle="1" w:styleId="Listeninhalt">
    <w:name w:val="Listeninhalt"/>
    <w:basedOn w:val="Standard"/>
    <w:rsid w:val="007B0BE0"/>
    <w:pPr>
      <w:widowControl w:val="0"/>
      <w:suppressAutoHyphens/>
      <w:ind w:left="567"/>
    </w:pPr>
    <w:rPr>
      <w:rFonts w:eastAsia="SimSun" w:cs="Mangal"/>
      <w:kern w:val="1"/>
      <w:lang w:eastAsia="hi-IN" w:bidi="hi-IN"/>
    </w:rPr>
  </w:style>
  <w:style w:type="character" w:customStyle="1" w:styleId="Q">
    <w:name w:val="Q"/>
    <w:rsid w:val="006B00E5"/>
  </w:style>
  <w:style w:type="character" w:customStyle="1" w:styleId="berschrift4Zchn">
    <w:name w:val="Überschrift 4 Zchn"/>
    <w:basedOn w:val="Absatz-Standardschriftart"/>
    <w:link w:val="berschrift4"/>
    <w:uiPriority w:val="9"/>
    <w:semiHidden/>
    <w:rsid w:val="00544013"/>
    <w:rPr>
      <w:rFonts w:asciiTheme="majorHAnsi" w:eastAsiaTheme="majorEastAsia" w:hAnsiTheme="majorHAnsi" w:cstheme="majorBidi"/>
      <w:i/>
      <w:iCs/>
      <w:color w:val="2E74B5" w:themeColor="accent1" w:themeShade="BF"/>
      <w:sz w:val="24"/>
      <w:szCs w:val="24"/>
      <w:lang w:eastAsia="de-DE"/>
    </w:rPr>
  </w:style>
  <w:style w:type="character" w:customStyle="1" w:styleId="berschrift6Zchn">
    <w:name w:val="Überschrift 6 Zchn"/>
    <w:basedOn w:val="Absatz-Standardschriftart"/>
    <w:link w:val="berschrift6"/>
    <w:uiPriority w:val="9"/>
    <w:semiHidden/>
    <w:rsid w:val="00544013"/>
    <w:rPr>
      <w:rFonts w:asciiTheme="majorHAnsi" w:eastAsiaTheme="majorEastAsia" w:hAnsiTheme="majorHAnsi" w:cstheme="majorBidi"/>
      <w:color w:val="1F4D78"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544013"/>
    <w:rPr>
      <w:rFonts w:asciiTheme="majorHAnsi" w:eastAsiaTheme="majorEastAsia" w:hAnsiTheme="majorHAnsi" w:cstheme="majorBidi"/>
      <w:i/>
      <w:iCs/>
      <w:color w:val="1F4D78" w:themeColor="accent1" w:themeShade="7F"/>
      <w:sz w:val="24"/>
      <w:szCs w:val="24"/>
      <w:lang w:eastAsia="de-DE"/>
    </w:rPr>
  </w:style>
  <w:style w:type="character" w:customStyle="1" w:styleId="berschrift9Zchn">
    <w:name w:val="Überschrift 9 Zchn"/>
    <w:basedOn w:val="Absatz-Standardschriftart"/>
    <w:link w:val="berschrift9"/>
    <w:uiPriority w:val="9"/>
    <w:semiHidden/>
    <w:rsid w:val="00544013"/>
    <w:rPr>
      <w:rFonts w:asciiTheme="majorHAnsi" w:eastAsiaTheme="majorEastAsia" w:hAnsiTheme="majorHAnsi" w:cstheme="majorBidi"/>
      <w:i/>
      <w:iCs/>
      <w:color w:val="272727" w:themeColor="text1" w:themeTint="D8"/>
      <w:sz w:val="21"/>
      <w:szCs w:val="21"/>
      <w:lang w:eastAsia="de-DE"/>
    </w:rPr>
  </w:style>
  <w:style w:type="paragraph" w:customStyle="1" w:styleId="05Flietext">
    <w:name w:val="05_Flieﬂtext"/>
    <w:basedOn w:val="Standard"/>
    <w:rsid w:val="00104533"/>
    <w:pPr>
      <w:widowControl w:val="0"/>
      <w:suppressAutoHyphens/>
      <w:spacing w:line="270" w:lineRule="atLeast"/>
      <w:jc w:val="both"/>
      <w:textAlignment w:val="center"/>
    </w:pPr>
    <w:rPr>
      <w:rFonts w:ascii="Auto1-RegularLF" w:hAnsi="Auto1-RegularLF" w:cs="Auto1-RegularLF"/>
      <w:color w:val="000000"/>
      <w:sz w:val="21"/>
      <w:szCs w:val="21"/>
      <w:lang w:eastAsia="ar-SA"/>
    </w:rPr>
  </w:style>
  <w:style w:type="character" w:customStyle="1" w:styleId="cmpparseddate">
    <w:name w:val="cmp_parsed_date"/>
    <w:basedOn w:val="Absatz-Standardschriftart"/>
    <w:rsid w:val="00455D16"/>
  </w:style>
  <w:style w:type="paragraph" w:styleId="Untertitel">
    <w:name w:val="Subtitle"/>
    <w:basedOn w:val="Standard"/>
    <w:next w:val="Standard"/>
    <w:link w:val="UntertitelZchn"/>
    <w:uiPriority w:val="11"/>
    <w:qFormat/>
    <w:rsid w:val="00895D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895DE0"/>
    <w:rPr>
      <w:rFonts w:eastAsiaTheme="minorEastAsia"/>
      <w:color w:val="5A5A5A" w:themeColor="text1" w:themeTint="A5"/>
      <w:spacing w:val="15"/>
      <w:lang w:eastAsia="de-DE"/>
    </w:rPr>
  </w:style>
  <w:style w:type="paragraph" w:customStyle="1" w:styleId="cdt4ke">
    <w:name w:val="cdt4ke"/>
    <w:basedOn w:val="Standard"/>
    <w:rsid w:val="00FC17CF"/>
    <w:pPr>
      <w:spacing w:before="100" w:beforeAutospacing="1" w:after="100" w:afterAutospacing="1"/>
    </w:pPr>
  </w:style>
  <w:style w:type="paragraph" w:customStyle="1" w:styleId="KastenHeadline">
    <w:name w:val="Kasten Headline"/>
    <w:basedOn w:val="Standard"/>
    <w:link w:val="KastenHeadlineZchn"/>
    <w:qFormat/>
    <w:rsid w:val="00263D03"/>
    <w:pPr>
      <w:pBdr>
        <w:top w:val="single" w:sz="4" w:space="1" w:color="auto"/>
        <w:left w:val="single" w:sz="4" w:space="1" w:color="auto"/>
        <w:bottom w:val="single" w:sz="4" w:space="1" w:color="auto"/>
        <w:right w:val="single" w:sz="4" w:space="1" w:color="auto"/>
      </w:pBdr>
      <w:shd w:val="clear" w:color="auto" w:fill="F2F2F2" w:themeFill="background1" w:themeFillShade="F2"/>
    </w:pPr>
    <w:rPr>
      <w:rFonts w:ascii="Arial" w:hAnsi="Arial" w:cs="Arial"/>
      <w:b/>
      <w:smallCaps/>
      <w:sz w:val="20"/>
      <w:szCs w:val="20"/>
      <w:u w:val="single"/>
    </w:rPr>
  </w:style>
  <w:style w:type="paragraph" w:customStyle="1" w:styleId="Copy">
    <w:name w:val="Copy"/>
    <w:basedOn w:val="Standard"/>
    <w:link w:val="CopyZchn"/>
    <w:qFormat/>
    <w:rsid w:val="00802139"/>
    <w:pPr>
      <w:pBdr>
        <w:top w:val="single" w:sz="4" w:space="1" w:color="auto"/>
        <w:left w:val="single" w:sz="4" w:space="1" w:color="auto"/>
        <w:bottom w:val="single" w:sz="4" w:space="1" w:color="auto"/>
        <w:right w:val="single" w:sz="4" w:space="1" w:color="auto"/>
      </w:pBdr>
      <w:tabs>
        <w:tab w:val="left" w:pos="28"/>
      </w:tabs>
      <w:jc w:val="both"/>
    </w:pPr>
    <w:rPr>
      <w:rFonts w:ascii="Arial" w:hAnsi="Arial" w:cs="Arial"/>
      <w:color w:val="202124"/>
      <w:sz w:val="20"/>
      <w:szCs w:val="20"/>
      <w:shd w:val="clear" w:color="auto" w:fill="FFFFFF"/>
    </w:rPr>
  </w:style>
  <w:style w:type="character" w:customStyle="1" w:styleId="KastenHeadlineZchn">
    <w:name w:val="Kasten Headline Zchn"/>
    <w:basedOn w:val="Absatz-Standardschriftart"/>
    <w:link w:val="KastenHeadline"/>
    <w:rsid w:val="00263D03"/>
    <w:rPr>
      <w:rFonts w:ascii="Arial" w:eastAsia="Times New Roman" w:hAnsi="Arial" w:cs="Arial"/>
      <w:b/>
      <w:smallCaps/>
      <w:sz w:val="20"/>
      <w:szCs w:val="20"/>
      <w:u w:val="single"/>
      <w:shd w:val="clear" w:color="auto" w:fill="F2F2F2" w:themeFill="background1" w:themeFillShade="F2"/>
      <w:lang w:eastAsia="de-DE"/>
    </w:rPr>
  </w:style>
  <w:style w:type="character" w:customStyle="1" w:styleId="CopyZchn">
    <w:name w:val="Copy Zchn"/>
    <w:basedOn w:val="Absatz-Standardschriftart"/>
    <w:link w:val="Copy"/>
    <w:rsid w:val="00802139"/>
    <w:rPr>
      <w:rFonts w:ascii="Arial" w:eastAsia="Times New Roman" w:hAnsi="Arial" w:cs="Arial"/>
      <w:color w:val="202124"/>
      <w:sz w:val="20"/>
      <w:szCs w:val="20"/>
      <w:lang w:eastAsia="de-DE"/>
    </w:rPr>
  </w:style>
  <w:style w:type="paragraph" w:customStyle="1" w:styleId="CopyEinleitung">
    <w:name w:val="Copy Einleitung"/>
    <w:basedOn w:val="Standard"/>
    <w:next w:val="Copy"/>
    <w:link w:val="CopyEinleitungZchn"/>
    <w:autoRedefine/>
    <w:rsid w:val="00727526"/>
    <w:pPr>
      <w:widowControl w:val="0"/>
      <w:tabs>
        <w:tab w:val="left" w:pos="1607"/>
      </w:tabs>
      <w:ind w:left="624" w:firstLine="624"/>
      <w:jc w:val="both"/>
    </w:pPr>
    <w:rPr>
      <w:rFonts w:ascii="Arial" w:eastAsiaTheme="minorHAnsi" w:hAnsi="Arial" w:cs="Arial"/>
      <w:i/>
      <w:color w:val="000000"/>
      <w:sz w:val="16"/>
      <w:szCs w:val="16"/>
      <w:lang w:eastAsia="en-US"/>
    </w:rPr>
  </w:style>
  <w:style w:type="character" w:customStyle="1" w:styleId="CopyEinleitungZchn">
    <w:name w:val="Copy Einleitung Zchn"/>
    <w:basedOn w:val="Absatz-Standardschriftart"/>
    <w:link w:val="CopyEinleitung"/>
    <w:rsid w:val="00727526"/>
    <w:rPr>
      <w:rFonts w:ascii="Arial" w:hAnsi="Arial" w:cs="Arial"/>
      <w:i/>
      <w:color w:val="000000"/>
      <w:sz w:val="16"/>
      <w:szCs w:val="16"/>
    </w:rPr>
  </w:style>
  <w:style w:type="paragraph" w:customStyle="1" w:styleId="Kirchen">
    <w:name w:val="Kirchen"/>
    <w:basedOn w:val="Standard"/>
    <w:link w:val="KirchenZchn"/>
    <w:qFormat/>
    <w:rsid w:val="00F757FC"/>
    <w:pPr>
      <w:shd w:val="clear" w:color="auto" w:fill="BFBFBF" w:themeFill="background1" w:themeFillShade="BF"/>
    </w:pPr>
    <w:rPr>
      <w:rFonts w:ascii="Arial" w:hAnsi="Arial" w:cs="Arial"/>
      <w:b/>
      <w:sz w:val="22"/>
      <w:szCs w:val="22"/>
    </w:rPr>
  </w:style>
  <w:style w:type="character" w:customStyle="1" w:styleId="KirchenZchn">
    <w:name w:val="Kirchen Zchn"/>
    <w:basedOn w:val="Absatz-Standardschriftart"/>
    <w:link w:val="Kirchen"/>
    <w:rsid w:val="00F757FC"/>
    <w:rPr>
      <w:rFonts w:ascii="Arial" w:eastAsia="Times New Roman" w:hAnsi="Arial" w:cs="Arial"/>
      <w:b/>
      <w:shd w:val="clear" w:color="auto" w:fill="BFBFBF" w:themeFill="background1" w:themeFillShade="BF"/>
      <w:lang w:eastAsia="de-DE"/>
    </w:rPr>
  </w:style>
  <w:style w:type="paragraph" w:customStyle="1" w:styleId="CopyAktuelles">
    <w:name w:val="CopyAktuelles"/>
    <w:basedOn w:val="Copy"/>
    <w:link w:val="CopyAktuellesZchn"/>
    <w:qFormat/>
    <w:rsid w:val="005B3706"/>
    <w:pPr>
      <w:pBdr>
        <w:top w:val="none" w:sz="0" w:space="0" w:color="auto"/>
        <w:left w:val="none" w:sz="0" w:space="0" w:color="auto"/>
        <w:right w:val="none" w:sz="0" w:space="0" w:color="auto"/>
      </w:pBdr>
    </w:pPr>
  </w:style>
  <w:style w:type="character" w:customStyle="1" w:styleId="CopyAktuellesZchn">
    <w:name w:val="CopyAktuelles Zchn"/>
    <w:basedOn w:val="CopyZchn"/>
    <w:link w:val="CopyAktuelles"/>
    <w:rsid w:val="005B3706"/>
    <w:rPr>
      <w:rFonts w:ascii="Arial" w:eastAsia="Times New Roman" w:hAnsi="Arial" w:cs="Arial"/>
      <w:color w:val="202124"/>
      <w:sz w:val="20"/>
      <w:szCs w:val="20"/>
      <w:lang w:eastAsia="de-DE"/>
    </w:rPr>
  </w:style>
  <w:style w:type="paragraph" w:customStyle="1" w:styleId="Kirche">
    <w:name w:val="Kirche"/>
    <w:qFormat/>
    <w:rsid w:val="00C36220"/>
    <w:pPr>
      <w:shd w:val="clear" w:color="auto" w:fill="BFBFBF"/>
      <w:textAlignment w:val="baseline"/>
    </w:pPr>
    <w:rPr>
      <w:rFonts w:ascii="Arial" w:eastAsia="Times New Roman" w:hAnsi="Arial" w:cs="Arial"/>
      <w:b/>
      <w:bCs/>
      <w:lang w:eastAsia="de-DE"/>
    </w:rPr>
  </w:style>
  <w:style w:type="paragraph" w:customStyle="1" w:styleId="Feiertag">
    <w:name w:val="Feiertag"/>
    <w:basedOn w:val="Standard"/>
    <w:qFormat/>
    <w:rsid w:val="00183ADF"/>
    <w:pPr>
      <w:shd w:val="clear" w:color="auto" w:fill="FFFFFF"/>
      <w:spacing w:before="120"/>
    </w:pPr>
    <w:rPr>
      <w:rFonts w:ascii="Arial" w:hAnsi="Arial" w:cs="Arial"/>
      <w:b/>
      <w:sz w:val="20"/>
      <w:szCs w:val="20"/>
      <w:u w:val="single"/>
    </w:rPr>
  </w:style>
  <w:style w:type="paragraph" w:customStyle="1" w:styleId="Termin">
    <w:name w:val="Termin"/>
    <w:basedOn w:val="Standard"/>
    <w:link w:val="TerminZchn"/>
    <w:qFormat/>
    <w:rsid w:val="00C36220"/>
    <w:pPr>
      <w:shd w:val="clear" w:color="auto" w:fill="FFFFFF"/>
      <w:tabs>
        <w:tab w:val="left" w:pos="992"/>
        <w:tab w:val="left" w:pos="1701"/>
      </w:tabs>
      <w:ind w:left="1701" w:hanging="1701"/>
    </w:pPr>
    <w:rPr>
      <w:rFonts w:ascii="Arial" w:hAnsi="Arial" w:cs="Arial"/>
      <w:sz w:val="20"/>
      <w:szCs w:val="20"/>
    </w:rPr>
  </w:style>
  <w:style w:type="paragraph" w:customStyle="1" w:styleId="Ueberschrift">
    <w:name w:val="Ueberschrift"/>
    <w:basedOn w:val="Standard"/>
    <w:qFormat/>
    <w:rsid w:val="005D6F32"/>
    <w:pPr>
      <w:jc w:val="center"/>
    </w:pPr>
    <w:rPr>
      <w:rFonts w:ascii="Arial" w:hAnsi="Arial" w:cs="Arial"/>
      <w:b/>
      <w:sz w:val="28"/>
      <w:szCs w:val="20"/>
    </w:rPr>
  </w:style>
  <w:style w:type="paragraph" w:customStyle="1" w:styleId="Tag">
    <w:name w:val="Tag"/>
    <w:qFormat/>
    <w:rsid w:val="000A1720"/>
    <w:pPr>
      <w:tabs>
        <w:tab w:val="left" w:pos="992"/>
        <w:tab w:val="left" w:pos="1701"/>
      </w:tabs>
      <w:ind w:left="1701" w:hanging="1701"/>
    </w:pPr>
    <w:rPr>
      <w:rFonts w:ascii="Arial" w:eastAsia="Times New Roman" w:hAnsi="Arial" w:cs="Times New Roman"/>
      <w:sz w:val="20"/>
      <w:szCs w:val="24"/>
      <w:lang w:eastAsia="de-DE"/>
    </w:rPr>
  </w:style>
  <w:style w:type="paragraph" w:customStyle="1" w:styleId="CopyIntrotext">
    <w:name w:val="Copy Introtext"/>
    <w:basedOn w:val="Copy"/>
    <w:link w:val="CopyIntrotextZchn"/>
    <w:qFormat/>
    <w:rsid w:val="00EC7B76"/>
    <w:pPr>
      <w:pBdr>
        <w:top w:val="none" w:sz="0" w:space="0" w:color="auto"/>
        <w:left w:val="none" w:sz="0" w:space="0" w:color="auto"/>
        <w:bottom w:val="none" w:sz="0" w:space="0" w:color="auto"/>
        <w:right w:val="none" w:sz="0" w:space="0" w:color="auto"/>
      </w:pBdr>
      <w:spacing w:after="80"/>
    </w:pPr>
    <w:rPr>
      <w:rFonts w:eastAsiaTheme="minorHAnsi"/>
    </w:rPr>
  </w:style>
  <w:style w:type="character" w:customStyle="1" w:styleId="CopyIntrotextZchn">
    <w:name w:val="Copy Introtext Zchn"/>
    <w:basedOn w:val="CopyZchn"/>
    <w:link w:val="CopyIntrotext"/>
    <w:rsid w:val="00EC7B76"/>
    <w:rPr>
      <w:rFonts w:ascii="Arial" w:eastAsia="Times New Roman" w:hAnsi="Arial" w:cs="Arial"/>
      <w:color w:val="202124"/>
      <w:sz w:val="20"/>
      <w:szCs w:val="20"/>
      <w:lang w:eastAsia="de-DE"/>
    </w:rPr>
  </w:style>
  <w:style w:type="character" w:customStyle="1" w:styleId="A017">
    <w:name w:val="A0+17"/>
    <w:uiPriority w:val="99"/>
    <w:rsid w:val="00DC6AB1"/>
    <w:rPr>
      <w:rFonts w:cs="Garamond"/>
      <w:b/>
      <w:bCs/>
      <w:color w:val="000000"/>
      <w:sz w:val="18"/>
      <w:szCs w:val="18"/>
    </w:rPr>
  </w:style>
  <w:style w:type="paragraph" w:customStyle="1" w:styleId="p1">
    <w:name w:val="p1"/>
    <w:basedOn w:val="Standard"/>
    <w:rsid w:val="00993146"/>
    <w:pPr>
      <w:spacing w:before="100" w:beforeAutospacing="1" w:after="100" w:afterAutospacing="1"/>
    </w:pPr>
    <w:rPr>
      <w:rFonts w:eastAsiaTheme="minorEastAsia"/>
    </w:rPr>
  </w:style>
  <w:style w:type="character" w:customStyle="1" w:styleId="s1">
    <w:name w:val="s1"/>
    <w:basedOn w:val="Absatz-Standardschriftart"/>
    <w:rsid w:val="00993146"/>
  </w:style>
  <w:style w:type="character" w:customStyle="1" w:styleId="s2">
    <w:name w:val="s2"/>
    <w:basedOn w:val="Absatz-Standardschriftart"/>
    <w:rsid w:val="00993146"/>
  </w:style>
  <w:style w:type="character" w:customStyle="1" w:styleId="ng-binding">
    <w:name w:val="ng-binding"/>
    <w:basedOn w:val="Absatz-Standardschriftart"/>
    <w:rsid w:val="005D3219"/>
  </w:style>
  <w:style w:type="paragraph" w:customStyle="1" w:styleId="Wochentag">
    <w:name w:val="Wochentag"/>
    <w:basedOn w:val="Termin"/>
    <w:link w:val="WochentagZchn"/>
    <w:qFormat/>
    <w:rsid w:val="00BB3638"/>
    <w:pPr>
      <w:tabs>
        <w:tab w:val="clear" w:pos="992"/>
        <w:tab w:val="clear" w:pos="1701"/>
        <w:tab w:val="left" w:pos="1843"/>
      </w:tabs>
      <w:spacing w:before="60"/>
      <w:ind w:left="1276" w:hanging="1276"/>
    </w:pPr>
    <w:rPr>
      <w:rFonts w:eastAsia="Arial"/>
      <w:b/>
      <w:szCs w:val="24"/>
    </w:rPr>
  </w:style>
  <w:style w:type="character" w:customStyle="1" w:styleId="TerminZchn">
    <w:name w:val="Termin Zchn"/>
    <w:basedOn w:val="Absatz-Standardschriftart"/>
    <w:link w:val="Termin"/>
    <w:rsid w:val="00302E06"/>
    <w:rPr>
      <w:rFonts w:ascii="Arial" w:eastAsia="Times New Roman" w:hAnsi="Arial" w:cs="Arial"/>
      <w:sz w:val="20"/>
      <w:szCs w:val="20"/>
      <w:shd w:val="clear" w:color="auto" w:fill="FFFFFF"/>
      <w:lang w:eastAsia="de-DE"/>
    </w:rPr>
  </w:style>
  <w:style w:type="character" w:customStyle="1" w:styleId="WochentagZchn">
    <w:name w:val="Wochentag Zchn"/>
    <w:basedOn w:val="TerminZchn"/>
    <w:link w:val="Wochentag"/>
    <w:rsid w:val="00BB3638"/>
    <w:rPr>
      <w:rFonts w:ascii="Arial" w:eastAsia="Arial" w:hAnsi="Arial" w:cs="Arial"/>
      <w:b/>
      <w:sz w:val="20"/>
      <w:szCs w:val="24"/>
      <w:shd w:val="clear" w:color="auto" w:fill="FFFFFF"/>
      <w:lang w:eastAsia="de-DE"/>
    </w:rPr>
  </w:style>
  <w:style w:type="character" w:customStyle="1" w:styleId="wpaicg-chat-message">
    <w:name w:val="wpaicg-chat-message"/>
    <w:basedOn w:val="Absatz-Standardschriftart"/>
    <w:rsid w:val="009D107B"/>
  </w:style>
  <w:style w:type="paragraph" w:customStyle="1" w:styleId="Terminvorschau">
    <w:name w:val="Terminvorschau"/>
    <w:basedOn w:val="Copy"/>
    <w:link w:val="TerminvorschauZchn"/>
    <w:qFormat/>
    <w:rsid w:val="00A622A7"/>
    <w:pPr>
      <w:pBdr>
        <w:top w:val="none" w:sz="0" w:space="0" w:color="auto"/>
        <w:left w:val="none" w:sz="0" w:space="0" w:color="auto"/>
        <w:bottom w:val="none" w:sz="0" w:space="0" w:color="auto"/>
        <w:right w:val="none" w:sz="0" w:space="0" w:color="auto"/>
      </w:pBdr>
      <w:spacing w:before="60"/>
      <w:ind w:left="703" w:hanging="703"/>
      <w:jc w:val="left"/>
    </w:pPr>
  </w:style>
  <w:style w:type="character" w:customStyle="1" w:styleId="TerminvorschauZchn">
    <w:name w:val="Terminvorschau Zchn"/>
    <w:basedOn w:val="CopyZchn"/>
    <w:link w:val="Terminvorschau"/>
    <w:rsid w:val="00A622A7"/>
    <w:rPr>
      <w:rFonts w:ascii="Arial" w:eastAsia="Times New Roman" w:hAnsi="Arial" w:cs="Arial"/>
      <w:color w:val="202124"/>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392">
      <w:bodyDiv w:val="1"/>
      <w:marLeft w:val="0"/>
      <w:marRight w:val="0"/>
      <w:marTop w:val="0"/>
      <w:marBottom w:val="0"/>
      <w:divBdr>
        <w:top w:val="none" w:sz="0" w:space="0" w:color="auto"/>
        <w:left w:val="none" w:sz="0" w:space="0" w:color="auto"/>
        <w:bottom w:val="none" w:sz="0" w:space="0" w:color="auto"/>
        <w:right w:val="none" w:sz="0" w:space="0" w:color="auto"/>
      </w:divBdr>
    </w:div>
    <w:div w:id="4210965">
      <w:bodyDiv w:val="1"/>
      <w:marLeft w:val="0"/>
      <w:marRight w:val="0"/>
      <w:marTop w:val="0"/>
      <w:marBottom w:val="0"/>
      <w:divBdr>
        <w:top w:val="none" w:sz="0" w:space="0" w:color="auto"/>
        <w:left w:val="none" w:sz="0" w:space="0" w:color="auto"/>
        <w:bottom w:val="none" w:sz="0" w:space="0" w:color="auto"/>
        <w:right w:val="none" w:sz="0" w:space="0" w:color="auto"/>
      </w:divBdr>
    </w:div>
    <w:div w:id="8334261">
      <w:bodyDiv w:val="1"/>
      <w:marLeft w:val="0"/>
      <w:marRight w:val="0"/>
      <w:marTop w:val="0"/>
      <w:marBottom w:val="0"/>
      <w:divBdr>
        <w:top w:val="none" w:sz="0" w:space="0" w:color="auto"/>
        <w:left w:val="none" w:sz="0" w:space="0" w:color="auto"/>
        <w:bottom w:val="none" w:sz="0" w:space="0" w:color="auto"/>
        <w:right w:val="none" w:sz="0" w:space="0" w:color="auto"/>
      </w:divBdr>
    </w:div>
    <w:div w:id="9529699">
      <w:bodyDiv w:val="1"/>
      <w:marLeft w:val="0"/>
      <w:marRight w:val="0"/>
      <w:marTop w:val="0"/>
      <w:marBottom w:val="0"/>
      <w:divBdr>
        <w:top w:val="none" w:sz="0" w:space="0" w:color="auto"/>
        <w:left w:val="none" w:sz="0" w:space="0" w:color="auto"/>
        <w:bottom w:val="none" w:sz="0" w:space="0" w:color="auto"/>
        <w:right w:val="none" w:sz="0" w:space="0" w:color="auto"/>
      </w:divBdr>
      <w:divsChild>
        <w:div w:id="102113209">
          <w:marLeft w:val="0"/>
          <w:marRight w:val="0"/>
          <w:marTop w:val="0"/>
          <w:marBottom w:val="0"/>
          <w:divBdr>
            <w:top w:val="none" w:sz="0" w:space="0" w:color="auto"/>
            <w:left w:val="none" w:sz="0" w:space="0" w:color="auto"/>
            <w:bottom w:val="none" w:sz="0" w:space="0" w:color="auto"/>
            <w:right w:val="none" w:sz="0" w:space="0" w:color="auto"/>
          </w:divBdr>
          <w:divsChild>
            <w:div w:id="1272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8342">
      <w:bodyDiv w:val="1"/>
      <w:marLeft w:val="0"/>
      <w:marRight w:val="0"/>
      <w:marTop w:val="0"/>
      <w:marBottom w:val="0"/>
      <w:divBdr>
        <w:top w:val="none" w:sz="0" w:space="0" w:color="auto"/>
        <w:left w:val="none" w:sz="0" w:space="0" w:color="auto"/>
        <w:bottom w:val="none" w:sz="0" w:space="0" w:color="auto"/>
        <w:right w:val="none" w:sz="0" w:space="0" w:color="auto"/>
      </w:divBdr>
    </w:div>
    <w:div w:id="28453749">
      <w:bodyDiv w:val="1"/>
      <w:marLeft w:val="0"/>
      <w:marRight w:val="0"/>
      <w:marTop w:val="0"/>
      <w:marBottom w:val="0"/>
      <w:divBdr>
        <w:top w:val="none" w:sz="0" w:space="0" w:color="auto"/>
        <w:left w:val="none" w:sz="0" w:space="0" w:color="auto"/>
        <w:bottom w:val="none" w:sz="0" w:space="0" w:color="auto"/>
        <w:right w:val="none" w:sz="0" w:space="0" w:color="auto"/>
      </w:divBdr>
    </w:div>
    <w:div w:id="36322545">
      <w:bodyDiv w:val="1"/>
      <w:marLeft w:val="0"/>
      <w:marRight w:val="0"/>
      <w:marTop w:val="0"/>
      <w:marBottom w:val="0"/>
      <w:divBdr>
        <w:top w:val="none" w:sz="0" w:space="0" w:color="auto"/>
        <w:left w:val="none" w:sz="0" w:space="0" w:color="auto"/>
        <w:bottom w:val="none" w:sz="0" w:space="0" w:color="auto"/>
        <w:right w:val="none" w:sz="0" w:space="0" w:color="auto"/>
      </w:divBdr>
    </w:div>
    <w:div w:id="53434497">
      <w:bodyDiv w:val="1"/>
      <w:marLeft w:val="0"/>
      <w:marRight w:val="0"/>
      <w:marTop w:val="0"/>
      <w:marBottom w:val="0"/>
      <w:divBdr>
        <w:top w:val="none" w:sz="0" w:space="0" w:color="auto"/>
        <w:left w:val="none" w:sz="0" w:space="0" w:color="auto"/>
        <w:bottom w:val="none" w:sz="0" w:space="0" w:color="auto"/>
        <w:right w:val="none" w:sz="0" w:space="0" w:color="auto"/>
      </w:divBdr>
    </w:div>
    <w:div w:id="57217191">
      <w:bodyDiv w:val="1"/>
      <w:marLeft w:val="0"/>
      <w:marRight w:val="0"/>
      <w:marTop w:val="0"/>
      <w:marBottom w:val="0"/>
      <w:divBdr>
        <w:top w:val="none" w:sz="0" w:space="0" w:color="auto"/>
        <w:left w:val="none" w:sz="0" w:space="0" w:color="auto"/>
        <w:bottom w:val="none" w:sz="0" w:space="0" w:color="auto"/>
        <w:right w:val="none" w:sz="0" w:space="0" w:color="auto"/>
      </w:divBdr>
      <w:divsChild>
        <w:div w:id="1900437581">
          <w:marLeft w:val="0"/>
          <w:marRight w:val="0"/>
          <w:marTop w:val="0"/>
          <w:marBottom w:val="0"/>
          <w:divBdr>
            <w:top w:val="none" w:sz="0" w:space="0" w:color="auto"/>
            <w:left w:val="none" w:sz="0" w:space="0" w:color="auto"/>
            <w:bottom w:val="none" w:sz="0" w:space="0" w:color="auto"/>
            <w:right w:val="none" w:sz="0" w:space="0" w:color="auto"/>
          </w:divBdr>
          <w:divsChild>
            <w:div w:id="7668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7056">
      <w:bodyDiv w:val="1"/>
      <w:marLeft w:val="0"/>
      <w:marRight w:val="0"/>
      <w:marTop w:val="0"/>
      <w:marBottom w:val="0"/>
      <w:divBdr>
        <w:top w:val="none" w:sz="0" w:space="0" w:color="auto"/>
        <w:left w:val="none" w:sz="0" w:space="0" w:color="auto"/>
        <w:bottom w:val="none" w:sz="0" w:space="0" w:color="auto"/>
        <w:right w:val="none" w:sz="0" w:space="0" w:color="auto"/>
      </w:divBdr>
    </w:div>
    <w:div w:id="70083094">
      <w:bodyDiv w:val="1"/>
      <w:marLeft w:val="0"/>
      <w:marRight w:val="0"/>
      <w:marTop w:val="0"/>
      <w:marBottom w:val="0"/>
      <w:divBdr>
        <w:top w:val="none" w:sz="0" w:space="0" w:color="auto"/>
        <w:left w:val="none" w:sz="0" w:space="0" w:color="auto"/>
        <w:bottom w:val="none" w:sz="0" w:space="0" w:color="auto"/>
        <w:right w:val="none" w:sz="0" w:space="0" w:color="auto"/>
      </w:divBdr>
    </w:div>
    <w:div w:id="90664588">
      <w:bodyDiv w:val="1"/>
      <w:marLeft w:val="0"/>
      <w:marRight w:val="0"/>
      <w:marTop w:val="0"/>
      <w:marBottom w:val="0"/>
      <w:divBdr>
        <w:top w:val="none" w:sz="0" w:space="0" w:color="auto"/>
        <w:left w:val="none" w:sz="0" w:space="0" w:color="auto"/>
        <w:bottom w:val="none" w:sz="0" w:space="0" w:color="auto"/>
        <w:right w:val="none" w:sz="0" w:space="0" w:color="auto"/>
      </w:divBdr>
    </w:div>
    <w:div w:id="107242926">
      <w:bodyDiv w:val="1"/>
      <w:marLeft w:val="0"/>
      <w:marRight w:val="0"/>
      <w:marTop w:val="0"/>
      <w:marBottom w:val="0"/>
      <w:divBdr>
        <w:top w:val="none" w:sz="0" w:space="0" w:color="auto"/>
        <w:left w:val="none" w:sz="0" w:space="0" w:color="auto"/>
        <w:bottom w:val="none" w:sz="0" w:space="0" w:color="auto"/>
        <w:right w:val="none" w:sz="0" w:space="0" w:color="auto"/>
      </w:divBdr>
    </w:div>
    <w:div w:id="111436027">
      <w:bodyDiv w:val="1"/>
      <w:marLeft w:val="0"/>
      <w:marRight w:val="0"/>
      <w:marTop w:val="0"/>
      <w:marBottom w:val="0"/>
      <w:divBdr>
        <w:top w:val="none" w:sz="0" w:space="0" w:color="auto"/>
        <w:left w:val="none" w:sz="0" w:space="0" w:color="auto"/>
        <w:bottom w:val="none" w:sz="0" w:space="0" w:color="auto"/>
        <w:right w:val="none" w:sz="0" w:space="0" w:color="auto"/>
      </w:divBdr>
    </w:div>
    <w:div w:id="118764463">
      <w:bodyDiv w:val="1"/>
      <w:marLeft w:val="0"/>
      <w:marRight w:val="0"/>
      <w:marTop w:val="0"/>
      <w:marBottom w:val="0"/>
      <w:divBdr>
        <w:top w:val="none" w:sz="0" w:space="0" w:color="auto"/>
        <w:left w:val="none" w:sz="0" w:space="0" w:color="auto"/>
        <w:bottom w:val="none" w:sz="0" w:space="0" w:color="auto"/>
        <w:right w:val="none" w:sz="0" w:space="0" w:color="auto"/>
      </w:divBdr>
    </w:div>
    <w:div w:id="148061109">
      <w:bodyDiv w:val="1"/>
      <w:marLeft w:val="0"/>
      <w:marRight w:val="0"/>
      <w:marTop w:val="0"/>
      <w:marBottom w:val="0"/>
      <w:divBdr>
        <w:top w:val="none" w:sz="0" w:space="0" w:color="auto"/>
        <w:left w:val="none" w:sz="0" w:space="0" w:color="auto"/>
        <w:bottom w:val="none" w:sz="0" w:space="0" w:color="auto"/>
        <w:right w:val="none" w:sz="0" w:space="0" w:color="auto"/>
      </w:divBdr>
    </w:div>
    <w:div w:id="162429874">
      <w:bodyDiv w:val="1"/>
      <w:marLeft w:val="0"/>
      <w:marRight w:val="0"/>
      <w:marTop w:val="0"/>
      <w:marBottom w:val="0"/>
      <w:divBdr>
        <w:top w:val="none" w:sz="0" w:space="0" w:color="auto"/>
        <w:left w:val="none" w:sz="0" w:space="0" w:color="auto"/>
        <w:bottom w:val="none" w:sz="0" w:space="0" w:color="auto"/>
        <w:right w:val="none" w:sz="0" w:space="0" w:color="auto"/>
      </w:divBdr>
      <w:divsChild>
        <w:div w:id="62876871">
          <w:marLeft w:val="0"/>
          <w:marRight w:val="0"/>
          <w:marTop w:val="0"/>
          <w:marBottom w:val="0"/>
          <w:divBdr>
            <w:top w:val="none" w:sz="0" w:space="0" w:color="auto"/>
            <w:left w:val="none" w:sz="0" w:space="0" w:color="auto"/>
            <w:bottom w:val="none" w:sz="0" w:space="0" w:color="auto"/>
            <w:right w:val="none" w:sz="0" w:space="0" w:color="auto"/>
          </w:divBdr>
        </w:div>
        <w:div w:id="75635288">
          <w:marLeft w:val="0"/>
          <w:marRight w:val="0"/>
          <w:marTop w:val="0"/>
          <w:marBottom w:val="0"/>
          <w:divBdr>
            <w:top w:val="none" w:sz="0" w:space="0" w:color="auto"/>
            <w:left w:val="none" w:sz="0" w:space="0" w:color="auto"/>
            <w:bottom w:val="none" w:sz="0" w:space="0" w:color="auto"/>
            <w:right w:val="none" w:sz="0" w:space="0" w:color="auto"/>
          </w:divBdr>
        </w:div>
        <w:div w:id="77604632">
          <w:marLeft w:val="0"/>
          <w:marRight w:val="0"/>
          <w:marTop w:val="0"/>
          <w:marBottom w:val="0"/>
          <w:divBdr>
            <w:top w:val="none" w:sz="0" w:space="0" w:color="auto"/>
            <w:left w:val="none" w:sz="0" w:space="0" w:color="auto"/>
            <w:bottom w:val="none" w:sz="0" w:space="0" w:color="auto"/>
            <w:right w:val="none" w:sz="0" w:space="0" w:color="auto"/>
          </w:divBdr>
        </w:div>
        <w:div w:id="91971293">
          <w:marLeft w:val="0"/>
          <w:marRight w:val="0"/>
          <w:marTop w:val="0"/>
          <w:marBottom w:val="0"/>
          <w:divBdr>
            <w:top w:val="none" w:sz="0" w:space="0" w:color="auto"/>
            <w:left w:val="none" w:sz="0" w:space="0" w:color="auto"/>
            <w:bottom w:val="none" w:sz="0" w:space="0" w:color="auto"/>
            <w:right w:val="none" w:sz="0" w:space="0" w:color="auto"/>
          </w:divBdr>
        </w:div>
        <w:div w:id="176893454">
          <w:marLeft w:val="0"/>
          <w:marRight w:val="0"/>
          <w:marTop w:val="0"/>
          <w:marBottom w:val="0"/>
          <w:divBdr>
            <w:top w:val="none" w:sz="0" w:space="0" w:color="auto"/>
            <w:left w:val="none" w:sz="0" w:space="0" w:color="auto"/>
            <w:bottom w:val="none" w:sz="0" w:space="0" w:color="auto"/>
            <w:right w:val="none" w:sz="0" w:space="0" w:color="auto"/>
          </w:divBdr>
        </w:div>
        <w:div w:id="219295863">
          <w:marLeft w:val="0"/>
          <w:marRight w:val="0"/>
          <w:marTop w:val="0"/>
          <w:marBottom w:val="0"/>
          <w:divBdr>
            <w:top w:val="none" w:sz="0" w:space="0" w:color="auto"/>
            <w:left w:val="none" w:sz="0" w:space="0" w:color="auto"/>
            <w:bottom w:val="none" w:sz="0" w:space="0" w:color="auto"/>
            <w:right w:val="none" w:sz="0" w:space="0" w:color="auto"/>
          </w:divBdr>
        </w:div>
        <w:div w:id="240915498">
          <w:marLeft w:val="0"/>
          <w:marRight w:val="0"/>
          <w:marTop w:val="0"/>
          <w:marBottom w:val="0"/>
          <w:divBdr>
            <w:top w:val="none" w:sz="0" w:space="0" w:color="auto"/>
            <w:left w:val="none" w:sz="0" w:space="0" w:color="auto"/>
            <w:bottom w:val="none" w:sz="0" w:space="0" w:color="auto"/>
            <w:right w:val="none" w:sz="0" w:space="0" w:color="auto"/>
          </w:divBdr>
        </w:div>
        <w:div w:id="259607010">
          <w:marLeft w:val="0"/>
          <w:marRight w:val="0"/>
          <w:marTop w:val="0"/>
          <w:marBottom w:val="0"/>
          <w:divBdr>
            <w:top w:val="none" w:sz="0" w:space="0" w:color="auto"/>
            <w:left w:val="none" w:sz="0" w:space="0" w:color="auto"/>
            <w:bottom w:val="none" w:sz="0" w:space="0" w:color="auto"/>
            <w:right w:val="none" w:sz="0" w:space="0" w:color="auto"/>
          </w:divBdr>
        </w:div>
        <w:div w:id="369696430">
          <w:marLeft w:val="0"/>
          <w:marRight w:val="0"/>
          <w:marTop w:val="0"/>
          <w:marBottom w:val="0"/>
          <w:divBdr>
            <w:top w:val="none" w:sz="0" w:space="0" w:color="auto"/>
            <w:left w:val="none" w:sz="0" w:space="0" w:color="auto"/>
            <w:bottom w:val="none" w:sz="0" w:space="0" w:color="auto"/>
            <w:right w:val="none" w:sz="0" w:space="0" w:color="auto"/>
          </w:divBdr>
        </w:div>
        <w:div w:id="405615326">
          <w:marLeft w:val="0"/>
          <w:marRight w:val="0"/>
          <w:marTop w:val="0"/>
          <w:marBottom w:val="0"/>
          <w:divBdr>
            <w:top w:val="none" w:sz="0" w:space="0" w:color="auto"/>
            <w:left w:val="none" w:sz="0" w:space="0" w:color="auto"/>
            <w:bottom w:val="none" w:sz="0" w:space="0" w:color="auto"/>
            <w:right w:val="none" w:sz="0" w:space="0" w:color="auto"/>
          </w:divBdr>
        </w:div>
        <w:div w:id="465509138">
          <w:marLeft w:val="0"/>
          <w:marRight w:val="0"/>
          <w:marTop w:val="0"/>
          <w:marBottom w:val="0"/>
          <w:divBdr>
            <w:top w:val="none" w:sz="0" w:space="0" w:color="auto"/>
            <w:left w:val="none" w:sz="0" w:space="0" w:color="auto"/>
            <w:bottom w:val="none" w:sz="0" w:space="0" w:color="auto"/>
            <w:right w:val="none" w:sz="0" w:space="0" w:color="auto"/>
          </w:divBdr>
        </w:div>
        <w:div w:id="469444245">
          <w:marLeft w:val="0"/>
          <w:marRight w:val="0"/>
          <w:marTop w:val="0"/>
          <w:marBottom w:val="0"/>
          <w:divBdr>
            <w:top w:val="none" w:sz="0" w:space="0" w:color="auto"/>
            <w:left w:val="none" w:sz="0" w:space="0" w:color="auto"/>
            <w:bottom w:val="none" w:sz="0" w:space="0" w:color="auto"/>
            <w:right w:val="none" w:sz="0" w:space="0" w:color="auto"/>
          </w:divBdr>
        </w:div>
        <w:div w:id="474101957">
          <w:marLeft w:val="0"/>
          <w:marRight w:val="0"/>
          <w:marTop w:val="0"/>
          <w:marBottom w:val="0"/>
          <w:divBdr>
            <w:top w:val="none" w:sz="0" w:space="0" w:color="auto"/>
            <w:left w:val="none" w:sz="0" w:space="0" w:color="auto"/>
            <w:bottom w:val="none" w:sz="0" w:space="0" w:color="auto"/>
            <w:right w:val="none" w:sz="0" w:space="0" w:color="auto"/>
          </w:divBdr>
        </w:div>
        <w:div w:id="489756360">
          <w:marLeft w:val="0"/>
          <w:marRight w:val="0"/>
          <w:marTop w:val="0"/>
          <w:marBottom w:val="0"/>
          <w:divBdr>
            <w:top w:val="none" w:sz="0" w:space="0" w:color="auto"/>
            <w:left w:val="none" w:sz="0" w:space="0" w:color="auto"/>
            <w:bottom w:val="none" w:sz="0" w:space="0" w:color="auto"/>
            <w:right w:val="none" w:sz="0" w:space="0" w:color="auto"/>
          </w:divBdr>
        </w:div>
        <w:div w:id="494541000">
          <w:marLeft w:val="0"/>
          <w:marRight w:val="0"/>
          <w:marTop w:val="0"/>
          <w:marBottom w:val="0"/>
          <w:divBdr>
            <w:top w:val="none" w:sz="0" w:space="0" w:color="auto"/>
            <w:left w:val="none" w:sz="0" w:space="0" w:color="auto"/>
            <w:bottom w:val="none" w:sz="0" w:space="0" w:color="auto"/>
            <w:right w:val="none" w:sz="0" w:space="0" w:color="auto"/>
          </w:divBdr>
        </w:div>
        <w:div w:id="557520279">
          <w:marLeft w:val="0"/>
          <w:marRight w:val="0"/>
          <w:marTop w:val="0"/>
          <w:marBottom w:val="0"/>
          <w:divBdr>
            <w:top w:val="none" w:sz="0" w:space="0" w:color="auto"/>
            <w:left w:val="none" w:sz="0" w:space="0" w:color="auto"/>
            <w:bottom w:val="none" w:sz="0" w:space="0" w:color="auto"/>
            <w:right w:val="none" w:sz="0" w:space="0" w:color="auto"/>
          </w:divBdr>
        </w:div>
        <w:div w:id="669799950">
          <w:marLeft w:val="0"/>
          <w:marRight w:val="0"/>
          <w:marTop w:val="0"/>
          <w:marBottom w:val="0"/>
          <w:divBdr>
            <w:top w:val="none" w:sz="0" w:space="0" w:color="auto"/>
            <w:left w:val="none" w:sz="0" w:space="0" w:color="auto"/>
            <w:bottom w:val="none" w:sz="0" w:space="0" w:color="auto"/>
            <w:right w:val="none" w:sz="0" w:space="0" w:color="auto"/>
          </w:divBdr>
        </w:div>
        <w:div w:id="734474816">
          <w:marLeft w:val="0"/>
          <w:marRight w:val="0"/>
          <w:marTop w:val="0"/>
          <w:marBottom w:val="0"/>
          <w:divBdr>
            <w:top w:val="none" w:sz="0" w:space="0" w:color="auto"/>
            <w:left w:val="none" w:sz="0" w:space="0" w:color="auto"/>
            <w:bottom w:val="none" w:sz="0" w:space="0" w:color="auto"/>
            <w:right w:val="none" w:sz="0" w:space="0" w:color="auto"/>
          </w:divBdr>
        </w:div>
        <w:div w:id="738986815">
          <w:marLeft w:val="0"/>
          <w:marRight w:val="0"/>
          <w:marTop w:val="0"/>
          <w:marBottom w:val="0"/>
          <w:divBdr>
            <w:top w:val="none" w:sz="0" w:space="0" w:color="auto"/>
            <w:left w:val="none" w:sz="0" w:space="0" w:color="auto"/>
            <w:bottom w:val="none" w:sz="0" w:space="0" w:color="auto"/>
            <w:right w:val="none" w:sz="0" w:space="0" w:color="auto"/>
          </w:divBdr>
        </w:div>
        <w:div w:id="905260914">
          <w:marLeft w:val="0"/>
          <w:marRight w:val="0"/>
          <w:marTop w:val="0"/>
          <w:marBottom w:val="0"/>
          <w:divBdr>
            <w:top w:val="none" w:sz="0" w:space="0" w:color="auto"/>
            <w:left w:val="none" w:sz="0" w:space="0" w:color="auto"/>
            <w:bottom w:val="none" w:sz="0" w:space="0" w:color="auto"/>
            <w:right w:val="none" w:sz="0" w:space="0" w:color="auto"/>
          </w:divBdr>
        </w:div>
        <w:div w:id="965311863">
          <w:marLeft w:val="0"/>
          <w:marRight w:val="0"/>
          <w:marTop w:val="0"/>
          <w:marBottom w:val="0"/>
          <w:divBdr>
            <w:top w:val="none" w:sz="0" w:space="0" w:color="auto"/>
            <w:left w:val="none" w:sz="0" w:space="0" w:color="auto"/>
            <w:bottom w:val="none" w:sz="0" w:space="0" w:color="auto"/>
            <w:right w:val="none" w:sz="0" w:space="0" w:color="auto"/>
          </w:divBdr>
        </w:div>
        <w:div w:id="993802314">
          <w:marLeft w:val="0"/>
          <w:marRight w:val="0"/>
          <w:marTop w:val="0"/>
          <w:marBottom w:val="0"/>
          <w:divBdr>
            <w:top w:val="none" w:sz="0" w:space="0" w:color="auto"/>
            <w:left w:val="none" w:sz="0" w:space="0" w:color="auto"/>
            <w:bottom w:val="none" w:sz="0" w:space="0" w:color="auto"/>
            <w:right w:val="none" w:sz="0" w:space="0" w:color="auto"/>
          </w:divBdr>
        </w:div>
        <w:div w:id="994185587">
          <w:marLeft w:val="0"/>
          <w:marRight w:val="0"/>
          <w:marTop w:val="0"/>
          <w:marBottom w:val="0"/>
          <w:divBdr>
            <w:top w:val="none" w:sz="0" w:space="0" w:color="auto"/>
            <w:left w:val="none" w:sz="0" w:space="0" w:color="auto"/>
            <w:bottom w:val="none" w:sz="0" w:space="0" w:color="auto"/>
            <w:right w:val="none" w:sz="0" w:space="0" w:color="auto"/>
          </w:divBdr>
        </w:div>
        <w:div w:id="1004361597">
          <w:marLeft w:val="0"/>
          <w:marRight w:val="0"/>
          <w:marTop w:val="0"/>
          <w:marBottom w:val="0"/>
          <w:divBdr>
            <w:top w:val="none" w:sz="0" w:space="0" w:color="auto"/>
            <w:left w:val="none" w:sz="0" w:space="0" w:color="auto"/>
            <w:bottom w:val="none" w:sz="0" w:space="0" w:color="auto"/>
            <w:right w:val="none" w:sz="0" w:space="0" w:color="auto"/>
          </w:divBdr>
        </w:div>
        <w:div w:id="1006790577">
          <w:marLeft w:val="0"/>
          <w:marRight w:val="0"/>
          <w:marTop w:val="0"/>
          <w:marBottom w:val="0"/>
          <w:divBdr>
            <w:top w:val="none" w:sz="0" w:space="0" w:color="auto"/>
            <w:left w:val="none" w:sz="0" w:space="0" w:color="auto"/>
            <w:bottom w:val="none" w:sz="0" w:space="0" w:color="auto"/>
            <w:right w:val="none" w:sz="0" w:space="0" w:color="auto"/>
          </w:divBdr>
        </w:div>
        <w:div w:id="1071735855">
          <w:marLeft w:val="0"/>
          <w:marRight w:val="0"/>
          <w:marTop w:val="0"/>
          <w:marBottom w:val="0"/>
          <w:divBdr>
            <w:top w:val="none" w:sz="0" w:space="0" w:color="auto"/>
            <w:left w:val="none" w:sz="0" w:space="0" w:color="auto"/>
            <w:bottom w:val="none" w:sz="0" w:space="0" w:color="auto"/>
            <w:right w:val="none" w:sz="0" w:space="0" w:color="auto"/>
          </w:divBdr>
        </w:div>
        <w:div w:id="1072390025">
          <w:marLeft w:val="0"/>
          <w:marRight w:val="0"/>
          <w:marTop w:val="0"/>
          <w:marBottom w:val="0"/>
          <w:divBdr>
            <w:top w:val="none" w:sz="0" w:space="0" w:color="auto"/>
            <w:left w:val="none" w:sz="0" w:space="0" w:color="auto"/>
            <w:bottom w:val="none" w:sz="0" w:space="0" w:color="auto"/>
            <w:right w:val="none" w:sz="0" w:space="0" w:color="auto"/>
          </w:divBdr>
        </w:div>
        <w:div w:id="1109661546">
          <w:marLeft w:val="0"/>
          <w:marRight w:val="0"/>
          <w:marTop w:val="0"/>
          <w:marBottom w:val="0"/>
          <w:divBdr>
            <w:top w:val="none" w:sz="0" w:space="0" w:color="auto"/>
            <w:left w:val="none" w:sz="0" w:space="0" w:color="auto"/>
            <w:bottom w:val="none" w:sz="0" w:space="0" w:color="auto"/>
            <w:right w:val="none" w:sz="0" w:space="0" w:color="auto"/>
          </w:divBdr>
        </w:div>
        <w:div w:id="1123576288">
          <w:marLeft w:val="0"/>
          <w:marRight w:val="0"/>
          <w:marTop w:val="0"/>
          <w:marBottom w:val="0"/>
          <w:divBdr>
            <w:top w:val="none" w:sz="0" w:space="0" w:color="auto"/>
            <w:left w:val="none" w:sz="0" w:space="0" w:color="auto"/>
            <w:bottom w:val="none" w:sz="0" w:space="0" w:color="auto"/>
            <w:right w:val="none" w:sz="0" w:space="0" w:color="auto"/>
          </w:divBdr>
        </w:div>
        <w:div w:id="1151218370">
          <w:marLeft w:val="0"/>
          <w:marRight w:val="0"/>
          <w:marTop w:val="0"/>
          <w:marBottom w:val="0"/>
          <w:divBdr>
            <w:top w:val="none" w:sz="0" w:space="0" w:color="auto"/>
            <w:left w:val="none" w:sz="0" w:space="0" w:color="auto"/>
            <w:bottom w:val="none" w:sz="0" w:space="0" w:color="auto"/>
            <w:right w:val="none" w:sz="0" w:space="0" w:color="auto"/>
          </w:divBdr>
        </w:div>
        <w:div w:id="1253903022">
          <w:marLeft w:val="0"/>
          <w:marRight w:val="0"/>
          <w:marTop w:val="0"/>
          <w:marBottom w:val="0"/>
          <w:divBdr>
            <w:top w:val="none" w:sz="0" w:space="0" w:color="auto"/>
            <w:left w:val="none" w:sz="0" w:space="0" w:color="auto"/>
            <w:bottom w:val="none" w:sz="0" w:space="0" w:color="auto"/>
            <w:right w:val="none" w:sz="0" w:space="0" w:color="auto"/>
          </w:divBdr>
        </w:div>
        <w:div w:id="1307130236">
          <w:marLeft w:val="0"/>
          <w:marRight w:val="0"/>
          <w:marTop w:val="0"/>
          <w:marBottom w:val="0"/>
          <w:divBdr>
            <w:top w:val="none" w:sz="0" w:space="0" w:color="auto"/>
            <w:left w:val="none" w:sz="0" w:space="0" w:color="auto"/>
            <w:bottom w:val="none" w:sz="0" w:space="0" w:color="auto"/>
            <w:right w:val="none" w:sz="0" w:space="0" w:color="auto"/>
          </w:divBdr>
        </w:div>
        <w:div w:id="1362391373">
          <w:marLeft w:val="0"/>
          <w:marRight w:val="0"/>
          <w:marTop w:val="0"/>
          <w:marBottom w:val="0"/>
          <w:divBdr>
            <w:top w:val="none" w:sz="0" w:space="0" w:color="auto"/>
            <w:left w:val="none" w:sz="0" w:space="0" w:color="auto"/>
            <w:bottom w:val="none" w:sz="0" w:space="0" w:color="auto"/>
            <w:right w:val="none" w:sz="0" w:space="0" w:color="auto"/>
          </w:divBdr>
        </w:div>
        <w:div w:id="1363438109">
          <w:marLeft w:val="0"/>
          <w:marRight w:val="0"/>
          <w:marTop w:val="0"/>
          <w:marBottom w:val="0"/>
          <w:divBdr>
            <w:top w:val="none" w:sz="0" w:space="0" w:color="auto"/>
            <w:left w:val="none" w:sz="0" w:space="0" w:color="auto"/>
            <w:bottom w:val="none" w:sz="0" w:space="0" w:color="auto"/>
            <w:right w:val="none" w:sz="0" w:space="0" w:color="auto"/>
          </w:divBdr>
        </w:div>
        <w:div w:id="1414626896">
          <w:marLeft w:val="0"/>
          <w:marRight w:val="0"/>
          <w:marTop w:val="0"/>
          <w:marBottom w:val="0"/>
          <w:divBdr>
            <w:top w:val="none" w:sz="0" w:space="0" w:color="auto"/>
            <w:left w:val="none" w:sz="0" w:space="0" w:color="auto"/>
            <w:bottom w:val="none" w:sz="0" w:space="0" w:color="auto"/>
            <w:right w:val="none" w:sz="0" w:space="0" w:color="auto"/>
          </w:divBdr>
        </w:div>
        <w:div w:id="1455564576">
          <w:marLeft w:val="0"/>
          <w:marRight w:val="0"/>
          <w:marTop w:val="0"/>
          <w:marBottom w:val="0"/>
          <w:divBdr>
            <w:top w:val="none" w:sz="0" w:space="0" w:color="auto"/>
            <w:left w:val="none" w:sz="0" w:space="0" w:color="auto"/>
            <w:bottom w:val="none" w:sz="0" w:space="0" w:color="auto"/>
            <w:right w:val="none" w:sz="0" w:space="0" w:color="auto"/>
          </w:divBdr>
        </w:div>
        <w:div w:id="1583026281">
          <w:marLeft w:val="0"/>
          <w:marRight w:val="0"/>
          <w:marTop w:val="0"/>
          <w:marBottom w:val="0"/>
          <w:divBdr>
            <w:top w:val="none" w:sz="0" w:space="0" w:color="auto"/>
            <w:left w:val="none" w:sz="0" w:space="0" w:color="auto"/>
            <w:bottom w:val="none" w:sz="0" w:space="0" w:color="auto"/>
            <w:right w:val="none" w:sz="0" w:space="0" w:color="auto"/>
          </w:divBdr>
        </w:div>
        <w:div w:id="1587224318">
          <w:marLeft w:val="0"/>
          <w:marRight w:val="0"/>
          <w:marTop w:val="0"/>
          <w:marBottom w:val="0"/>
          <w:divBdr>
            <w:top w:val="none" w:sz="0" w:space="0" w:color="auto"/>
            <w:left w:val="none" w:sz="0" w:space="0" w:color="auto"/>
            <w:bottom w:val="none" w:sz="0" w:space="0" w:color="auto"/>
            <w:right w:val="none" w:sz="0" w:space="0" w:color="auto"/>
          </w:divBdr>
        </w:div>
        <w:div w:id="1599866571">
          <w:marLeft w:val="0"/>
          <w:marRight w:val="0"/>
          <w:marTop w:val="0"/>
          <w:marBottom w:val="0"/>
          <w:divBdr>
            <w:top w:val="none" w:sz="0" w:space="0" w:color="auto"/>
            <w:left w:val="none" w:sz="0" w:space="0" w:color="auto"/>
            <w:bottom w:val="none" w:sz="0" w:space="0" w:color="auto"/>
            <w:right w:val="none" w:sz="0" w:space="0" w:color="auto"/>
          </w:divBdr>
        </w:div>
        <w:div w:id="1613588797">
          <w:marLeft w:val="0"/>
          <w:marRight w:val="0"/>
          <w:marTop w:val="0"/>
          <w:marBottom w:val="0"/>
          <w:divBdr>
            <w:top w:val="none" w:sz="0" w:space="0" w:color="auto"/>
            <w:left w:val="none" w:sz="0" w:space="0" w:color="auto"/>
            <w:bottom w:val="none" w:sz="0" w:space="0" w:color="auto"/>
            <w:right w:val="none" w:sz="0" w:space="0" w:color="auto"/>
          </w:divBdr>
        </w:div>
        <w:div w:id="1691833107">
          <w:marLeft w:val="0"/>
          <w:marRight w:val="0"/>
          <w:marTop w:val="0"/>
          <w:marBottom w:val="0"/>
          <w:divBdr>
            <w:top w:val="none" w:sz="0" w:space="0" w:color="auto"/>
            <w:left w:val="none" w:sz="0" w:space="0" w:color="auto"/>
            <w:bottom w:val="none" w:sz="0" w:space="0" w:color="auto"/>
            <w:right w:val="none" w:sz="0" w:space="0" w:color="auto"/>
          </w:divBdr>
        </w:div>
        <w:div w:id="1723480129">
          <w:marLeft w:val="0"/>
          <w:marRight w:val="0"/>
          <w:marTop w:val="0"/>
          <w:marBottom w:val="0"/>
          <w:divBdr>
            <w:top w:val="none" w:sz="0" w:space="0" w:color="auto"/>
            <w:left w:val="none" w:sz="0" w:space="0" w:color="auto"/>
            <w:bottom w:val="none" w:sz="0" w:space="0" w:color="auto"/>
            <w:right w:val="none" w:sz="0" w:space="0" w:color="auto"/>
          </w:divBdr>
        </w:div>
        <w:div w:id="1755588914">
          <w:marLeft w:val="0"/>
          <w:marRight w:val="0"/>
          <w:marTop w:val="0"/>
          <w:marBottom w:val="0"/>
          <w:divBdr>
            <w:top w:val="none" w:sz="0" w:space="0" w:color="auto"/>
            <w:left w:val="none" w:sz="0" w:space="0" w:color="auto"/>
            <w:bottom w:val="none" w:sz="0" w:space="0" w:color="auto"/>
            <w:right w:val="none" w:sz="0" w:space="0" w:color="auto"/>
          </w:divBdr>
        </w:div>
        <w:div w:id="1772820567">
          <w:marLeft w:val="0"/>
          <w:marRight w:val="0"/>
          <w:marTop w:val="0"/>
          <w:marBottom w:val="0"/>
          <w:divBdr>
            <w:top w:val="none" w:sz="0" w:space="0" w:color="auto"/>
            <w:left w:val="none" w:sz="0" w:space="0" w:color="auto"/>
            <w:bottom w:val="none" w:sz="0" w:space="0" w:color="auto"/>
            <w:right w:val="none" w:sz="0" w:space="0" w:color="auto"/>
          </w:divBdr>
        </w:div>
        <w:div w:id="1850022665">
          <w:marLeft w:val="0"/>
          <w:marRight w:val="0"/>
          <w:marTop w:val="0"/>
          <w:marBottom w:val="0"/>
          <w:divBdr>
            <w:top w:val="none" w:sz="0" w:space="0" w:color="auto"/>
            <w:left w:val="none" w:sz="0" w:space="0" w:color="auto"/>
            <w:bottom w:val="none" w:sz="0" w:space="0" w:color="auto"/>
            <w:right w:val="none" w:sz="0" w:space="0" w:color="auto"/>
          </w:divBdr>
        </w:div>
        <w:div w:id="1933512245">
          <w:marLeft w:val="0"/>
          <w:marRight w:val="0"/>
          <w:marTop w:val="0"/>
          <w:marBottom w:val="0"/>
          <w:divBdr>
            <w:top w:val="none" w:sz="0" w:space="0" w:color="auto"/>
            <w:left w:val="none" w:sz="0" w:space="0" w:color="auto"/>
            <w:bottom w:val="none" w:sz="0" w:space="0" w:color="auto"/>
            <w:right w:val="none" w:sz="0" w:space="0" w:color="auto"/>
          </w:divBdr>
        </w:div>
        <w:div w:id="1956982539">
          <w:marLeft w:val="0"/>
          <w:marRight w:val="0"/>
          <w:marTop w:val="0"/>
          <w:marBottom w:val="0"/>
          <w:divBdr>
            <w:top w:val="none" w:sz="0" w:space="0" w:color="auto"/>
            <w:left w:val="none" w:sz="0" w:space="0" w:color="auto"/>
            <w:bottom w:val="none" w:sz="0" w:space="0" w:color="auto"/>
            <w:right w:val="none" w:sz="0" w:space="0" w:color="auto"/>
          </w:divBdr>
        </w:div>
        <w:div w:id="1982418599">
          <w:marLeft w:val="0"/>
          <w:marRight w:val="0"/>
          <w:marTop w:val="0"/>
          <w:marBottom w:val="0"/>
          <w:divBdr>
            <w:top w:val="none" w:sz="0" w:space="0" w:color="auto"/>
            <w:left w:val="none" w:sz="0" w:space="0" w:color="auto"/>
            <w:bottom w:val="none" w:sz="0" w:space="0" w:color="auto"/>
            <w:right w:val="none" w:sz="0" w:space="0" w:color="auto"/>
          </w:divBdr>
        </w:div>
        <w:div w:id="1986159417">
          <w:marLeft w:val="0"/>
          <w:marRight w:val="0"/>
          <w:marTop w:val="0"/>
          <w:marBottom w:val="0"/>
          <w:divBdr>
            <w:top w:val="none" w:sz="0" w:space="0" w:color="auto"/>
            <w:left w:val="none" w:sz="0" w:space="0" w:color="auto"/>
            <w:bottom w:val="none" w:sz="0" w:space="0" w:color="auto"/>
            <w:right w:val="none" w:sz="0" w:space="0" w:color="auto"/>
          </w:divBdr>
        </w:div>
        <w:div w:id="2019231354">
          <w:marLeft w:val="0"/>
          <w:marRight w:val="0"/>
          <w:marTop w:val="0"/>
          <w:marBottom w:val="0"/>
          <w:divBdr>
            <w:top w:val="none" w:sz="0" w:space="0" w:color="auto"/>
            <w:left w:val="none" w:sz="0" w:space="0" w:color="auto"/>
            <w:bottom w:val="none" w:sz="0" w:space="0" w:color="auto"/>
            <w:right w:val="none" w:sz="0" w:space="0" w:color="auto"/>
          </w:divBdr>
        </w:div>
        <w:div w:id="2096659563">
          <w:marLeft w:val="0"/>
          <w:marRight w:val="0"/>
          <w:marTop w:val="0"/>
          <w:marBottom w:val="0"/>
          <w:divBdr>
            <w:top w:val="none" w:sz="0" w:space="0" w:color="auto"/>
            <w:left w:val="none" w:sz="0" w:space="0" w:color="auto"/>
            <w:bottom w:val="none" w:sz="0" w:space="0" w:color="auto"/>
            <w:right w:val="none" w:sz="0" w:space="0" w:color="auto"/>
          </w:divBdr>
        </w:div>
        <w:div w:id="2110463231">
          <w:marLeft w:val="0"/>
          <w:marRight w:val="0"/>
          <w:marTop w:val="0"/>
          <w:marBottom w:val="0"/>
          <w:divBdr>
            <w:top w:val="none" w:sz="0" w:space="0" w:color="auto"/>
            <w:left w:val="none" w:sz="0" w:space="0" w:color="auto"/>
            <w:bottom w:val="none" w:sz="0" w:space="0" w:color="auto"/>
            <w:right w:val="none" w:sz="0" w:space="0" w:color="auto"/>
          </w:divBdr>
        </w:div>
        <w:div w:id="2118286756">
          <w:marLeft w:val="0"/>
          <w:marRight w:val="0"/>
          <w:marTop w:val="0"/>
          <w:marBottom w:val="0"/>
          <w:divBdr>
            <w:top w:val="none" w:sz="0" w:space="0" w:color="auto"/>
            <w:left w:val="none" w:sz="0" w:space="0" w:color="auto"/>
            <w:bottom w:val="none" w:sz="0" w:space="0" w:color="auto"/>
            <w:right w:val="none" w:sz="0" w:space="0" w:color="auto"/>
          </w:divBdr>
        </w:div>
        <w:div w:id="2137261251">
          <w:marLeft w:val="0"/>
          <w:marRight w:val="0"/>
          <w:marTop w:val="0"/>
          <w:marBottom w:val="0"/>
          <w:divBdr>
            <w:top w:val="none" w:sz="0" w:space="0" w:color="auto"/>
            <w:left w:val="none" w:sz="0" w:space="0" w:color="auto"/>
            <w:bottom w:val="none" w:sz="0" w:space="0" w:color="auto"/>
            <w:right w:val="none" w:sz="0" w:space="0" w:color="auto"/>
          </w:divBdr>
        </w:div>
      </w:divsChild>
    </w:div>
    <w:div w:id="172884063">
      <w:bodyDiv w:val="1"/>
      <w:marLeft w:val="0"/>
      <w:marRight w:val="0"/>
      <w:marTop w:val="0"/>
      <w:marBottom w:val="0"/>
      <w:divBdr>
        <w:top w:val="none" w:sz="0" w:space="0" w:color="auto"/>
        <w:left w:val="none" w:sz="0" w:space="0" w:color="auto"/>
        <w:bottom w:val="none" w:sz="0" w:space="0" w:color="auto"/>
        <w:right w:val="none" w:sz="0" w:space="0" w:color="auto"/>
      </w:divBdr>
    </w:div>
    <w:div w:id="177282126">
      <w:bodyDiv w:val="1"/>
      <w:marLeft w:val="0"/>
      <w:marRight w:val="0"/>
      <w:marTop w:val="0"/>
      <w:marBottom w:val="0"/>
      <w:divBdr>
        <w:top w:val="none" w:sz="0" w:space="0" w:color="auto"/>
        <w:left w:val="none" w:sz="0" w:space="0" w:color="auto"/>
        <w:bottom w:val="none" w:sz="0" w:space="0" w:color="auto"/>
        <w:right w:val="none" w:sz="0" w:space="0" w:color="auto"/>
      </w:divBdr>
      <w:divsChild>
        <w:div w:id="117769308">
          <w:marLeft w:val="0"/>
          <w:marRight w:val="0"/>
          <w:marTop w:val="0"/>
          <w:marBottom w:val="0"/>
          <w:divBdr>
            <w:top w:val="none" w:sz="0" w:space="0" w:color="auto"/>
            <w:left w:val="none" w:sz="0" w:space="0" w:color="auto"/>
            <w:bottom w:val="none" w:sz="0" w:space="0" w:color="auto"/>
            <w:right w:val="none" w:sz="0" w:space="0" w:color="auto"/>
          </w:divBdr>
        </w:div>
        <w:div w:id="170993809">
          <w:marLeft w:val="0"/>
          <w:marRight w:val="0"/>
          <w:marTop w:val="0"/>
          <w:marBottom w:val="0"/>
          <w:divBdr>
            <w:top w:val="none" w:sz="0" w:space="0" w:color="auto"/>
            <w:left w:val="none" w:sz="0" w:space="0" w:color="auto"/>
            <w:bottom w:val="none" w:sz="0" w:space="0" w:color="auto"/>
            <w:right w:val="none" w:sz="0" w:space="0" w:color="auto"/>
          </w:divBdr>
        </w:div>
        <w:div w:id="208955379">
          <w:marLeft w:val="0"/>
          <w:marRight w:val="0"/>
          <w:marTop w:val="0"/>
          <w:marBottom w:val="0"/>
          <w:divBdr>
            <w:top w:val="none" w:sz="0" w:space="0" w:color="auto"/>
            <w:left w:val="none" w:sz="0" w:space="0" w:color="auto"/>
            <w:bottom w:val="none" w:sz="0" w:space="0" w:color="auto"/>
            <w:right w:val="none" w:sz="0" w:space="0" w:color="auto"/>
          </w:divBdr>
        </w:div>
        <w:div w:id="497580633">
          <w:marLeft w:val="0"/>
          <w:marRight w:val="0"/>
          <w:marTop w:val="0"/>
          <w:marBottom w:val="0"/>
          <w:divBdr>
            <w:top w:val="none" w:sz="0" w:space="0" w:color="auto"/>
            <w:left w:val="none" w:sz="0" w:space="0" w:color="auto"/>
            <w:bottom w:val="none" w:sz="0" w:space="0" w:color="auto"/>
            <w:right w:val="none" w:sz="0" w:space="0" w:color="auto"/>
          </w:divBdr>
        </w:div>
        <w:div w:id="760950730">
          <w:marLeft w:val="0"/>
          <w:marRight w:val="0"/>
          <w:marTop w:val="0"/>
          <w:marBottom w:val="0"/>
          <w:divBdr>
            <w:top w:val="none" w:sz="0" w:space="0" w:color="auto"/>
            <w:left w:val="none" w:sz="0" w:space="0" w:color="auto"/>
            <w:bottom w:val="none" w:sz="0" w:space="0" w:color="auto"/>
            <w:right w:val="none" w:sz="0" w:space="0" w:color="auto"/>
          </w:divBdr>
        </w:div>
        <w:div w:id="838619090">
          <w:marLeft w:val="0"/>
          <w:marRight w:val="0"/>
          <w:marTop w:val="0"/>
          <w:marBottom w:val="0"/>
          <w:divBdr>
            <w:top w:val="none" w:sz="0" w:space="0" w:color="auto"/>
            <w:left w:val="none" w:sz="0" w:space="0" w:color="auto"/>
            <w:bottom w:val="none" w:sz="0" w:space="0" w:color="auto"/>
            <w:right w:val="none" w:sz="0" w:space="0" w:color="auto"/>
          </w:divBdr>
        </w:div>
        <w:div w:id="888809964">
          <w:marLeft w:val="0"/>
          <w:marRight w:val="0"/>
          <w:marTop w:val="0"/>
          <w:marBottom w:val="0"/>
          <w:divBdr>
            <w:top w:val="none" w:sz="0" w:space="0" w:color="auto"/>
            <w:left w:val="none" w:sz="0" w:space="0" w:color="auto"/>
            <w:bottom w:val="none" w:sz="0" w:space="0" w:color="auto"/>
            <w:right w:val="none" w:sz="0" w:space="0" w:color="auto"/>
          </w:divBdr>
        </w:div>
        <w:div w:id="1215627928">
          <w:marLeft w:val="0"/>
          <w:marRight w:val="0"/>
          <w:marTop w:val="0"/>
          <w:marBottom w:val="0"/>
          <w:divBdr>
            <w:top w:val="none" w:sz="0" w:space="0" w:color="auto"/>
            <w:left w:val="none" w:sz="0" w:space="0" w:color="auto"/>
            <w:bottom w:val="none" w:sz="0" w:space="0" w:color="auto"/>
            <w:right w:val="none" w:sz="0" w:space="0" w:color="auto"/>
          </w:divBdr>
        </w:div>
        <w:div w:id="1289815539">
          <w:marLeft w:val="0"/>
          <w:marRight w:val="0"/>
          <w:marTop w:val="0"/>
          <w:marBottom w:val="0"/>
          <w:divBdr>
            <w:top w:val="none" w:sz="0" w:space="0" w:color="auto"/>
            <w:left w:val="none" w:sz="0" w:space="0" w:color="auto"/>
            <w:bottom w:val="none" w:sz="0" w:space="0" w:color="auto"/>
            <w:right w:val="none" w:sz="0" w:space="0" w:color="auto"/>
          </w:divBdr>
        </w:div>
        <w:div w:id="1343048773">
          <w:marLeft w:val="0"/>
          <w:marRight w:val="0"/>
          <w:marTop w:val="0"/>
          <w:marBottom w:val="0"/>
          <w:divBdr>
            <w:top w:val="none" w:sz="0" w:space="0" w:color="auto"/>
            <w:left w:val="none" w:sz="0" w:space="0" w:color="auto"/>
            <w:bottom w:val="none" w:sz="0" w:space="0" w:color="auto"/>
            <w:right w:val="none" w:sz="0" w:space="0" w:color="auto"/>
          </w:divBdr>
        </w:div>
        <w:div w:id="1420325118">
          <w:marLeft w:val="0"/>
          <w:marRight w:val="0"/>
          <w:marTop w:val="0"/>
          <w:marBottom w:val="0"/>
          <w:divBdr>
            <w:top w:val="none" w:sz="0" w:space="0" w:color="auto"/>
            <w:left w:val="none" w:sz="0" w:space="0" w:color="auto"/>
            <w:bottom w:val="none" w:sz="0" w:space="0" w:color="auto"/>
            <w:right w:val="none" w:sz="0" w:space="0" w:color="auto"/>
          </w:divBdr>
        </w:div>
        <w:div w:id="1441292851">
          <w:marLeft w:val="0"/>
          <w:marRight w:val="0"/>
          <w:marTop w:val="0"/>
          <w:marBottom w:val="0"/>
          <w:divBdr>
            <w:top w:val="none" w:sz="0" w:space="0" w:color="auto"/>
            <w:left w:val="none" w:sz="0" w:space="0" w:color="auto"/>
            <w:bottom w:val="none" w:sz="0" w:space="0" w:color="auto"/>
            <w:right w:val="none" w:sz="0" w:space="0" w:color="auto"/>
          </w:divBdr>
        </w:div>
        <w:div w:id="1515073280">
          <w:marLeft w:val="0"/>
          <w:marRight w:val="0"/>
          <w:marTop w:val="0"/>
          <w:marBottom w:val="0"/>
          <w:divBdr>
            <w:top w:val="none" w:sz="0" w:space="0" w:color="auto"/>
            <w:left w:val="none" w:sz="0" w:space="0" w:color="auto"/>
            <w:bottom w:val="none" w:sz="0" w:space="0" w:color="auto"/>
            <w:right w:val="none" w:sz="0" w:space="0" w:color="auto"/>
          </w:divBdr>
        </w:div>
        <w:div w:id="1552039956">
          <w:marLeft w:val="0"/>
          <w:marRight w:val="0"/>
          <w:marTop w:val="0"/>
          <w:marBottom w:val="0"/>
          <w:divBdr>
            <w:top w:val="none" w:sz="0" w:space="0" w:color="auto"/>
            <w:left w:val="none" w:sz="0" w:space="0" w:color="auto"/>
            <w:bottom w:val="none" w:sz="0" w:space="0" w:color="auto"/>
            <w:right w:val="none" w:sz="0" w:space="0" w:color="auto"/>
          </w:divBdr>
        </w:div>
        <w:div w:id="1606961256">
          <w:marLeft w:val="0"/>
          <w:marRight w:val="0"/>
          <w:marTop w:val="0"/>
          <w:marBottom w:val="0"/>
          <w:divBdr>
            <w:top w:val="none" w:sz="0" w:space="0" w:color="auto"/>
            <w:left w:val="none" w:sz="0" w:space="0" w:color="auto"/>
            <w:bottom w:val="none" w:sz="0" w:space="0" w:color="auto"/>
            <w:right w:val="none" w:sz="0" w:space="0" w:color="auto"/>
          </w:divBdr>
        </w:div>
        <w:div w:id="1662276044">
          <w:marLeft w:val="0"/>
          <w:marRight w:val="0"/>
          <w:marTop w:val="0"/>
          <w:marBottom w:val="0"/>
          <w:divBdr>
            <w:top w:val="none" w:sz="0" w:space="0" w:color="auto"/>
            <w:left w:val="none" w:sz="0" w:space="0" w:color="auto"/>
            <w:bottom w:val="none" w:sz="0" w:space="0" w:color="auto"/>
            <w:right w:val="none" w:sz="0" w:space="0" w:color="auto"/>
          </w:divBdr>
        </w:div>
        <w:div w:id="1797135078">
          <w:marLeft w:val="705"/>
          <w:marRight w:val="0"/>
          <w:marTop w:val="0"/>
          <w:marBottom w:val="0"/>
          <w:divBdr>
            <w:top w:val="none" w:sz="0" w:space="0" w:color="auto"/>
            <w:left w:val="none" w:sz="0" w:space="0" w:color="auto"/>
            <w:bottom w:val="none" w:sz="0" w:space="0" w:color="auto"/>
            <w:right w:val="none" w:sz="0" w:space="0" w:color="auto"/>
          </w:divBdr>
        </w:div>
        <w:div w:id="1960837546">
          <w:marLeft w:val="0"/>
          <w:marRight w:val="0"/>
          <w:marTop w:val="0"/>
          <w:marBottom w:val="0"/>
          <w:divBdr>
            <w:top w:val="none" w:sz="0" w:space="0" w:color="auto"/>
            <w:left w:val="none" w:sz="0" w:space="0" w:color="auto"/>
            <w:bottom w:val="none" w:sz="0" w:space="0" w:color="auto"/>
            <w:right w:val="none" w:sz="0" w:space="0" w:color="auto"/>
          </w:divBdr>
        </w:div>
        <w:div w:id="2036955023">
          <w:marLeft w:val="0"/>
          <w:marRight w:val="0"/>
          <w:marTop w:val="0"/>
          <w:marBottom w:val="0"/>
          <w:divBdr>
            <w:top w:val="none" w:sz="0" w:space="0" w:color="auto"/>
            <w:left w:val="none" w:sz="0" w:space="0" w:color="auto"/>
            <w:bottom w:val="none" w:sz="0" w:space="0" w:color="auto"/>
            <w:right w:val="none" w:sz="0" w:space="0" w:color="auto"/>
          </w:divBdr>
        </w:div>
      </w:divsChild>
    </w:div>
    <w:div w:id="191841807">
      <w:bodyDiv w:val="1"/>
      <w:marLeft w:val="0"/>
      <w:marRight w:val="0"/>
      <w:marTop w:val="0"/>
      <w:marBottom w:val="0"/>
      <w:divBdr>
        <w:top w:val="none" w:sz="0" w:space="0" w:color="auto"/>
        <w:left w:val="none" w:sz="0" w:space="0" w:color="auto"/>
        <w:bottom w:val="none" w:sz="0" w:space="0" w:color="auto"/>
        <w:right w:val="none" w:sz="0" w:space="0" w:color="auto"/>
      </w:divBdr>
    </w:div>
    <w:div w:id="192379313">
      <w:bodyDiv w:val="1"/>
      <w:marLeft w:val="0"/>
      <w:marRight w:val="0"/>
      <w:marTop w:val="0"/>
      <w:marBottom w:val="0"/>
      <w:divBdr>
        <w:top w:val="none" w:sz="0" w:space="0" w:color="auto"/>
        <w:left w:val="none" w:sz="0" w:space="0" w:color="auto"/>
        <w:bottom w:val="none" w:sz="0" w:space="0" w:color="auto"/>
        <w:right w:val="none" w:sz="0" w:space="0" w:color="auto"/>
      </w:divBdr>
    </w:div>
    <w:div w:id="194463336">
      <w:bodyDiv w:val="1"/>
      <w:marLeft w:val="0"/>
      <w:marRight w:val="0"/>
      <w:marTop w:val="0"/>
      <w:marBottom w:val="0"/>
      <w:divBdr>
        <w:top w:val="none" w:sz="0" w:space="0" w:color="auto"/>
        <w:left w:val="none" w:sz="0" w:space="0" w:color="auto"/>
        <w:bottom w:val="none" w:sz="0" w:space="0" w:color="auto"/>
        <w:right w:val="none" w:sz="0" w:space="0" w:color="auto"/>
      </w:divBdr>
    </w:div>
    <w:div w:id="195852772">
      <w:bodyDiv w:val="1"/>
      <w:marLeft w:val="0"/>
      <w:marRight w:val="0"/>
      <w:marTop w:val="0"/>
      <w:marBottom w:val="0"/>
      <w:divBdr>
        <w:top w:val="none" w:sz="0" w:space="0" w:color="auto"/>
        <w:left w:val="none" w:sz="0" w:space="0" w:color="auto"/>
        <w:bottom w:val="none" w:sz="0" w:space="0" w:color="auto"/>
        <w:right w:val="none" w:sz="0" w:space="0" w:color="auto"/>
      </w:divBdr>
    </w:div>
    <w:div w:id="208886892">
      <w:bodyDiv w:val="1"/>
      <w:marLeft w:val="0"/>
      <w:marRight w:val="0"/>
      <w:marTop w:val="0"/>
      <w:marBottom w:val="0"/>
      <w:divBdr>
        <w:top w:val="none" w:sz="0" w:space="0" w:color="auto"/>
        <w:left w:val="none" w:sz="0" w:space="0" w:color="auto"/>
        <w:bottom w:val="none" w:sz="0" w:space="0" w:color="auto"/>
        <w:right w:val="none" w:sz="0" w:space="0" w:color="auto"/>
      </w:divBdr>
    </w:div>
    <w:div w:id="208955370">
      <w:bodyDiv w:val="1"/>
      <w:marLeft w:val="0"/>
      <w:marRight w:val="0"/>
      <w:marTop w:val="0"/>
      <w:marBottom w:val="0"/>
      <w:divBdr>
        <w:top w:val="none" w:sz="0" w:space="0" w:color="auto"/>
        <w:left w:val="none" w:sz="0" w:space="0" w:color="auto"/>
        <w:bottom w:val="none" w:sz="0" w:space="0" w:color="auto"/>
        <w:right w:val="none" w:sz="0" w:space="0" w:color="auto"/>
      </w:divBdr>
    </w:div>
    <w:div w:id="215776636">
      <w:bodyDiv w:val="1"/>
      <w:marLeft w:val="0"/>
      <w:marRight w:val="0"/>
      <w:marTop w:val="0"/>
      <w:marBottom w:val="0"/>
      <w:divBdr>
        <w:top w:val="none" w:sz="0" w:space="0" w:color="auto"/>
        <w:left w:val="none" w:sz="0" w:space="0" w:color="auto"/>
        <w:bottom w:val="none" w:sz="0" w:space="0" w:color="auto"/>
        <w:right w:val="none" w:sz="0" w:space="0" w:color="auto"/>
      </w:divBdr>
    </w:div>
    <w:div w:id="220405719">
      <w:bodyDiv w:val="1"/>
      <w:marLeft w:val="0"/>
      <w:marRight w:val="0"/>
      <w:marTop w:val="0"/>
      <w:marBottom w:val="0"/>
      <w:divBdr>
        <w:top w:val="none" w:sz="0" w:space="0" w:color="auto"/>
        <w:left w:val="none" w:sz="0" w:space="0" w:color="auto"/>
        <w:bottom w:val="none" w:sz="0" w:space="0" w:color="auto"/>
        <w:right w:val="none" w:sz="0" w:space="0" w:color="auto"/>
      </w:divBdr>
    </w:div>
    <w:div w:id="238486918">
      <w:bodyDiv w:val="1"/>
      <w:marLeft w:val="0"/>
      <w:marRight w:val="0"/>
      <w:marTop w:val="0"/>
      <w:marBottom w:val="0"/>
      <w:divBdr>
        <w:top w:val="none" w:sz="0" w:space="0" w:color="auto"/>
        <w:left w:val="none" w:sz="0" w:space="0" w:color="auto"/>
        <w:bottom w:val="none" w:sz="0" w:space="0" w:color="auto"/>
        <w:right w:val="none" w:sz="0" w:space="0" w:color="auto"/>
      </w:divBdr>
    </w:div>
    <w:div w:id="238489171">
      <w:bodyDiv w:val="1"/>
      <w:marLeft w:val="0"/>
      <w:marRight w:val="0"/>
      <w:marTop w:val="0"/>
      <w:marBottom w:val="0"/>
      <w:divBdr>
        <w:top w:val="none" w:sz="0" w:space="0" w:color="auto"/>
        <w:left w:val="none" w:sz="0" w:space="0" w:color="auto"/>
        <w:bottom w:val="none" w:sz="0" w:space="0" w:color="auto"/>
        <w:right w:val="none" w:sz="0" w:space="0" w:color="auto"/>
      </w:divBdr>
    </w:div>
    <w:div w:id="239675831">
      <w:bodyDiv w:val="1"/>
      <w:marLeft w:val="0"/>
      <w:marRight w:val="0"/>
      <w:marTop w:val="0"/>
      <w:marBottom w:val="0"/>
      <w:divBdr>
        <w:top w:val="none" w:sz="0" w:space="0" w:color="auto"/>
        <w:left w:val="none" w:sz="0" w:space="0" w:color="auto"/>
        <w:bottom w:val="none" w:sz="0" w:space="0" w:color="auto"/>
        <w:right w:val="none" w:sz="0" w:space="0" w:color="auto"/>
      </w:divBdr>
    </w:div>
    <w:div w:id="242833614">
      <w:bodyDiv w:val="1"/>
      <w:marLeft w:val="0"/>
      <w:marRight w:val="0"/>
      <w:marTop w:val="0"/>
      <w:marBottom w:val="0"/>
      <w:divBdr>
        <w:top w:val="none" w:sz="0" w:space="0" w:color="auto"/>
        <w:left w:val="none" w:sz="0" w:space="0" w:color="auto"/>
        <w:bottom w:val="none" w:sz="0" w:space="0" w:color="auto"/>
        <w:right w:val="none" w:sz="0" w:space="0" w:color="auto"/>
      </w:divBdr>
    </w:div>
    <w:div w:id="262223532">
      <w:bodyDiv w:val="1"/>
      <w:marLeft w:val="0"/>
      <w:marRight w:val="0"/>
      <w:marTop w:val="0"/>
      <w:marBottom w:val="0"/>
      <w:divBdr>
        <w:top w:val="none" w:sz="0" w:space="0" w:color="auto"/>
        <w:left w:val="none" w:sz="0" w:space="0" w:color="auto"/>
        <w:bottom w:val="none" w:sz="0" w:space="0" w:color="auto"/>
        <w:right w:val="none" w:sz="0" w:space="0" w:color="auto"/>
      </w:divBdr>
      <w:divsChild>
        <w:div w:id="1882592965">
          <w:marLeft w:val="0"/>
          <w:marRight w:val="0"/>
          <w:marTop w:val="0"/>
          <w:marBottom w:val="0"/>
          <w:divBdr>
            <w:top w:val="none" w:sz="0" w:space="0" w:color="auto"/>
            <w:left w:val="none" w:sz="0" w:space="0" w:color="auto"/>
            <w:bottom w:val="none" w:sz="0" w:space="0" w:color="auto"/>
            <w:right w:val="none" w:sz="0" w:space="0" w:color="auto"/>
          </w:divBdr>
          <w:divsChild>
            <w:div w:id="14093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8176">
      <w:bodyDiv w:val="1"/>
      <w:marLeft w:val="0"/>
      <w:marRight w:val="0"/>
      <w:marTop w:val="0"/>
      <w:marBottom w:val="0"/>
      <w:divBdr>
        <w:top w:val="none" w:sz="0" w:space="0" w:color="auto"/>
        <w:left w:val="none" w:sz="0" w:space="0" w:color="auto"/>
        <w:bottom w:val="none" w:sz="0" w:space="0" w:color="auto"/>
        <w:right w:val="none" w:sz="0" w:space="0" w:color="auto"/>
      </w:divBdr>
    </w:div>
    <w:div w:id="263154542">
      <w:bodyDiv w:val="1"/>
      <w:marLeft w:val="0"/>
      <w:marRight w:val="0"/>
      <w:marTop w:val="0"/>
      <w:marBottom w:val="0"/>
      <w:divBdr>
        <w:top w:val="none" w:sz="0" w:space="0" w:color="auto"/>
        <w:left w:val="none" w:sz="0" w:space="0" w:color="auto"/>
        <w:bottom w:val="none" w:sz="0" w:space="0" w:color="auto"/>
        <w:right w:val="none" w:sz="0" w:space="0" w:color="auto"/>
      </w:divBdr>
    </w:div>
    <w:div w:id="267665405">
      <w:bodyDiv w:val="1"/>
      <w:marLeft w:val="0"/>
      <w:marRight w:val="0"/>
      <w:marTop w:val="0"/>
      <w:marBottom w:val="0"/>
      <w:divBdr>
        <w:top w:val="none" w:sz="0" w:space="0" w:color="auto"/>
        <w:left w:val="none" w:sz="0" w:space="0" w:color="auto"/>
        <w:bottom w:val="none" w:sz="0" w:space="0" w:color="auto"/>
        <w:right w:val="none" w:sz="0" w:space="0" w:color="auto"/>
      </w:divBdr>
    </w:div>
    <w:div w:id="278075101">
      <w:bodyDiv w:val="1"/>
      <w:marLeft w:val="0"/>
      <w:marRight w:val="0"/>
      <w:marTop w:val="0"/>
      <w:marBottom w:val="0"/>
      <w:divBdr>
        <w:top w:val="none" w:sz="0" w:space="0" w:color="auto"/>
        <w:left w:val="none" w:sz="0" w:space="0" w:color="auto"/>
        <w:bottom w:val="none" w:sz="0" w:space="0" w:color="auto"/>
        <w:right w:val="none" w:sz="0" w:space="0" w:color="auto"/>
      </w:divBdr>
    </w:div>
    <w:div w:id="283584967">
      <w:bodyDiv w:val="1"/>
      <w:marLeft w:val="0"/>
      <w:marRight w:val="0"/>
      <w:marTop w:val="0"/>
      <w:marBottom w:val="0"/>
      <w:divBdr>
        <w:top w:val="none" w:sz="0" w:space="0" w:color="auto"/>
        <w:left w:val="none" w:sz="0" w:space="0" w:color="auto"/>
        <w:bottom w:val="none" w:sz="0" w:space="0" w:color="auto"/>
        <w:right w:val="none" w:sz="0" w:space="0" w:color="auto"/>
      </w:divBdr>
    </w:div>
    <w:div w:id="289090107">
      <w:bodyDiv w:val="1"/>
      <w:marLeft w:val="0"/>
      <w:marRight w:val="0"/>
      <w:marTop w:val="0"/>
      <w:marBottom w:val="0"/>
      <w:divBdr>
        <w:top w:val="none" w:sz="0" w:space="0" w:color="auto"/>
        <w:left w:val="none" w:sz="0" w:space="0" w:color="auto"/>
        <w:bottom w:val="none" w:sz="0" w:space="0" w:color="auto"/>
        <w:right w:val="none" w:sz="0" w:space="0" w:color="auto"/>
      </w:divBdr>
    </w:div>
    <w:div w:id="293677192">
      <w:bodyDiv w:val="1"/>
      <w:marLeft w:val="0"/>
      <w:marRight w:val="0"/>
      <w:marTop w:val="0"/>
      <w:marBottom w:val="0"/>
      <w:divBdr>
        <w:top w:val="none" w:sz="0" w:space="0" w:color="auto"/>
        <w:left w:val="none" w:sz="0" w:space="0" w:color="auto"/>
        <w:bottom w:val="none" w:sz="0" w:space="0" w:color="auto"/>
        <w:right w:val="none" w:sz="0" w:space="0" w:color="auto"/>
      </w:divBdr>
      <w:divsChild>
        <w:div w:id="114494516">
          <w:marLeft w:val="0"/>
          <w:marRight w:val="0"/>
          <w:marTop w:val="0"/>
          <w:marBottom w:val="0"/>
          <w:divBdr>
            <w:top w:val="none" w:sz="0" w:space="0" w:color="auto"/>
            <w:left w:val="none" w:sz="0" w:space="0" w:color="auto"/>
            <w:bottom w:val="none" w:sz="0" w:space="0" w:color="auto"/>
            <w:right w:val="none" w:sz="0" w:space="0" w:color="auto"/>
          </w:divBdr>
        </w:div>
        <w:div w:id="389117951">
          <w:marLeft w:val="0"/>
          <w:marRight w:val="0"/>
          <w:marTop w:val="0"/>
          <w:marBottom w:val="0"/>
          <w:divBdr>
            <w:top w:val="none" w:sz="0" w:space="0" w:color="auto"/>
            <w:left w:val="none" w:sz="0" w:space="0" w:color="auto"/>
            <w:bottom w:val="none" w:sz="0" w:space="0" w:color="auto"/>
            <w:right w:val="none" w:sz="0" w:space="0" w:color="auto"/>
          </w:divBdr>
        </w:div>
        <w:div w:id="566307723">
          <w:marLeft w:val="0"/>
          <w:marRight w:val="0"/>
          <w:marTop w:val="0"/>
          <w:marBottom w:val="0"/>
          <w:divBdr>
            <w:top w:val="none" w:sz="0" w:space="0" w:color="auto"/>
            <w:left w:val="none" w:sz="0" w:space="0" w:color="auto"/>
            <w:bottom w:val="none" w:sz="0" w:space="0" w:color="auto"/>
            <w:right w:val="none" w:sz="0" w:space="0" w:color="auto"/>
          </w:divBdr>
        </w:div>
        <w:div w:id="617375784">
          <w:marLeft w:val="0"/>
          <w:marRight w:val="0"/>
          <w:marTop w:val="0"/>
          <w:marBottom w:val="0"/>
          <w:divBdr>
            <w:top w:val="none" w:sz="0" w:space="0" w:color="auto"/>
            <w:left w:val="none" w:sz="0" w:space="0" w:color="auto"/>
            <w:bottom w:val="none" w:sz="0" w:space="0" w:color="auto"/>
            <w:right w:val="none" w:sz="0" w:space="0" w:color="auto"/>
          </w:divBdr>
        </w:div>
        <w:div w:id="833108856">
          <w:marLeft w:val="0"/>
          <w:marRight w:val="0"/>
          <w:marTop w:val="0"/>
          <w:marBottom w:val="0"/>
          <w:divBdr>
            <w:top w:val="none" w:sz="0" w:space="0" w:color="auto"/>
            <w:left w:val="none" w:sz="0" w:space="0" w:color="auto"/>
            <w:bottom w:val="none" w:sz="0" w:space="0" w:color="auto"/>
            <w:right w:val="none" w:sz="0" w:space="0" w:color="auto"/>
          </w:divBdr>
        </w:div>
        <w:div w:id="873617755">
          <w:marLeft w:val="0"/>
          <w:marRight w:val="0"/>
          <w:marTop w:val="0"/>
          <w:marBottom w:val="0"/>
          <w:divBdr>
            <w:top w:val="none" w:sz="0" w:space="0" w:color="auto"/>
            <w:left w:val="none" w:sz="0" w:space="0" w:color="auto"/>
            <w:bottom w:val="none" w:sz="0" w:space="0" w:color="auto"/>
            <w:right w:val="none" w:sz="0" w:space="0" w:color="auto"/>
          </w:divBdr>
        </w:div>
        <w:div w:id="889851507">
          <w:marLeft w:val="0"/>
          <w:marRight w:val="0"/>
          <w:marTop w:val="0"/>
          <w:marBottom w:val="0"/>
          <w:divBdr>
            <w:top w:val="none" w:sz="0" w:space="0" w:color="auto"/>
            <w:left w:val="none" w:sz="0" w:space="0" w:color="auto"/>
            <w:bottom w:val="none" w:sz="0" w:space="0" w:color="auto"/>
            <w:right w:val="none" w:sz="0" w:space="0" w:color="auto"/>
          </w:divBdr>
        </w:div>
        <w:div w:id="1375344663">
          <w:marLeft w:val="0"/>
          <w:marRight w:val="0"/>
          <w:marTop w:val="0"/>
          <w:marBottom w:val="0"/>
          <w:divBdr>
            <w:top w:val="none" w:sz="0" w:space="0" w:color="auto"/>
            <w:left w:val="none" w:sz="0" w:space="0" w:color="auto"/>
            <w:bottom w:val="none" w:sz="0" w:space="0" w:color="auto"/>
            <w:right w:val="none" w:sz="0" w:space="0" w:color="auto"/>
          </w:divBdr>
        </w:div>
        <w:div w:id="1432386714">
          <w:marLeft w:val="0"/>
          <w:marRight w:val="0"/>
          <w:marTop w:val="0"/>
          <w:marBottom w:val="0"/>
          <w:divBdr>
            <w:top w:val="none" w:sz="0" w:space="0" w:color="auto"/>
            <w:left w:val="none" w:sz="0" w:space="0" w:color="auto"/>
            <w:bottom w:val="none" w:sz="0" w:space="0" w:color="auto"/>
            <w:right w:val="none" w:sz="0" w:space="0" w:color="auto"/>
          </w:divBdr>
        </w:div>
        <w:div w:id="1737359866">
          <w:marLeft w:val="0"/>
          <w:marRight w:val="0"/>
          <w:marTop w:val="0"/>
          <w:marBottom w:val="0"/>
          <w:divBdr>
            <w:top w:val="none" w:sz="0" w:space="0" w:color="auto"/>
            <w:left w:val="none" w:sz="0" w:space="0" w:color="auto"/>
            <w:bottom w:val="none" w:sz="0" w:space="0" w:color="auto"/>
            <w:right w:val="none" w:sz="0" w:space="0" w:color="auto"/>
          </w:divBdr>
        </w:div>
        <w:div w:id="1744838224">
          <w:marLeft w:val="0"/>
          <w:marRight w:val="0"/>
          <w:marTop w:val="0"/>
          <w:marBottom w:val="0"/>
          <w:divBdr>
            <w:top w:val="none" w:sz="0" w:space="0" w:color="auto"/>
            <w:left w:val="none" w:sz="0" w:space="0" w:color="auto"/>
            <w:bottom w:val="none" w:sz="0" w:space="0" w:color="auto"/>
            <w:right w:val="none" w:sz="0" w:space="0" w:color="auto"/>
          </w:divBdr>
        </w:div>
        <w:div w:id="1867524553">
          <w:marLeft w:val="0"/>
          <w:marRight w:val="0"/>
          <w:marTop w:val="0"/>
          <w:marBottom w:val="0"/>
          <w:divBdr>
            <w:top w:val="none" w:sz="0" w:space="0" w:color="auto"/>
            <w:left w:val="none" w:sz="0" w:space="0" w:color="auto"/>
            <w:bottom w:val="none" w:sz="0" w:space="0" w:color="auto"/>
            <w:right w:val="none" w:sz="0" w:space="0" w:color="auto"/>
          </w:divBdr>
        </w:div>
        <w:div w:id="1891726855">
          <w:marLeft w:val="0"/>
          <w:marRight w:val="0"/>
          <w:marTop w:val="0"/>
          <w:marBottom w:val="0"/>
          <w:divBdr>
            <w:top w:val="none" w:sz="0" w:space="0" w:color="auto"/>
            <w:left w:val="none" w:sz="0" w:space="0" w:color="auto"/>
            <w:bottom w:val="none" w:sz="0" w:space="0" w:color="auto"/>
            <w:right w:val="none" w:sz="0" w:space="0" w:color="auto"/>
          </w:divBdr>
        </w:div>
        <w:div w:id="2142264646">
          <w:marLeft w:val="0"/>
          <w:marRight w:val="0"/>
          <w:marTop w:val="0"/>
          <w:marBottom w:val="0"/>
          <w:divBdr>
            <w:top w:val="none" w:sz="0" w:space="0" w:color="auto"/>
            <w:left w:val="none" w:sz="0" w:space="0" w:color="auto"/>
            <w:bottom w:val="none" w:sz="0" w:space="0" w:color="auto"/>
            <w:right w:val="none" w:sz="0" w:space="0" w:color="auto"/>
          </w:divBdr>
        </w:div>
      </w:divsChild>
    </w:div>
    <w:div w:id="303505511">
      <w:bodyDiv w:val="1"/>
      <w:marLeft w:val="0"/>
      <w:marRight w:val="0"/>
      <w:marTop w:val="0"/>
      <w:marBottom w:val="0"/>
      <w:divBdr>
        <w:top w:val="none" w:sz="0" w:space="0" w:color="auto"/>
        <w:left w:val="none" w:sz="0" w:space="0" w:color="auto"/>
        <w:bottom w:val="none" w:sz="0" w:space="0" w:color="auto"/>
        <w:right w:val="none" w:sz="0" w:space="0" w:color="auto"/>
      </w:divBdr>
    </w:div>
    <w:div w:id="305204898">
      <w:bodyDiv w:val="1"/>
      <w:marLeft w:val="0"/>
      <w:marRight w:val="0"/>
      <w:marTop w:val="0"/>
      <w:marBottom w:val="0"/>
      <w:divBdr>
        <w:top w:val="none" w:sz="0" w:space="0" w:color="auto"/>
        <w:left w:val="none" w:sz="0" w:space="0" w:color="auto"/>
        <w:bottom w:val="none" w:sz="0" w:space="0" w:color="auto"/>
        <w:right w:val="none" w:sz="0" w:space="0" w:color="auto"/>
      </w:divBdr>
      <w:divsChild>
        <w:div w:id="585307845">
          <w:marLeft w:val="-300"/>
          <w:marRight w:val="-300"/>
          <w:marTop w:val="0"/>
          <w:marBottom w:val="0"/>
          <w:divBdr>
            <w:top w:val="none" w:sz="0" w:space="0" w:color="auto"/>
            <w:left w:val="none" w:sz="0" w:space="0" w:color="auto"/>
            <w:bottom w:val="none" w:sz="0" w:space="0" w:color="auto"/>
            <w:right w:val="none" w:sz="0" w:space="0" w:color="auto"/>
          </w:divBdr>
          <w:divsChild>
            <w:div w:id="704911352">
              <w:marLeft w:val="300"/>
              <w:marRight w:val="300"/>
              <w:marTop w:val="0"/>
              <w:marBottom w:val="0"/>
              <w:divBdr>
                <w:top w:val="none" w:sz="0" w:space="0" w:color="auto"/>
                <w:left w:val="none" w:sz="0" w:space="0" w:color="auto"/>
                <w:bottom w:val="none" w:sz="0" w:space="0" w:color="auto"/>
                <w:right w:val="none" w:sz="0" w:space="0" w:color="auto"/>
              </w:divBdr>
              <w:divsChild>
                <w:div w:id="1196384681">
                  <w:marLeft w:val="-300"/>
                  <w:marRight w:val="-300"/>
                  <w:marTop w:val="0"/>
                  <w:marBottom w:val="0"/>
                  <w:divBdr>
                    <w:top w:val="none" w:sz="0" w:space="0" w:color="auto"/>
                    <w:left w:val="none" w:sz="0" w:space="0" w:color="auto"/>
                    <w:bottom w:val="none" w:sz="0" w:space="0" w:color="auto"/>
                    <w:right w:val="none" w:sz="0" w:space="0" w:color="auto"/>
                  </w:divBdr>
                  <w:divsChild>
                    <w:div w:id="1930697355">
                      <w:marLeft w:val="0"/>
                      <w:marRight w:val="0"/>
                      <w:marTop w:val="105"/>
                      <w:marBottom w:val="0"/>
                      <w:divBdr>
                        <w:top w:val="none" w:sz="0" w:space="0" w:color="auto"/>
                        <w:left w:val="none" w:sz="0" w:space="0" w:color="auto"/>
                        <w:bottom w:val="none" w:sz="0" w:space="0" w:color="auto"/>
                        <w:right w:val="none" w:sz="0" w:space="0" w:color="auto"/>
                      </w:divBdr>
                      <w:divsChild>
                        <w:div w:id="1852865394">
                          <w:marLeft w:val="0"/>
                          <w:marRight w:val="0"/>
                          <w:marTop w:val="0"/>
                          <w:marBottom w:val="150"/>
                          <w:divBdr>
                            <w:top w:val="none" w:sz="0" w:space="0" w:color="auto"/>
                            <w:left w:val="none" w:sz="0" w:space="0" w:color="auto"/>
                            <w:bottom w:val="none" w:sz="0" w:space="0" w:color="auto"/>
                            <w:right w:val="none" w:sz="0" w:space="0" w:color="auto"/>
                          </w:divBdr>
                          <w:divsChild>
                            <w:div w:id="2066291650">
                              <w:marLeft w:val="300"/>
                              <w:marRight w:val="300"/>
                              <w:marTop w:val="0"/>
                              <w:marBottom w:val="0"/>
                              <w:divBdr>
                                <w:top w:val="none" w:sz="0" w:space="0" w:color="auto"/>
                                <w:left w:val="none" w:sz="0" w:space="0" w:color="auto"/>
                                <w:bottom w:val="none" w:sz="0" w:space="0" w:color="auto"/>
                                <w:right w:val="none" w:sz="0" w:space="0" w:color="auto"/>
                              </w:divBdr>
                              <w:divsChild>
                                <w:div w:id="48740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667464">
      <w:bodyDiv w:val="1"/>
      <w:marLeft w:val="0"/>
      <w:marRight w:val="0"/>
      <w:marTop w:val="0"/>
      <w:marBottom w:val="0"/>
      <w:divBdr>
        <w:top w:val="none" w:sz="0" w:space="0" w:color="auto"/>
        <w:left w:val="none" w:sz="0" w:space="0" w:color="auto"/>
        <w:bottom w:val="none" w:sz="0" w:space="0" w:color="auto"/>
        <w:right w:val="none" w:sz="0" w:space="0" w:color="auto"/>
      </w:divBdr>
    </w:div>
    <w:div w:id="308484128">
      <w:bodyDiv w:val="1"/>
      <w:marLeft w:val="0"/>
      <w:marRight w:val="0"/>
      <w:marTop w:val="0"/>
      <w:marBottom w:val="0"/>
      <w:divBdr>
        <w:top w:val="none" w:sz="0" w:space="0" w:color="auto"/>
        <w:left w:val="none" w:sz="0" w:space="0" w:color="auto"/>
        <w:bottom w:val="none" w:sz="0" w:space="0" w:color="auto"/>
        <w:right w:val="none" w:sz="0" w:space="0" w:color="auto"/>
      </w:divBdr>
    </w:div>
    <w:div w:id="309680420">
      <w:bodyDiv w:val="1"/>
      <w:marLeft w:val="0"/>
      <w:marRight w:val="0"/>
      <w:marTop w:val="0"/>
      <w:marBottom w:val="0"/>
      <w:divBdr>
        <w:top w:val="none" w:sz="0" w:space="0" w:color="auto"/>
        <w:left w:val="none" w:sz="0" w:space="0" w:color="auto"/>
        <w:bottom w:val="none" w:sz="0" w:space="0" w:color="auto"/>
        <w:right w:val="none" w:sz="0" w:space="0" w:color="auto"/>
      </w:divBdr>
    </w:div>
    <w:div w:id="314645638">
      <w:bodyDiv w:val="1"/>
      <w:marLeft w:val="0"/>
      <w:marRight w:val="0"/>
      <w:marTop w:val="0"/>
      <w:marBottom w:val="0"/>
      <w:divBdr>
        <w:top w:val="none" w:sz="0" w:space="0" w:color="auto"/>
        <w:left w:val="none" w:sz="0" w:space="0" w:color="auto"/>
        <w:bottom w:val="none" w:sz="0" w:space="0" w:color="auto"/>
        <w:right w:val="none" w:sz="0" w:space="0" w:color="auto"/>
      </w:divBdr>
      <w:divsChild>
        <w:div w:id="1548643202">
          <w:marLeft w:val="0"/>
          <w:marRight w:val="0"/>
          <w:marTop w:val="0"/>
          <w:marBottom w:val="0"/>
          <w:divBdr>
            <w:top w:val="none" w:sz="0" w:space="0" w:color="auto"/>
            <w:left w:val="none" w:sz="0" w:space="0" w:color="auto"/>
            <w:bottom w:val="none" w:sz="0" w:space="0" w:color="auto"/>
            <w:right w:val="none" w:sz="0" w:space="0" w:color="auto"/>
          </w:divBdr>
          <w:divsChild>
            <w:div w:id="1181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3770">
      <w:bodyDiv w:val="1"/>
      <w:marLeft w:val="0"/>
      <w:marRight w:val="0"/>
      <w:marTop w:val="0"/>
      <w:marBottom w:val="0"/>
      <w:divBdr>
        <w:top w:val="none" w:sz="0" w:space="0" w:color="auto"/>
        <w:left w:val="none" w:sz="0" w:space="0" w:color="auto"/>
        <w:bottom w:val="none" w:sz="0" w:space="0" w:color="auto"/>
        <w:right w:val="none" w:sz="0" w:space="0" w:color="auto"/>
      </w:divBdr>
      <w:divsChild>
        <w:div w:id="1725593142">
          <w:marLeft w:val="0"/>
          <w:marRight w:val="0"/>
          <w:marTop w:val="0"/>
          <w:marBottom w:val="0"/>
          <w:divBdr>
            <w:top w:val="none" w:sz="0" w:space="0" w:color="auto"/>
            <w:left w:val="none" w:sz="0" w:space="0" w:color="auto"/>
            <w:bottom w:val="none" w:sz="0" w:space="0" w:color="auto"/>
            <w:right w:val="none" w:sz="0" w:space="0" w:color="auto"/>
          </w:divBdr>
          <w:divsChild>
            <w:div w:id="354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5705">
      <w:bodyDiv w:val="1"/>
      <w:marLeft w:val="0"/>
      <w:marRight w:val="0"/>
      <w:marTop w:val="0"/>
      <w:marBottom w:val="0"/>
      <w:divBdr>
        <w:top w:val="none" w:sz="0" w:space="0" w:color="auto"/>
        <w:left w:val="none" w:sz="0" w:space="0" w:color="auto"/>
        <w:bottom w:val="none" w:sz="0" w:space="0" w:color="auto"/>
        <w:right w:val="none" w:sz="0" w:space="0" w:color="auto"/>
      </w:divBdr>
    </w:div>
    <w:div w:id="336271702">
      <w:bodyDiv w:val="1"/>
      <w:marLeft w:val="0"/>
      <w:marRight w:val="0"/>
      <w:marTop w:val="0"/>
      <w:marBottom w:val="0"/>
      <w:divBdr>
        <w:top w:val="none" w:sz="0" w:space="0" w:color="auto"/>
        <w:left w:val="none" w:sz="0" w:space="0" w:color="auto"/>
        <w:bottom w:val="none" w:sz="0" w:space="0" w:color="auto"/>
        <w:right w:val="none" w:sz="0" w:space="0" w:color="auto"/>
      </w:divBdr>
    </w:div>
    <w:div w:id="351148928">
      <w:bodyDiv w:val="1"/>
      <w:marLeft w:val="0"/>
      <w:marRight w:val="0"/>
      <w:marTop w:val="0"/>
      <w:marBottom w:val="0"/>
      <w:divBdr>
        <w:top w:val="none" w:sz="0" w:space="0" w:color="auto"/>
        <w:left w:val="none" w:sz="0" w:space="0" w:color="auto"/>
        <w:bottom w:val="none" w:sz="0" w:space="0" w:color="auto"/>
        <w:right w:val="none" w:sz="0" w:space="0" w:color="auto"/>
      </w:divBdr>
    </w:div>
    <w:div w:id="354355950">
      <w:bodyDiv w:val="1"/>
      <w:marLeft w:val="0"/>
      <w:marRight w:val="0"/>
      <w:marTop w:val="0"/>
      <w:marBottom w:val="0"/>
      <w:divBdr>
        <w:top w:val="none" w:sz="0" w:space="0" w:color="auto"/>
        <w:left w:val="none" w:sz="0" w:space="0" w:color="auto"/>
        <w:bottom w:val="none" w:sz="0" w:space="0" w:color="auto"/>
        <w:right w:val="none" w:sz="0" w:space="0" w:color="auto"/>
      </w:divBdr>
    </w:div>
    <w:div w:id="367070506">
      <w:bodyDiv w:val="1"/>
      <w:marLeft w:val="0"/>
      <w:marRight w:val="0"/>
      <w:marTop w:val="0"/>
      <w:marBottom w:val="0"/>
      <w:divBdr>
        <w:top w:val="none" w:sz="0" w:space="0" w:color="auto"/>
        <w:left w:val="none" w:sz="0" w:space="0" w:color="auto"/>
        <w:bottom w:val="none" w:sz="0" w:space="0" w:color="auto"/>
        <w:right w:val="none" w:sz="0" w:space="0" w:color="auto"/>
      </w:divBdr>
    </w:div>
    <w:div w:id="376127072">
      <w:bodyDiv w:val="1"/>
      <w:marLeft w:val="0"/>
      <w:marRight w:val="0"/>
      <w:marTop w:val="0"/>
      <w:marBottom w:val="0"/>
      <w:divBdr>
        <w:top w:val="none" w:sz="0" w:space="0" w:color="auto"/>
        <w:left w:val="none" w:sz="0" w:space="0" w:color="auto"/>
        <w:bottom w:val="none" w:sz="0" w:space="0" w:color="auto"/>
        <w:right w:val="none" w:sz="0" w:space="0" w:color="auto"/>
      </w:divBdr>
    </w:div>
    <w:div w:id="389503083">
      <w:bodyDiv w:val="1"/>
      <w:marLeft w:val="0"/>
      <w:marRight w:val="0"/>
      <w:marTop w:val="0"/>
      <w:marBottom w:val="0"/>
      <w:divBdr>
        <w:top w:val="none" w:sz="0" w:space="0" w:color="auto"/>
        <w:left w:val="none" w:sz="0" w:space="0" w:color="auto"/>
        <w:bottom w:val="none" w:sz="0" w:space="0" w:color="auto"/>
        <w:right w:val="none" w:sz="0" w:space="0" w:color="auto"/>
      </w:divBdr>
      <w:divsChild>
        <w:div w:id="552274151">
          <w:marLeft w:val="0"/>
          <w:marRight w:val="0"/>
          <w:marTop w:val="0"/>
          <w:marBottom w:val="0"/>
          <w:divBdr>
            <w:top w:val="none" w:sz="0" w:space="0" w:color="auto"/>
            <w:left w:val="none" w:sz="0" w:space="0" w:color="auto"/>
            <w:bottom w:val="none" w:sz="0" w:space="0" w:color="auto"/>
            <w:right w:val="none" w:sz="0" w:space="0" w:color="auto"/>
          </w:divBdr>
          <w:divsChild>
            <w:div w:id="1659571181">
              <w:marLeft w:val="0"/>
              <w:marRight w:val="0"/>
              <w:marTop w:val="0"/>
              <w:marBottom w:val="0"/>
              <w:divBdr>
                <w:top w:val="none" w:sz="0" w:space="0" w:color="auto"/>
                <w:left w:val="none" w:sz="0" w:space="0" w:color="auto"/>
                <w:bottom w:val="none" w:sz="0" w:space="0" w:color="auto"/>
                <w:right w:val="none" w:sz="0" w:space="0" w:color="auto"/>
              </w:divBdr>
              <w:divsChild>
                <w:div w:id="21047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1997">
      <w:bodyDiv w:val="1"/>
      <w:marLeft w:val="0"/>
      <w:marRight w:val="0"/>
      <w:marTop w:val="0"/>
      <w:marBottom w:val="0"/>
      <w:divBdr>
        <w:top w:val="none" w:sz="0" w:space="0" w:color="auto"/>
        <w:left w:val="none" w:sz="0" w:space="0" w:color="auto"/>
        <w:bottom w:val="none" w:sz="0" w:space="0" w:color="auto"/>
        <w:right w:val="none" w:sz="0" w:space="0" w:color="auto"/>
      </w:divBdr>
      <w:divsChild>
        <w:div w:id="2050059349">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3118">
      <w:bodyDiv w:val="1"/>
      <w:marLeft w:val="0"/>
      <w:marRight w:val="0"/>
      <w:marTop w:val="0"/>
      <w:marBottom w:val="0"/>
      <w:divBdr>
        <w:top w:val="none" w:sz="0" w:space="0" w:color="auto"/>
        <w:left w:val="none" w:sz="0" w:space="0" w:color="auto"/>
        <w:bottom w:val="none" w:sz="0" w:space="0" w:color="auto"/>
        <w:right w:val="none" w:sz="0" w:space="0" w:color="auto"/>
      </w:divBdr>
    </w:div>
    <w:div w:id="418253315">
      <w:bodyDiv w:val="1"/>
      <w:marLeft w:val="0"/>
      <w:marRight w:val="0"/>
      <w:marTop w:val="0"/>
      <w:marBottom w:val="0"/>
      <w:divBdr>
        <w:top w:val="none" w:sz="0" w:space="0" w:color="auto"/>
        <w:left w:val="none" w:sz="0" w:space="0" w:color="auto"/>
        <w:bottom w:val="none" w:sz="0" w:space="0" w:color="auto"/>
        <w:right w:val="none" w:sz="0" w:space="0" w:color="auto"/>
      </w:divBdr>
    </w:div>
    <w:div w:id="423958621">
      <w:bodyDiv w:val="1"/>
      <w:marLeft w:val="0"/>
      <w:marRight w:val="0"/>
      <w:marTop w:val="0"/>
      <w:marBottom w:val="0"/>
      <w:divBdr>
        <w:top w:val="none" w:sz="0" w:space="0" w:color="auto"/>
        <w:left w:val="none" w:sz="0" w:space="0" w:color="auto"/>
        <w:bottom w:val="none" w:sz="0" w:space="0" w:color="auto"/>
        <w:right w:val="none" w:sz="0" w:space="0" w:color="auto"/>
      </w:divBdr>
    </w:div>
    <w:div w:id="428352686">
      <w:bodyDiv w:val="1"/>
      <w:marLeft w:val="0"/>
      <w:marRight w:val="0"/>
      <w:marTop w:val="0"/>
      <w:marBottom w:val="0"/>
      <w:divBdr>
        <w:top w:val="none" w:sz="0" w:space="0" w:color="auto"/>
        <w:left w:val="none" w:sz="0" w:space="0" w:color="auto"/>
        <w:bottom w:val="none" w:sz="0" w:space="0" w:color="auto"/>
        <w:right w:val="none" w:sz="0" w:space="0" w:color="auto"/>
      </w:divBdr>
    </w:div>
    <w:div w:id="433790125">
      <w:bodyDiv w:val="1"/>
      <w:marLeft w:val="0"/>
      <w:marRight w:val="0"/>
      <w:marTop w:val="0"/>
      <w:marBottom w:val="0"/>
      <w:divBdr>
        <w:top w:val="none" w:sz="0" w:space="0" w:color="auto"/>
        <w:left w:val="none" w:sz="0" w:space="0" w:color="auto"/>
        <w:bottom w:val="none" w:sz="0" w:space="0" w:color="auto"/>
        <w:right w:val="none" w:sz="0" w:space="0" w:color="auto"/>
      </w:divBdr>
    </w:div>
    <w:div w:id="443379672">
      <w:bodyDiv w:val="1"/>
      <w:marLeft w:val="0"/>
      <w:marRight w:val="0"/>
      <w:marTop w:val="0"/>
      <w:marBottom w:val="0"/>
      <w:divBdr>
        <w:top w:val="none" w:sz="0" w:space="0" w:color="auto"/>
        <w:left w:val="none" w:sz="0" w:space="0" w:color="auto"/>
        <w:bottom w:val="none" w:sz="0" w:space="0" w:color="auto"/>
        <w:right w:val="none" w:sz="0" w:space="0" w:color="auto"/>
      </w:divBdr>
    </w:div>
    <w:div w:id="443958617">
      <w:bodyDiv w:val="1"/>
      <w:marLeft w:val="0"/>
      <w:marRight w:val="0"/>
      <w:marTop w:val="0"/>
      <w:marBottom w:val="0"/>
      <w:divBdr>
        <w:top w:val="none" w:sz="0" w:space="0" w:color="auto"/>
        <w:left w:val="none" w:sz="0" w:space="0" w:color="auto"/>
        <w:bottom w:val="none" w:sz="0" w:space="0" w:color="auto"/>
        <w:right w:val="none" w:sz="0" w:space="0" w:color="auto"/>
      </w:divBdr>
    </w:div>
    <w:div w:id="460735712">
      <w:bodyDiv w:val="1"/>
      <w:marLeft w:val="0"/>
      <w:marRight w:val="0"/>
      <w:marTop w:val="0"/>
      <w:marBottom w:val="0"/>
      <w:divBdr>
        <w:top w:val="none" w:sz="0" w:space="0" w:color="auto"/>
        <w:left w:val="none" w:sz="0" w:space="0" w:color="auto"/>
        <w:bottom w:val="none" w:sz="0" w:space="0" w:color="auto"/>
        <w:right w:val="none" w:sz="0" w:space="0" w:color="auto"/>
      </w:divBdr>
    </w:div>
    <w:div w:id="464398957">
      <w:bodyDiv w:val="1"/>
      <w:marLeft w:val="0"/>
      <w:marRight w:val="0"/>
      <w:marTop w:val="0"/>
      <w:marBottom w:val="0"/>
      <w:divBdr>
        <w:top w:val="none" w:sz="0" w:space="0" w:color="auto"/>
        <w:left w:val="none" w:sz="0" w:space="0" w:color="auto"/>
        <w:bottom w:val="none" w:sz="0" w:space="0" w:color="auto"/>
        <w:right w:val="none" w:sz="0" w:space="0" w:color="auto"/>
      </w:divBdr>
    </w:div>
    <w:div w:id="482235272">
      <w:bodyDiv w:val="1"/>
      <w:marLeft w:val="0"/>
      <w:marRight w:val="0"/>
      <w:marTop w:val="0"/>
      <w:marBottom w:val="0"/>
      <w:divBdr>
        <w:top w:val="none" w:sz="0" w:space="0" w:color="auto"/>
        <w:left w:val="none" w:sz="0" w:space="0" w:color="auto"/>
        <w:bottom w:val="none" w:sz="0" w:space="0" w:color="auto"/>
        <w:right w:val="none" w:sz="0" w:space="0" w:color="auto"/>
      </w:divBdr>
    </w:div>
    <w:div w:id="485172106">
      <w:bodyDiv w:val="1"/>
      <w:marLeft w:val="0"/>
      <w:marRight w:val="0"/>
      <w:marTop w:val="0"/>
      <w:marBottom w:val="0"/>
      <w:divBdr>
        <w:top w:val="none" w:sz="0" w:space="0" w:color="auto"/>
        <w:left w:val="none" w:sz="0" w:space="0" w:color="auto"/>
        <w:bottom w:val="none" w:sz="0" w:space="0" w:color="auto"/>
        <w:right w:val="none" w:sz="0" w:space="0" w:color="auto"/>
      </w:divBdr>
    </w:div>
    <w:div w:id="491719768">
      <w:bodyDiv w:val="1"/>
      <w:marLeft w:val="0"/>
      <w:marRight w:val="0"/>
      <w:marTop w:val="0"/>
      <w:marBottom w:val="0"/>
      <w:divBdr>
        <w:top w:val="none" w:sz="0" w:space="0" w:color="auto"/>
        <w:left w:val="none" w:sz="0" w:space="0" w:color="auto"/>
        <w:bottom w:val="none" w:sz="0" w:space="0" w:color="auto"/>
        <w:right w:val="none" w:sz="0" w:space="0" w:color="auto"/>
      </w:divBdr>
    </w:div>
    <w:div w:id="500194866">
      <w:bodyDiv w:val="1"/>
      <w:marLeft w:val="0"/>
      <w:marRight w:val="0"/>
      <w:marTop w:val="0"/>
      <w:marBottom w:val="0"/>
      <w:divBdr>
        <w:top w:val="none" w:sz="0" w:space="0" w:color="auto"/>
        <w:left w:val="none" w:sz="0" w:space="0" w:color="auto"/>
        <w:bottom w:val="none" w:sz="0" w:space="0" w:color="auto"/>
        <w:right w:val="none" w:sz="0" w:space="0" w:color="auto"/>
      </w:divBdr>
      <w:divsChild>
        <w:div w:id="1733697199">
          <w:marLeft w:val="0"/>
          <w:marRight w:val="0"/>
          <w:marTop w:val="0"/>
          <w:marBottom w:val="0"/>
          <w:divBdr>
            <w:top w:val="none" w:sz="0" w:space="0" w:color="auto"/>
            <w:left w:val="none" w:sz="0" w:space="0" w:color="auto"/>
            <w:bottom w:val="none" w:sz="0" w:space="0" w:color="auto"/>
            <w:right w:val="none" w:sz="0" w:space="0" w:color="auto"/>
          </w:divBdr>
          <w:divsChild>
            <w:div w:id="503472681">
              <w:marLeft w:val="0"/>
              <w:marRight w:val="0"/>
              <w:marTop w:val="0"/>
              <w:marBottom w:val="0"/>
              <w:divBdr>
                <w:top w:val="none" w:sz="0" w:space="0" w:color="auto"/>
                <w:left w:val="none" w:sz="0" w:space="0" w:color="auto"/>
                <w:bottom w:val="none" w:sz="0" w:space="0" w:color="auto"/>
                <w:right w:val="none" w:sz="0" w:space="0" w:color="auto"/>
              </w:divBdr>
              <w:divsChild>
                <w:div w:id="430587552">
                  <w:marLeft w:val="0"/>
                  <w:marRight w:val="0"/>
                  <w:marTop w:val="0"/>
                  <w:marBottom w:val="0"/>
                  <w:divBdr>
                    <w:top w:val="none" w:sz="0" w:space="0" w:color="auto"/>
                    <w:left w:val="none" w:sz="0" w:space="0" w:color="auto"/>
                    <w:bottom w:val="none" w:sz="0" w:space="0" w:color="auto"/>
                    <w:right w:val="none" w:sz="0" w:space="0" w:color="auto"/>
                  </w:divBdr>
                  <w:divsChild>
                    <w:div w:id="16965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56077">
      <w:bodyDiv w:val="1"/>
      <w:marLeft w:val="0"/>
      <w:marRight w:val="0"/>
      <w:marTop w:val="0"/>
      <w:marBottom w:val="0"/>
      <w:divBdr>
        <w:top w:val="none" w:sz="0" w:space="0" w:color="auto"/>
        <w:left w:val="none" w:sz="0" w:space="0" w:color="auto"/>
        <w:bottom w:val="none" w:sz="0" w:space="0" w:color="auto"/>
        <w:right w:val="none" w:sz="0" w:space="0" w:color="auto"/>
      </w:divBdr>
      <w:divsChild>
        <w:div w:id="452865035">
          <w:marLeft w:val="0"/>
          <w:marRight w:val="0"/>
          <w:marTop w:val="0"/>
          <w:marBottom w:val="0"/>
          <w:divBdr>
            <w:top w:val="none" w:sz="0" w:space="0" w:color="auto"/>
            <w:left w:val="none" w:sz="0" w:space="0" w:color="auto"/>
            <w:bottom w:val="none" w:sz="0" w:space="0" w:color="auto"/>
            <w:right w:val="none" w:sz="0" w:space="0" w:color="auto"/>
          </w:divBdr>
        </w:div>
        <w:div w:id="917666985">
          <w:marLeft w:val="0"/>
          <w:marRight w:val="0"/>
          <w:marTop w:val="0"/>
          <w:marBottom w:val="0"/>
          <w:divBdr>
            <w:top w:val="none" w:sz="0" w:space="0" w:color="auto"/>
            <w:left w:val="none" w:sz="0" w:space="0" w:color="auto"/>
            <w:bottom w:val="none" w:sz="0" w:space="0" w:color="auto"/>
            <w:right w:val="none" w:sz="0" w:space="0" w:color="auto"/>
          </w:divBdr>
        </w:div>
      </w:divsChild>
    </w:div>
    <w:div w:id="508716609">
      <w:bodyDiv w:val="1"/>
      <w:marLeft w:val="0"/>
      <w:marRight w:val="0"/>
      <w:marTop w:val="0"/>
      <w:marBottom w:val="0"/>
      <w:divBdr>
        <w:top w:val="none" w:sz="0" w:space="0" w:color="auto"/>
        <w:left w:val="none" w:sz="0" w:space="0" w:color="auto"/>
        <w:bottom w:val="none" w:sz="0" w:space="0" w:color="auto"/>
        <w:right w:val="none" w:sz="0" w:space="0" w:color="auto"/>
      </w:divBdr>
    </w:div>
    <w:div w:id="529684873">
      <w:bodyDiv w:val="1"/>
      <w:marLeft w:val="0"/>
      <w:marRight w:val="0"/>
      <w:marTop w:val="0"/>
      <w:marBottom w:val="0"/>
      <w:divBdr>
        <w:top w:val="none" w:sz="0" w:space="0" w:color="auto"/>
        <w:left w:val="none" w:sz="0" w:space="0" w:color="auto"/>
        <w:bottom w:val="none" w:sz="0" w:space="0" w:color="auto"/>
        <w:right w:val="none" w:sz="0" w:space="0" w:color="auto"/>
      </w:divBdr>
    </w:div>
    <w:div w:id="550919991">
      <w:bodyDiv w:val="1"/>
      <w:marLeft w:val="0"/>
      <w:marRight w:val="0"/>
      <w:marTop w:val="0"/>
      <w:marBottom w:val="0"/>
      <w:divBdr>
        <w:top w:val="none" w:sz="0" w:space="0" w:color="auto"/>
        <w:left w:val="none" w:sz="0" w:space="0" w:color="auto"/>
        <w:bottom w:val="none" w:sz="0" w:space="0" w:color="auto"/>
        <w:right w:val="none" w:sz="0" w:space="0" w:color="auto"/>
      </w:divBdr>
    </w:div>
    <w:div w:id="564410439">
      <w:bodyDiv w:val="1"/>
      <w:marLeft w:val="0"/>
      <w:marRight w:val="0"/>
      <w:marTop w:val="0"/>
      <w:marBottom w:val="0"/>
      <w:divBdr>
        <w:top w:val="none" w:sz="0" w:space="0" w:color="auto"/>
        <w:left w:val="none" w:sz="0" w:space="0" w:color="auto"/>
        <w:bottom w:val="none" w:sz="0" w:space="0" w:color="auto"/>
        <w:right w:val="none" w:sz="0" w:space="0" w:color="auto"/>
      </w:divBdr>
    </w:div>
    <w:div w:id="567688439">
      <w:bodyDiv w:val="1"/>
      <w:marLeft w:val="0"/>
      <w:marRight w:val="0"/>
      <w:marTop w:val="0"/>
      <w:marBottom w:val="0"/>
      <w:divBdr>
        <w:top w:val="none" w:sz="0" w:space="0" w:color="auto"/>
        <w:left w:val="none" w:sz="0" w:space="0" w:color="auto"/>
        <w:bottom w:val="none" w:sz="0" w:space="0" w:color="auto"/>
        <w:right w:val="none" w:sz="0" w:space="0" w:color="auto"/>
      </w:divBdr>
    </w:div>
    <w:div w:id="574315544">
      <w:bodyDiv w:val="1"/>
      <w:marLeft w:val="0"/>
      <w:marRight w:val="0"/>
      <w:marTop w:val="0"/>
      <w:marBottom w:val="0"/>
      <w:divBdr>
        <w:top w:val="none" w:sz="0" w:space="0" w:color="auto"/>
        <w:left w:val="none" w:sz="0" w:space="0" w:color="auto"/>
        <w:bottom w:val="none" w:sz="0" w:space="0" w:color="auto"/>
        <w:right w:val="none" w:sz="0" w:space="0" w:color="auto"/>
      </w:divBdr>
      <w:divsChild>
        <w:div w:id="575672909">
          <w:marLeft w:val="0"/>
          <w:marRight w:val="0"/>
          <w:marTop w:val="0"/>
          <w:marBottom w:val="0"/>
          <w:divBdr>
            <w:top w:val="none" w:sz="0" w:space="0" w:color="auto"/>
            <w:left w:val="none" w:sz="0" w:space="0" w:color="auto"/>
            <w:bottom w:val="none" w:sz="0" w:space="0" w:color="auto"/>
            <w:right w:val="none" w:sz="0" w:space="0" w:color="auto"/>
          </w:divBdr>
          <w:divsChild>
            <w:div w:id="4099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784">
      <w:bodyDiv w:val="1"/>
      <w:marLeft w:val="0"/>
      <w:marRight w:val="0"/>
      <w:marTop w:val="0"/>
      <w:marBottom w:val="0"/>
      <w:divBdr>
        <w:top w:val="none" w:sz="0" w:space="0" w:color="auto"/>
        <w:left w:val="none" w:sz="0" w:space="0" w:color="auto"/>
        <w:bottom w:val="none" w:sz="0" w:space="0" w:color="auto"/>
        <w:right w:val="none" w:sz="0" w:space="0" w:color="auto"/>
      </w:divBdr>
      <w:divsChild>
        <w:div w:id="431435136">
          <w:marLeft w:val="0"/>
          <w:marRight w:val="0"/>
          <w:marTop w:val="0"/>
          <w:marBottom w:val="0"/>
          <w:divBdr>
            <w:top w:val="none" w:sz="0" w:space="0" w:color="auto"/>
            <w:left w:val="none" w:sz="0" w:space="0" w:color="auto"/>
            <w:bottom w:val="none" w:sz="0" w:space="0" w:color="auto"/>
            <w:right w:val="none" w:sz="0" w:space="0" w:color="auto"/>
          </w:divBdr>
          <w:divsChild>
            <w:div w:id="15376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9076">
      <w:bodyDiv w:val="1"/>
      <w:marLeft w:val="0"/>
      <w:marRight w:val="0"/>
      <w:marTop w:val="0"/>
      <w:marBottom w:val="0"/>
      <w:divBdr>
        <w:top w:val="none" w:sz="0" w:space="0" w:color="auto"/>
        <w:left w:val="none" w:sz="0" w:space="0" w:color="auto"/>
        <w:bottom w:val="none" w:sz="0" w:space="0" w:color="auto"/>
        <w:right w:val="none" w:sz="0" w:space="0" w:color="auto"/>
      </w:divBdr>
      <w:divsChild>
        <w:div w:id="555550064">
          <w:marLeft w:val="0"/>
          <w:marRight w:val="0"/>
          <w:marTop w:val="0"/>
          <w:marBottom w:val="0"/>
          <w:divBdr>
            <w:top w:val="none" w:sz="0" w:space="0" w:color="auto"/>
            <w:left w:val="none" w:sz="0" w:space="0" w:color="auto"/>
            <w:bottom w:val="none" w:sz="0" w:space="0" w:color="auto"/>
            <w:right w:val="none" w:sz="0" w:space="0" w:color="auto"/>
          </w:divBdr>
          <w:divsChild>
            <w:div w:id="2071687053">
              <w:marLeft w:val="0"/>
              <w:marRight w:val="0"/>
              <w:marTop w:val="0"/>
              <w:marBottom w:val="0"/>
              <w:divBdr>
                <w:top w:val="none" w:sz="0" w:space="0" w:color="auto"/>
                <w:left w:val="none" w:sz="0" w:space="0" w:color="auto"/>
                <w:bottom w:val="none" w:sz="0" w:space="0" w:color="auto"/>
                <w:right w:val="none" w:sz="0" w:space="0" w:color="auto"/>
              </w:divBdr>
              <w:divsChild>
                <w:div w:id="19104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5006">
      <w:bodyDiv w:val="1"/>
      <w:marLeft w:val="0"/>
      <w:marRight w:val="0"/>
      <w:marTop w:val="0"/>
      <w:marBottom w:val="0"/>
      <w:divBdr>
        <w:top w:val="none" w:sz="0" w:space="0" w:color="auto"/>
        <w:left w:val="none" w:sz="0" w:space="0" w:color="auto"/>
        <w:bottom w:val="none" w:sz="0" w:space="0" w:color="auto"/>
        <w:right w:val="none" w:sz="0" w:space="0" w:color="auto"/>
      </w:divBdr>
    </w:div>
    <w:div w:id="602373888">
      <w:bodyDiv w:val="1"/>
      <w:marLeft w:val="0"/>
      <w:marRight w:val="0"/>
      <w:marTop w:val="0"/>
      <w:marBottom w:val="0"/>
      <w:divBdr>
        <w:top w:val="none" w:sz="0" w:space="0" w:color="auto"/>
        <w:left w:val="none" w:sz="0" w:space="0" w:color="auto"/>
        <w:bottom w:val="none" w:sz="0" w:space="0" w:color="auto"/>
        <w:right w:val="none" w:sz="0" w:space="0" w:color="auto"/>
      </w:divBdr>
    </w:div>
    <w:div w:id="650015134">
      <w:bodyDiv w:val="1"/>
      <w:marLeft w:val="0"/>
      <w:marRight w:val="0"/>
      <w:marTop w:val="0"/>
      <w:marBottom w:val="0"/>
      <w:divBdr>
        <w:top w:val="none" w:sz="0" w:space="0" w:color="auto"/>
        <w:left w:val="none" w:sz="0" w:space="0" w:color="auto"/>
        <w:bottom w:val="none" w:sz="0" w:space="0" w:color="auto"/>
        <w:right w:val="none" w:sz="0" w:space="0" w:color="auto"/>
      </w:divBdr>
    </w:div>
    <w:div w:id="662464894">
      <w:bodyDiv w:val="1"/>
      <w:marLeft w:val="0"/>
      <w:marRight w:val="0"/>
      <w:marTop w:val="0"/>
      <w:marBottom w:val="0"/>
      <w:divBdr>
        <w:top w:val="none" w:sz="0" w:space="0" w:color="auto"/>
        <w:left w:val="none" w:sz="0" w:space="0" w:color="auto"/>
        <w:bottom w:val="none" w:sz="0" w:space="0" w:color="auto"/>
        <w:right w:val="none" w:sz="0" w:space="0" w:color="auto"/>
      </w:divBdr>
    </w:div>
    <w:div w:id="663316292">
      <w:bodyDiv w:val="1"/>
      <w:marLeft w:val="0"/>
      <w:marRight w:val="0"/>
      <w:marTop w:val="0"/>
      <w:marBottom w:val="0"/>
      <w:divBdr>
        <w:top w:val="none" w:sz="0" w:space="0" w:color="auto"/>
        <w:left w:val="none" w:sz="0" w:space="0" w:color="auto"/>
        <w:bottom w:val="none" w:sz="0" w:space="0" w:color="auto"/>
        <w:right w:val="none" w:sz="0" w:space="0" w:color="auto"/>
      </w:divBdr>
    </w:div>
    <w:div w:id="664556892">
      <w:bodyDiv w:val="1"/>
      <w:marLeft w:val="0"/>
      <w:marRight w:val="0"/>
      <w:marTop w:val="0"/>
      <w:marBottom w:val="0"/>
      <w:divBdr>
        <w:top w:val="none" w:sz="0" w:space="0" w:color="auto"/>
        <w:left w:val="none" w:sz="0" w:space="0" w:color="auto"/>
        <w:bottom w:val="none" w:sz="0" w:space="0" w:color="auto"/>
        <w:right w:val="none" w:sz="0" w:space="0" w:color="auto"/>
      </w:divBdr>
    </w:div>
    <w:div w:id="668408976">
      <w:bodyDiv w:val="1"/>
      <w:marLeft w:val="0"/>
      <w:marRight w:val="0"/>
      <w:marTop w:val="0"/>
      <w:marBottom w:val="0"/>
      <w:divBdr>
        <w:top w:val="none" w:sz="0" w:space="0" w:color="auto"/>
        <w:left w:val="none" w:sz="0" w:space="0" w:color="auto"/>
        <w:bottom w:val="none" w:sz="0" w:space="0" w:color="auto"/>
        <w:right w:val="none" w:sz="0" w:space="0" w:color="auto"/>
      </w:divBdr>
    </w:div>
    <w:div w:id="672952197">
      <w:bodyDiv w:val="1"/>
      <w:marLeft w:val="0"/>
      <w:marRight w:val="0"/>
      <w:marTop w:val="0"/>
      <w:marBottom w:val="0"/>
      <w:divBdr>
        <w:top w:val="none" w:sz="0" w:space="0" w:color="auto"/>
        <w:left w:val="none" w:sz="0" w:space="0" w:color="auto"/>
        <w:bottom w:val="none" w:sz="0" w:space="0" w:color="auto"/>
        <w:right w:val="none" w:sz="0" w:space="0" w:color="auto"/>
      </w:divBdr>
    </w:div>
    <w:div w:id="682705505">
      <w:bodyDiv w:val="1"/>
      <w:marLeft w:val="0"/>
      <w:marRight w:val="0"/>
      <w:marTop w:val="0"/>
      <w:marBottom w:val="0"/>
      <w:divBdr>
        <w:top w:val="none" w:sz="0" w:space="0" w:color="auto"/>
        <w:left w:val="none" w:sz="0" w:space="0" w:color="auto"/>
        <w:bottom w:val="none" w:sz="0" w:space="0" w:color="auto"/>
        <w:right w:val="none" w:sz="0" w:space="0" w:color="auto"/>
      </w:divBdr>
      <w:divsChild>
        <w:div w:id="713700887">
          <w:marLeft w:val="0"/>
          <w:marRight w:val="0"/>
          <w:marTop w:val="0"/>
          <w:marBottom w:val="0"/>
          <w:divBdr>
            <w:top w:val="none" w:sz="0" w:space="0" w:color="auto"/>
            <w:left w:val="none" w:sz="0" w:space="0" w:color="auto"/>
            <w:bottom w:val="none" w:sz="0" w:space="0" w:color="auto"/>
            <w:right w:val="none" w:sz="0" w:space="0" w:color="auto"/>
          </w:divBdr>
          <w:divsChild>
            <w:div w:id="10794466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831294">
      <w:bodyDiv w:val="1"/>
      <w:marLeft w:val="0"/>
      <w:marRight w:val="0"/>
      <w:marTop w:val="0"/>
      <w:marBottom w:val="0"/>
      <w:divBdr>
        <w:top w:val="none" w:sz="0" w:space="0" w:color="auto"/>
        <w:left w:val="none" w:sz="0" w:space="0" w:color="auto"/>
        <w:bottom w:val="none" w:sz="0" w:space="0" w:color="auto"/>
        <w:right w:val="none" w:sz="0" w:space="0" w:color="auto"/>
      </w:divBdr>
    </w:div>
    <w:div w:id="695664969">
      <w:bodyDiv w:val="1"/>
      <w:marLeft w:val="0"/>
      <w:marRight w:val="0"/>
      <w:marTop w:val="0"/>
      <w:marBottom w:val="0"/>
      <w:divBdr>
        <w:top w:val="none" w:sz="0" w:space="0" w:color="auto"/>
        <w:left w:val="none" w:sz="0" w:space="0" w:color="auto"/>
        <w:bottom w:val="none" w:sz="0" w:space="0" w:color="auto"/>
        <w:right w:val="none" w:sz="0" w:space="0" w:color="auto"/>
      </w:divBdr>
    </w:div>
    <w:div w:id="698045163">
      <w:bodyDiv w:val="1"/>
      <w:marLeft w:val="0"/>
      <w:marRight w:val="0"/>
      <w:marTop w:val="0"/>
      <w:marBottom w:val="0"/>
      <w:divBdr>
        <w:top w:val="none" w:sz="0" w:space="0" w:color="auto"/>
        <w:left w:val="none" w:sz="0" w:space="0" w:color="auto"/>
        <w:bottom w:val="none" w:sz="0" w:space="0" w:color="auto"/>
        <w:right w:val="none" w:sz="0" w:space="0" w:color="auto"/>
      </w:divBdr>
    </w:div>
    <w:div w:id="703016031">
      <w:bodyDiv w:val="1"/>
      <w:marLeft w:val="0"/>
      <w:marRight w:val="0"/>
      <w:marTop w:val="0"/>
      <w:marBottom w:val="0"/>
      <w:divBdr>
        <w:top w:val="none" w:sz="0" w:space="0" w:color="auto"/>
        <w:left w:val="none" w:sz="0" w:space="0" w:color="auto"/>
        <w:bottom w:val="none" w:sz="0" w:space="0" w:color="auto"/>
        <w:right w:val="none" w:sz="0" w:space="0" w:color="auto"/>
      </w:divBdr>
    </w:div>
    <w:div w:id="716785456">
      <w:bodyDiv w:val="1"/>
      <w:marLeft w:val="0"/>
      <w:marRight w:val="0"/>
      <w:marTop w:val="0"/>
      <w:marBottom w:val="0"/>
      <w:divBdr>
        <w:top w:val="none" w:sz="0" w:space="0" w:color="auto"/>
        <w:left w:val="none" w:sz="0" w:space="0" w:color="auto"/>
        <w:bottom w:val="none" w:sz="0" w:space="0" w:color="auto"/>
        <w:right w:val="none" w:sz="0" w:space="0" w:color="auto"/>
      </w:divBdr>
    </w:div>
    <w:div w:id="717171630">
      <w:bodyDiv w:val="1"/>
      <w:marLeft w:val="0"/>
      <w:marRight w:val="0"/>
      <w:marTop w:val="0"/>
      <w:marBottom w:val="0"/>
      <w:divBdr>
        <w:top w:val="none" w:sz="0" w:space="0" w:color="auto"/>
        <w:left w:val="none" w:sz="0" w:space="0" w:color="auto"/>
        <w:bottom w:val="none" w:sz="0" w:space="0" w:color="auto"/>
        <w:right w:val="none" w:sz="0" w:space="0" w:color="auto"/>
      </w:divBdr>
    </w:div>
    <w:div w:id="724378110">
      <w:bodyDiv w:val="1"/>
      <w:marLeft w:val="0"/>
      <w:marRight w:val="0"/>
      <w:marTop w:val="0"/>
      <w:marBottom w:val="0"/>
      <w:divBdr>
        <w:top w:val="none" w:sz="0" w:space="0" w:color="auto"/>
        <w:left w:val="none" w:sz="0" w:space="0" w:color="auto"/>
        <w:bottom w:val="none" w:sz="0" w:space="0" w:color="auto"/>
        <w:right w:val="none" w:sz="0" w:space="0" w:color="auto"/>
      </w:divBdr>
    </w:div>
    <w:div w:id="727924505">
      <w:bodyDiv w:val="1"/>
      <w:marLeft w:val="0"/>
      <w:marRight w:val="0"/>
      <w:marTop w:val="0"/>
      <w:marBottom w:val="0"/>
      <w:divBdr>
        <w:top w:val="none" w:sz="0" w:space="0" w:color="auto"/>
        <w:left w:val="none" w:sz="0" w:space="0" w:color="auto"/>
        <w:bottom w:val="none" w:sz="0" w:space="0" w:color="auto"/>
        <w:right w:val="none" w:sz="0" w:space="0" w:color="auto"/>
      </w:divBdr>
      <w:divsChild>
        <w:div w:id="147748624">
          <w:marLeft w:val="0"/>
          <w:marRight w:val="0"/>
          <w:marTop w:val="0"/>
          <w:marBottom w:val="0"/>
          <w:divBdr>
            <w:top w:val="none" w:sz="0" w:space="0" w:color="auto"/>
            <w:left w:val="none" w:sz="0" w:space="0" w:color="auto"/>
            <w:bottom w:val="none" w:sz="0" w:space="0" w:color="auto"/>
            <w:right w:val="none" w:sz="0" w:space="0" w:color="auto"/>
          </w:divBdr>
        </w:div>
      </w:divsChild>
    </w:div>
    <w:div w:id="730663972">
      <w:bodyDiv w:val="1"/>
      <w:marLeft w:val="0"/>
      <w:marRight w:val="0"/>
      <w:marTop w:val="0"/>
      <w:marBottom w:val="0"/>
      <w:divBdr>
        <w:top w:val="none" w:sz="0" w:space="0" w:color="auto"/>
        <w:left w:val="none" w:sz="0" w:space="0" w:color="auto"/>
        <w:bottom w:val="none" w:sz="0" w:space="0" w:color="auto"/>
        <w:right w:val="none" w:sz="0" w:space="0" w:color="auto"/>
      </w:divBdr>
    </w:div>
    <w:div w:id="736779328">
      <w:bodyDiv w:val="1"/>
      <w:marLeft w:val="0"/>
      <w:marRight w:val="0"/>
      <w:marTop w:val="0"/>
      <w:marBottom w:val="0"/>
      <w:divBdr>
        <w:top w:val="none" w:sz="0" w:space="0" w:color="auto"/>
        <w:left w:val="none" w:sz="0" w:space="0" w:color="auto"/>
        <w:bottom w:val="none" w:sz="0" w:space="0" w:color="auto"/>
        <w:right w:val="none" w:sz="0" w:space="0" w:color="auto"/>
      </w:divBdr>
    </w:div>
    <w:div w:id="745877547">
      <w:bodyDiv w:val="1"/>
      <w:marLeft w:val="0"/>
      <w:marRight w:val="0"/>
      <w:marTop w:val="0"/>
      <w:marBottom w:val="0"/>
      <w:divBdr>
        <w:top w:val="none" w:sz="0" w:space="0" w:color="auto"/>
        <w:left w:val="none" w:sz="0" w:space="0" w:color="auto"/>
        <w:bottom w:val="none" w:sz="0" w:space="0" w:color="auto"/>
        <w:right w:val="none" w:sz="0" w:space="0" w:color="auto"/>
      </w:divBdr>
    </w:div>
    <w:div w:id="750661927">
      <w:bodyDiv w:val="1"/>
      <w:marLeft w:val="0"/>
      <w:marRight w:val="0"/>
      <w:marTop w:val="0"/>
      <w:marBottom w:val="0"/>
      <w:divBdr>
        <w:top w:val="none" w:sz="0" w:space="0" w:color="auto"/>
        <w:left w:val="none" w:sz="0" w:space="0" w:color="auto"/>
        <w:bottom w:val="none" w:sz="0" w:space="0" w:color="auto"/>
        <w:right w:val="none" w:sz="0" w:space="0" w:color="auto"/>
      </w:divBdr>
    </w:div>
    <w:div w:id="754597883">
      <w:bodyDiv w:val="1"/>
      <w:marLeft w:val="0"/>
      <w:marRight w:val="0"/>
      <w:marTop w:val="0"/>
      <w:marBottom w:val="0"/>
      <w:divBdr>
        <w:top w:val="none" w:sz="0" w:space="0" w:color="auto"/>
        <w:left w:val="none" w:sz="0" w:space="0" w:color="auto"/>
        <w:bottom w:val="none" w:sz="0" w:space="0" w:color="auto"/>
        <w:right w:val="none" w:sz="0" w:space="0" w:color="auto"/>
      </w:divBdr>
    </w:div>
    <w:div w:id="756370115">
      <w:bodyDiv w:val="1"/>
      <w:marLeft w:val="0"/>
      <w:marRight w:val="0"/>
      <w:marTop w:val="0"/>
      <w:marBottom w:val="0"/>
      <w:divBdr>
        <w:top w:val="none" w:sz="0" w:space="0" w:color="auto"/>
        <w:left w:val="none" w:sz="0" w:space="0" w:color="auto"/>
        <w:bottom w:val="none" w:sz="0" w:space="0" w:color="auto"/>
        <w:right w:val="none" w:sz="0" w:space="0" w:color="auto"/>
      </w:divBdr>
    </w:div>
    <w:div w:id="766341477">
      <w:bodyDiv w:val="1"/>
      <w:marLeft w:val="0"/>
      <w:marRight w:val="0"/>
      <w:marTop w:val="0"/>
      <w:marBottom w:val="0"/>
      <w:divBdr>
        <w:top w:val="none" w:sz="0" w:space="0" w:color="auto"/>
        <w:left w:val="none" w:sz="0" w:space="0" w:color="auto"/>
        <w:bottom w:val="none" w:sz="0" w:space="0" w:color="auto"/>
        <w:right w:val="none" w:sz="0" w:space="0" w:color="auto"/>
      </w:divBdr>
    </w:div>
    <w:div w:id="768501768">
      <w:bodyDiv w:val="1"/>
      <w:marLeft w:val="0"/>
      <w:marRight w:val="0"/>
      <w:marTop w:val="0"/>
      <w:marBottom w:val="0"/>
      <w:divBdr>
        <w:top w:val="none" w:sz="0" w:space="0" w:color="auto"/>
        <w:left w:val="none" w:sz="0" w:space="0" w:color="auto"/>
        <w:bottom w:val="none" w:sz="0" w:space="0" w:color="auto"/>
        <w:right w:val="none" w:sz="0" w:space="0" w:color="auto"/>
      </w:divBdr>
    </w:div>
    <w:div w:id="769664019">
      <w:bodyDiv w:val="1"/>
      <w:marLeft w:val="0"/>
      <w:marRight w:val="0"/>
      <w:marTop w:val="0"/>
      <w:marBottom w:val="0"/>
      <w:divBdr>
        <w:top w:val="none" w:sz="0" w:space="0" w:color="auto"/>
        <w:left w:val="none" w:sz="0" w:space="0" w:color="auto"/>
        <w:bottom w:val="none" w:sz="0" w:space="0" w:color="auto"/>
        <w:right w:val="none" w:sz="0" w:space="0" w:color="auto"/>
      </w:divBdr>
    </w:div>
    <w:div w:id="773325156">
      <w:bodyDiv w:val="1"/>
      <w:marLeft w:val="0"/>
      <w:marRight w:val="0"/>
      <w:marTop w:val="0"/>
      <w:marBottom w:val="0"/>
      <w:divBdr>
        <w:top w:val="none" w:sz="0" w:space="0" w:color="auto"/>
        <w:left w:val="none" w:sz="0" w:space="0" w:color="auto"/>
        <w:bottom w:val="none" w:sz="0" w:space="0" w:color="auto"/>
        <w:right w:val="none" w:sz="0" w:space="0" w:color="auto"/>
      </w:divBdr>
    </w:div>
    <w:div w:id="778572106">
      <w:bodyDiv w:val="1"/>
      <w:marLeft w:val="0"/>
      <w:marRight w:val="0"/>
      <w:marTop w:val="0"/>
      <w:marBottom w:val="0"/>
      <w:divBdr>
        <w:top w:val="none" w:sz="0" w:space="0" w:color="auto"/>
        <w:left w:val="none" w:sz="0" w:space="0" w:color="auto"/>
        <w:bottom w:val="none" w:sz="0" w:space="0" w:color="auto"/>
        <w:right w:val="none" w:sz="0" w:space="0" w:color="auto"/>
      </w:divBdr>
    </w:div>
    <w:div w:id="786123379">
      <w:bodyDiv w:val="1"/>
      <w:marLeft w:val="0"/>
      <w:marRight w:val="0"/>
      <w:marTop w:val="0"/>
      <w:marBottom w:val="0"/>
      <w:divBdr>
        <w:top w:val="none" w:sz="0" w:space="0" w:color="auto"/>
        <w:left w:val="none" w:sz="0" w:space="0" w:color="auto"/>
        <w:bottom w:val="none" w:sz="0" w:space="0" w:color="auto"/>
        <w:right w:val="none" w:sz="0" w:space="0" w:color="auto"/>
      </w:divBdr>
    </w:div>
    <w:div w:id="806045822">
      <w:bodyDiv w:val="1"/>
      <w:marLeft w:val="0"/>
      <w:marRight w:val="0"/>
      <w:marTop w:val="0"/>
      <w:marBottom w:val="0"/>
      <w:divBdr>
        <w:top w:val="none" w:sz="0" w:space="0" w:color="auto"/>
        <w:left w:val="none" w:sz="0" w:space="0" w:color="auto"/>
        <w:bottom w:val="none" w:sz="0" w:space="0" w:color="auto"/>
        <w:right w:val="none" w:sz="0" w:space="0" w:color="auto"/>
      </w:divBdr>
    </w:div>
    <w:div w:id="815220280">
      <w:bodyDiv w:val="1"/>
      <w:marLeft w:val="0"/>
      <w:marRight w:val="0"/>
      <w:marTop w:val="0"/>
      <w:marBottom w:val="0"/>
      <w:divBdr>
        <w:top w:val="none" w:sz="0" w:space="0" w:color="auto"/>
        <w:left w:val="none" w:sz="0" w:space="0" w:color="auto"/>
        <w:bottom w:val="none" w:sz="0" w:space="0" w:color="auto"/>
        <w:right w:val="none" w:sz="0" w:space="0" w:color="auto"/>
      </w:divBdr>
    </w:div>
    <w:div w:id="815298205">
      <w:bodyDiv w:val="1"/>
      <w:marLeft w:val="0"/>
      <w:marRight w:val="0"/>
      <w:marTop w:val="0"/>
      <w:marBottom w:val="0"/>
      <w:divBdr>
        <w:top w:val="none" w:sz="0" w:space="0" w:color="auto"/>
        <w:left w:val="none" w:sz="0" w:space="0" w:color="auto"/>
        <w:bottom w:val="none" w:sz="0" w:space="0" w:color="auto"/>
        <w:right w:val="none" w:sz="0" w:space="0" w:color="auto"/>
      </w:divBdr>
      <w:divsChild>
        <w:div w:id="825780629">
          <w:marLeft w:val="0"/>
          <w:marRight w:val="0"/>
          <w:marTop w:val="0"/>
          <w:marBottom w:val="0"/>
          <w:divBdr>
            <w:top w:val="none" w:sz="0" w:space="0" w:color="auto"/>
            <w:left w:val="none" w:sz="0" w:space="0" w:color="auto"/>
            <w:bottom w:val="none" w:sz="0" w:space="0" w:color="auto"/>
            <w:right w:val="none" w:sz="0" w:space="0" w:color="auto"/>
          </w:divBdr>
          <w:divsChild>
            <w:div w:id="85614893">
              <w:marLeft w:val="0"/>
              <w:marRight w:val="0"/>
              <w:marTop w:val="0"/>
              <w:marBottom w:val="0"/>
              <w:divBdr>
                <w:top w:val="none" w:sz="0" w:space="0" w:color="auto"/>
                <w:left w:val="none" w:sz="0" w:space="0" w:color="auto"/>
                <w:bottom w:val="none" w:sz="0" w:space="0" w:color="auto"/>
                <w:right w:val="none" w:sz="0" w:space="0" w:color="auto"/>
              </w:divBdr>
              <w:divsChild>
                <w:div w:id="1552767966">
                  <w:marLeft w:val="0"/>
                  <w:marRight w:val="0"/>
                  <w:marTop w:val="0"/>
                  <w:marBottom w:val="0"/>
                  <w:divBdr>
                    <w:top w:val="none" w:sz="0" w:space="0" w:color="auto"/>
                    <w:left w:val="none" w:sz="0" w:space="0" w:color="auto"/>
                    <w:bottom w:val="none" w:sz="0" w:space="0" w:color="auto"/>
                    <w:right w:val="none" w:sz="0" w:space="0" w:color="auto"/>
                  </w:divBdr>
                  <w:divsChild>
                    <w:div w:id="1623030952">
                      <w:marLeft w:val="0"/>
                      <w:marRight w:val="0"/>
                      <w:marTop w:val="0"/>
                      <w:marBottom w:val="0"/>
                      <w:divBdr>
                        <w:top w:val="none" w:sz="0" w:space="0" w:color="auto"/>
                        <w:left w:val="none" w:sz="0" w:space="0" w:color="auto"/>
                        <w:bottom w:val="none" w:sz="0" w:space="0" w:color="auto"/>
                        <w:right w:val="none" w:sz="0" w:space="0" w:color="auto"/>
                      </w:divBdr>
                      <w:divsChild>
                        <w:div w:id="1909806689">
                          <w:marLeft w:val="0"/>
                          <w:marRight w:val="0"/>
                          <w:marTop w:val="0"/>
                          <w:marBottom w:val="0"/>
                          <w:divBdr>
                            <w:top w:val="none" w:sz="0" w:space="0" w:color="auto"/>
                            <w:left w:val="none" w:sz="0" w:space="0" w:color="auto"/>
                            <w:bottom w:val="none" w:sz="0" w:space="0" w:color="auto"/>
                            <w:right w:val="none" w:sz="0" w:space="0" w:color="auto"/>
                          </w:divBdr>
                          <w:divsChild>
                            <w:div w:id="264266909">
                              <w:marLeft w:val="0"/>
                              <w:marRight w:val="0"/>
                              <w:marTop w:val="0"/>
                              <w:marBottom w:val="0"/>
                              <w:divBdr>
                                <w:top w:val="none" w:sz="0" w:space="0" w:color="auto"/>
                                <w:left w:val="none" w:sz="0" w:space="0" w:color="auto"/>
                                <w:bottom w:val="none" w:sz="0" w:space="0" w:color="auto"/>
                                <w:right w:val="none" w:sz="0" w:space="0" w:color="auto"/>
                              </w:divBdr>
                              <w:divsChild>
                                <w:div w:id="973945357">
                                  <w:marLeft w:val="0"/>
                                  <w:marRight w:val="0"/>
                                  <w:marTop w:val="0"/>
                                  <w:marBottom w:val="0"/>
                                  <w:divBdr>
                                    <w:top w:val="none" w:sz="0" w:space="0" w:color="auto"/>
                                    <w:left w:val="none" w:sz="0" w:space="0" w:color="auto"/>
                                    <w:bottom w:val="none" w:sz="0" w:space="0" w:color="auto"/>
                                    <w:right w:val="none" w:sz="0" w:space="0" w:color="auto"/>
                                  </w:divBdr>
                                  <w:divsChild>
                                    <w:div w:id="1194340473">
                                      <w:marLeft w:val="0"/>
                                      <w:marRight w:val="0"/>
                                      <w:marTop w:val="0"/>
                                      <w:marBottom w:val="0"/>
                                      <w:divBdr>
                                        <w:top w:val="none" w:sz="0" w:space="0" w:color="auto"/>
                                        <w:left w:val="none" w:sz="0" w:space="0" w:color="auto"/>
                                        <w:bottom w:val="none" w:sz="0" w:space="0" w:color="auto"/>
                                        <w:right w:val="none" w:sz="0" w:space="0" w:color="auto"/>
                                      </w:divBdr>
                                      <w:divsChild>
                                        <w:div w:id="472403625">
                                          <w:marLeft w:val="0"/>
                                          <w:marRight w:val="0"/>
                                          <w:marTop w:val="0"/>
                                          <w:marBottom w:val="0"/>
                                          <w:divBdr>
                                            <w:top w:val="none" w:sz="0" w:space="0" w:color="auto"/>
                                            <w:left w:val="none" w:sz="0" w:space="0" w:color="auto"/>
                                            <w:bottom w:val="none" w:sz="0" w:space="0" w:color="auto"/>
                                            <w:right w:val="none" w:sz="0" w:space="0" w:color="auto"/>
                                          </w:divBdr>
                                          <w:divsChild>
                                            <w:div w:id="697512844">
                                              <w:marLeft w:val="0"/>
                                              <w:marRight w:val="0"/>
                                              <w:marTop w:val="0"/>
                                              <w:marBottom w:val="0"/>
                                              <w:divBdr>
                                                <w:top w:val="none" w:sz="0" w:space="0" w:color="auto"/>
                                                <w:left w:val="none" w:sz="0" w:space="0" w:color="auto"/>
                                                <w:bottom w:val="none" w:sz="0" w:space="0" w:color="auto"/>
                                                <w:right w:val="none" w:sz="0" w:space="0" w:color="auto"/>
                                              </w:divBdr>
                                              <w:divsChild>
                                                <w:div w:id="360514731">
                                                  <w:marLeft w:val="0"/>
                                                  <w:marRight w:val="0"/>
                                                  <w:marTop w:val="120"/>
                                                  <w:marBottom w:val="0"/>
                                                  <w:divBdr>
                                                    <w:top w:val="none" w:sz="0" w:space="0" w:color="auto"/>
                                                    <w:left w:val="none" w:sz="0" w:space="0" w:color="auto"/>
                                                    <w:bottom w:val="none" w:sz="0" w:space="0" w:color="auto"/>
                                                    <w:right w:val="none" w:sz="0" w:space="0" w:color="auto"/>
                                                  </w:divBdr>
                                                  <w:divsChild>
                                                    <w:div w:id="815998349">
                                                      <w:marLeft w:val="0"/>
                                                      <w:marRight w:val="0"/>
                                                      <w:marTop w:val="0"/>
                                                      <w:marBottom w:val="0"/>
                                                      <w:divBdr>
                                                        <w:top w:val="none" w:sz="0" w:space="0" w:color="auto"/>
                                                        <w:left w:val="none" w:sz="0" w:space="0" w:color="auto"/>
                                                        <w:bottom w:val="none" w:sz="0" w:space="0" w:color="auto"/>
                                                        <w:right w:val="none" w:sz="0" w:space="0" w:color="auto"/>
                                                      </w:divBdr>
                                                      <w:divsChild>
                                                        <w:div w:id="2112704218">
                                                          <w:marLeft w:val="0"/>
                                                          <w:marRight w:val="0"/>
                                                          <w:marTop w:val="0"/>
                                                          <w:marBottom w:val="0"/>
                                                          <w:divBdr>
                                                            <w:top w:val="none" w:sz="0" w:space="0" w:color="auto"/>
                                                            <w:left w:val="none" w:sz="0" w:space="0" w:color="auto"/>
                                                            <w:bottom w:val="none" w:sz="0" w:space="0" w:color="auto"/>
                                                            <w:right w:val="none" w:sz="0" w:space="0" w:color="auto"/>
                                                          </w:divBdr>
                                                          <w:divsChild>
                                                            <w:div w:id="1268152999">
                                                              <w:marLeft w:val="0"/>
                                                              <w:marRight w:val="0"/>
                                                              <w:marTop w:val="0"/>
                                                              <w:marBottom w:val="0"/>
                                                              <w:divBdr>
                                                                <w:top w:val="none" w:sz="0" w:space="0" w:color="auto"/>
                                                                <w:left w:val="none" w:sz="0" w:space="0" w:color="auto"/>
                                                                <w:bottom w:val="none" w:sz="0" w:space="0" w:color="auto"/>
                                                                <w:right w:val="none" w:sz="0" w:space="0" w:color="auto"/>
                                                              </w:divBdr>
                                                              <w:divsChild>
                                                                <w:div w:id="786854335">
                                                                  <w:marLeft w:val="0"/>
                                                                  <w:marRight w:val="0"/>
                                                                  <w:marTop w:val="0"/>
                                                                  <w:marBottom w:val="0"/>
                                                                  <w:divBdr>
                                                                    <w:top w:val="none" w:sz="0" w:space="0" w:color="auto"/>
                                                                    <w:left w:val="none" w:sz="0" w:space="0" w:color="auto"/>
                                                                    <w:bottom w:val="none" w:sz="0" w:space="0" w:color="auto"/>
                                                                    <w:right w:val="none" w:sz="0" w:space="0" w:color="auto"/>
                                                                  </w:divBdr>
                                                                  <w:divsChild>
                                                                    <w:div w:id="219288902">
                                                                      <w:marLeft w:val="0"/>
                                                                      <w:marRight w:val="0"/>
                                                                      <w:marTop w:val="0"/>
                                                                      <w:marBottom w:val="0"/>
                                                                      <w:divBdr>
                                                                        <w:top w:val="none" w:sz="0" w:space="0" w:color="auto"/>
                                                                        <w:left w:val="none" w:sz="0" w:space="0" w:color="auto"/>
                                                                        <w:bottom w:val="none" w:sz="0" w:space="0" w:color="auto"/>
                                                                        <w:right w:val="none" w:sz="0" w:space="0" w:color="auto"/>
                                                                      </w:divBdr>
                                                                      <w:divsChild>
                                                                        <w:div w:id="2147119859">
                                                                          <w:marLeft w:val="0"/>
                                                                          <w:marRight w:val="0"/>
                                                                          <w:marTop w:val="0"/>
                                                                          <w:marBottom w:val="0"/>
                                                                          <w:divBdr>
                                                                            <w:top w:val="none" w:sz="0" w:space="0" w:color="auto"/>
                                                                            <w:left w:val="none" w:sz="0" w:space="0" w:color="auto"/>
                                                                            <w:bottom w:val="none" w:sz="0" w:space="0" w:color="auto"/>
                                                                            <w:right w:val="none" w:sz="0" w:space="0" w:color="auto"/>
                                                                          </w:divBdr>
                                                                          <w:divsChild>
                                                                            <w:div w:id="2063022247">
                                                                              <w:marLeft w:val="0"/>
                                                                              <w:marRight w:val="0"/>
                                                                              <w:marTop w:val="0"/>
                                                                              <w:marBottom w:val="0"/>
                                                                              <w:divBdr>
                                                                                <w:top w:val="none" w:sz="0" w:space="0" w:color="auto"/>
                                                                                <w:left w:val="none" w:sz="0" w:space="0" w:color="auto"/>
                                                                                <w:bottom w:val="none" w:sz="0" w:space="0" w:color="auto"/>
                                                                                <w:right w:val="none" w:sz="0" w:space="0" w:color="auto"/>
                                                                              </w:divBdr>
                                                                              <w:divsChild>
                                                                                <w:div w:id="1267226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069180">
      <w:bodyDiv w:val="1"/>
      <w:marLeft w:val="0"/>
      <w:marRight w:val="0"/>
      <w:marTop w:val="0"/>
      <w:marBottom w:val="0"/>
      <w:divBdr>
        <w:top w:val="none" w:sz="0" w:space="0" w:color="auto"/>
        <w:left w:val="none" w:sz="0" w:space="0" w:color="auto"/>
        <w:bottom w:val="none" w:sz="0" w:space="0" w:color="auto"/>
        <w:right w:val="none" w:sz="0" w:space="0" w:color="auto"/>
      </w:divBdr>
    </w:div>
    <w:div w:id="819149736">
      <w:bodyDiv w:val="1"/>
      <w:marLeft w:val="0"/>
      <w:marRight w:val="0"/>
      <w:marTop w:val="0"/>
      <w:marBottom w:val="0"/>
      <w:divBdr>
        <w:top w:val="none" w:sz="0" w:space="0" w:color="auto"/>
        <w:left w:val="none" w:sz="0" w:space="0" w:color="auto"/>
        <w:bottom w:val="none" w:sz="0" w:space="0" w:color="auto"/>
        <w:right w:val="none" w:sz="0" w:space="0" w:color="auto"/>
      </w:divBdr>
      <w:divsChild>
        <w:div w:id="1995838240">
          <w:marLeft w:val="0"/>
          <w:marRight w:val="0"/>
          <w:marTop w:val="0"/>
          <w:marBottom w:val="0"/>
          <w:divBdr>
            <w:top w:val="none" w:sz="0" w:space="0" w:color="auto"/>
            <w:left w:val="none" w:sz="0" w:space="0" w:color="auto"/>
            <w:bottom w:val="none" w:sz="0" w:space="0" w:color="auto"/>
            <w:right w:val="none" w:sz="0" w:space="0" w:color="auto"/>
          </w:divBdr>
          <w:divsChild>
            <w:div w:id="2000190029">
              <w:marLeft w:val="0"/>
              <w:marRight w:val="0"/>
              <w:marTop w:val="0"/>
              <w:marBottom w:val="0"/>
              <w:divBdr>
                <w:top w:val="none" w:sz="0" w:space="0" w:color="auto"/>
                <w:left w:val="none" w:sz="0" w:space="0" w:color="auto"/>
                <w:bottom w:val="none" w:sz="0" w:space="0" w:color="auto"/>
                <w:right w:val="none" w:sz="0" w:space="0" w:color="auto"/>
              </w:divBdr>
              <w:divsChild>
                <w:div w:id="895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6130">
      <w:bodyDiv w:val="1"/>
      <w:marLeft w:val="0"/>
      <w:marRight w:val="0"/>
      <w:marTop w:val="0"/>
      <w:marBottom w:val="0"/>
      <w:divBdr>
        <w:top w:val="none" w:sz="0" w:space="0" w:color="auto"/>
        <w:left w:val="none" w:sz="0" w:space="0" w:color="auto"/>
        <w:bottom w:val="none" w:sz="0" w:space="0" w:color="auto"/>
        <w:right w:val="none" w:sz="0" w:space="0" w:color="auto"/>
      </w:divBdr>
    </w:div>
    <w:div w:id="822699546">
      <w:bodyDiv w:val="1"/>
      <w:marLeft w:val="0"/>
      <w:marRight w:val="0"/>
      <w:marTop w:val="0"/>
      <w:marBottom w:val="0"/>
      <w:divBdr>
        <w:top w:val="none" w:sz="0" w:space="0" w:color="auto"/>
        <w:left w:val="none" w:sz="0" w:space="0" w:color="auto"/>
        <w:bottom w:val="none" w:sz="0" w:space="0" w:color="auto"/>
        <w:right w:val="none" w:sz="0" w:space="0" w:color="auto"/>
      </w:divBdr>
    </w:div>
    <w:div w:id="826554874">
      <w:bodyDiv w:val="1"/>
      <w:marLeft w:val="0"/>
      <w:marRight w:val="0"/>
      <w:marTop w:val="0"/>
      <w:marBottom w:val="0"/>
      <w:divBdr>
        <w:top w:val="none" w:sz="0" w:space="0" w:color="auto"/>
        <w:left w:val="none" w:sz="0" w:space="0" w:color="auto"/>
        <w:bottom w:val="none" w:sz="0" w:space="0" w:color="auto"/>
        <w:right w:val="none" w:sz="0" w:space="0" w:color="auto"/>
      </w:divBdr>
      <w:divsChild>
        <w:div w:id="1607035629">
          <w:marLeft w:val="0"/>
          <w:marRight w:val="0"/>
          <w:marTop w:val="0"/>
          <w:marBottom w:val="0"/>
          <w:divBdr>
            <w:top w:val="none" w:sz="0" w:space="0" w:color="auto"/>
            <w:left w:val="none" w:sz="0" w:space="0" w:color="auto"/>
            <w:bottom w:val="none" w:sz="0" w:space="0" w:color="auto"/>
            <w:right w:val="none" w:sz="0" w:space="0" w:color="auto"/>
          </w:divBdr>
          <w:divsChild>
            <w:div w:id="5973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2721">
      <w:bodyDiv w:val="1"/>
      <w:marLeft w:val="0"/>
      <w:marRight w:val="0"/>
      <w:marTop w:val="0"/>
      <w:marBottom w:val="0"/>
      <w:divBdr>
        <w:top w:val="none" w:sz="0" w:space="0" w:color="auto"/>
        <w:left w:val="none" w:sz="0" w:space="0" w:color="auto"/>
        <w:bottom w:val="none" w:sz="0" w:space="0" w:color="auto"/>
        <w:right w:val="none" w:sz="0" w:space="0" w:color="auto"/>
      </w:divBdr>
    </w:div>
    <w:div w:id="840317246">
      <w:bodyDiv w:val="1"/>
      <w:marLeft w:val="0"/>
      <w:marRight w:val="0"/>
      <w:marTop w:val="0"/>
      <w:marBottom w:val="0"/>
      <w:divBdr>
        <w:top w:val="none" w:sz="0" w:space="0" w:color="auto"/>
        <w:left w:val="none" w:sz="0" w:space="0" w:color="auto"/>
        <w:bottom w:val="none" w:sz="0" w:space="0" w:color="auto"/>
        <w:right w:val="none" w:sz="0" w:space="0" w:color="auto"/>
      </w:divBdr>
    </w:div>
    <w:div w:id="844175584">
      <w:bodyDiv w:val="1"/>
      <w:marLeft w:val="0"/>
      <w:marRight w:val="0"/>
      <w:marTop w:val="0"/>
      <w:marBottom w:val="0"/>
      <w:divBdr>
        <w:top w:val="none" w:sz="0" w:space="0" w:color="auto"/>
        <w:left w:val="none" w:sz="0" w:space="0" w:color="auto"/>
        <w:bottom w:val="none" w:sz="0" w:space="0" w:color="auto"/>
        <w:right w:val="none" w:sz="0" w:space="0" w:color="auto"/>
      </w:divBdr>
    </w:div>
    <w:div w:id="847063266">
      <w:bodyDiv w:val="1"/>
      <w:marLeft w:val="0"/>
      <w:marRight w:val="0"/>
      <w:marTop w:val="0"/>
      <w:marBottom w:val="0"/>
      <w:divBdr>
        <w:top w:val="none" w:sz="0" w:space="0" w:color="auto"/>
        <w:left w:val="none" w:sz="0" w:space="0" w:color="auto"/>
        <w:bottom w:val="none" w:sz="0" w:space="0" w:color="auto"/>
        <w:right w:val="none" w:sz="0" w:space="0" w:color="auto"/>
      </w:divBdr>
    </w:div>
    <w:div w:id="850140627">
      <w:bodyDiv w:val="1"/>
      <w:marLeft w:val="0"/>
      <w:marRight w:val="0"/>
      <w:marTop w:val="0"/>
      <w:marBottom w:val="0"/>
      <w:divBdr>
        <w:top w:val="none" w:sz="0" w:space="0" w:color="auto"/>
        <w:left w:val="none" w:sz="0" w:space="0" w:color="auto"/>
        <w:bottom w:val="none" w:sz="0" w:space="0" w:color="auto"/>
        <w:right w:val="none" w:sz="0" w:space="0" w:color="auto"/>
      </w:divBdr>
    </w:div>
    <w:div w:id="863665217">
      <w:bodyDiv w:val="1"/>
      <w:marLeft w:val="0"/>
      <w:marRight w:val="0"/>
      <w:marTop w:val="0"/>
      <w:marBottom w:val="0"/>
      <w:divBdr>
        <w:top w:val="none" w:sz="0" w:space="0" w:color="auto"/>
        <w:left w:val="none" w:sz="0" w:space="0" w:color="auto"/>
        <w:bottom w:val="none" w:sz="0" w:space="0" w:color="auto"/>
        <w:right w:val="none" w:sz="0" w:space="0" w:color="auto"/>
      </w:divBdr>
    </w:div>
    <w:div w:id="876964177">
      <w:bodyDiv w:val="1"/>
      <w:marLeft w:val="0"/>
      <w:marRight w:val="0"/>
      <w:marTop w:val="0"/>
      <w:marBottom w:val="0"/>
      <w:divBdr>
        <w:top w:val="none" w:sz="0" w:space="0" w:color="auto"/>
        <w:left w:val="none" w:sz="0" w:space="0" w:color="auto"/>
        <w:bottom w:val="none" w:sz="0" w:space="0" w:color="auto"/>
        <w:right w:val="none" w:sz="0" w:space="0" w:color="auto"/>
      </w:divBdr>
    </w:div>
    <w:div w:id="879588889">
      <w:bodyDiv w:val="1"/>
      <w:marLeft w:val="0"/>
      <w:marRight w:val="0"/>
      <w:marTop w:val="0"/>
      <w:marBottom w:val="0"/>
      <w:divBdr>
        <w:top w:val="none" w:sz="0" w:space="0" w:color="auto"/>
        <w:left w:val="none" w:sz="0" w:space="0" w:color="auto"/>
        <w:bottom w:val="none" w:sz="0" w:space="0" w:color="auto"/>
        <w:right w:val="none" w:sz="0" w:space="0" w:color="auto"/>
      </w:divBdr>
      <w:divsChild>
        <w:div w:id="407579946">
          <w:marLeft w:val="0"/>
          <w:marRight w:val="0"/>
          <w:marTop w:val="0"/>
          <w:marBottom w:val="0"/>
          <w:divBdr>
            <w:top w:val="none" w:sz="0" w:space="0" w:color="auto"/>
            <w:left w:val="none" w:sz="0" w:space="0" w:color="auto"/>
            <w:bottom w:val="none" w:sz="0" w:space="0" w:color="auto"/>
            <w:right w:val="none" w:sz="0" w:space="0" w:color="auto"/>
          </w:divBdr>
          <w:divsChild>
            <w:div w:id="599989617">
              <w:marLeft w:val="0"/>
              <w:marRight w:val="0"/>
              <w:marTop w:val="0"/>
              <w:marBottom w:val="0"/>
              <w:divBdr>
                <w:top w:val="none" w:sz="0" w:space="0" w:color="auto"/>
                <w:left w:val="none" w:sz="0" w:space="0" w:color="auto"/>
                <w:bottom w:val="none" w:sz="0" w:space="0" w:color="auto"/>
                <w:right w:val="none" w:sz="0" w:space="0" w:color="auto"/>
              </w:divBdr>
              <w:divsChild>
                <w:div w:id="1651205802">
                  <w:marLeft w:val="0"/>
                  <w:marRight w:val="0"/>
                  <w:marTop w:val="0"/>
                  <w:marBottom w:val="0"/>
                  <w:divBdr>
                    <w:top w:val="none" w:sz="0" w:space="0" w:color="auto"/>
                    <w:left w:val="none" w:sz="0" w:space="0" w:color="auto"/>
                    <w:bottom w:val="none" w:sz="0" w:space="0" w:color="auto"/>
                    <w:right w:val="none" w:sz="0" w:space="0" w:color="auto"/>
                  </w:divBdr>
                  <w:divsChild>
                    <w:div w:id="1125581146">
                      <w:marLeft w:val="0"/>
                      <w:marRight w:val="0"/>
                      <w:marTop w:val="300"/>
                      <w:marBottom w:val="375"/>
                      <w:divBdr>
                        <w:top w:val="none" w:sz="0" w:space="0" w:color="auto"/>
                        <w:left w:val="none" w:sz="0" w:space="0" w:color="auto"/>
                        <w:bottom w:val="none" w:sz="0" w:space="0" w:color="auto"/>
                        <w:right w:val="none" w:sz="0" w:space="0" w:color="auto"/>
                      </w:divBdr>
                      <w:divsChild>
                        <w:div w:id="414939366">
                          <w:marLeft w:val="0"/>
                          <w:marRight w:val="0"/>
                          <w:marTop w:val="0"/>
                          <w:marBottom w:val="0"/>
                          <w:divBdr>
                            <w:top w:val="none" w:sz="0" w:space="0" w:color="auto"/>
                            <w:left w:val="none" w:sz="0" w:space="0" w:color="auto"/>
                            <w:bottom w:val="none" w:sz="0" w:space="0" w:color="auto"/>
                            <w:right w:val="none" w:sz="0" w:space="0" w:color="auto"/>
                          </w:divBdr>
                          <w:divsChild>
                            <w:div w:id="1130905618">
                              <w:marLeft w:val="0"/>
                              <w:marRight w:val="0"/>
                              <w:marTop w:val="0"/>
                              <w:marBottom w:val="0"/>
                              <w:divBdr>
                                <w:top w:val="none" w:sz="0" w:space="0" w:color="auto"/>
                                <w:left w:val="none" w:sz="0" w:space="0" w:color="auto"/>
                                <w:bottom w:val="none" w:sz="0" w:space="0" w:color="auto"/>
                                <w:right w:val="none" w:sz="0" w:space="0" w:color="auto"/>
                              </w:divBdr>
                              <w:divsChild>
                                <w:div w:id="60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652505">
      <w:bodyDiv w:val="1"/>
      <w:marLeft w:val="0"/>
      <w:marRight w:val="0"/>
      <w:marTop w:val="0"/>
      <w:marBottom w:val="0"/>
      <w:divBdr>
        <w:top w:val="none" w:sz="0" w:space="0" w:color="auto"/>
        <w:left w:val="none" w:sz="0" w:space="0" w:color="auto"/>
        <w:bottom w:val="none" w:sz="0" w:space="0" w:color="auto"/>
        <w:right w:val="none" w:sz="0" w:space="0" w:color="auto"/>
      </w:divBdr>
    </w:div>
    <w:div w:id="891699278">
      <w:bodyDiv w:val="1"/>
      <w:marLeft w:val="0"/>
      <w:marRight w:val="0"/>
      <w:marTop w:val="0"/>
      <w:marBottom w:val="0"/>
      <w:divBdr>
        <w:top w:val="none" w:sz="0" w:space="0" w:color="auto"/>
        <w:left w:val="none" w:sz="0" w:space="0" w:color="auto"/>
        <w:bottom w:val="none" w:sz="0" w:space="0" w:color="auto"/>
        <w:right w:val="none" w:sz="0" w:space="0" w:color="auto"/>
      </w:divBdr>
    </w:div>
    <w:div w:id="892228569">
      <w:bodyDiv w:val="1"/>
      <w:marLeft w:val="0"/>
      <w:marRight w:val="0"/>
      <w:marTop w:val="0"/>
      <w:marBottom w:val="0"/>
      <w:divBdr>
        <w:top w:val="none" w:sz="0" w:space="0" w:color="auto"/>
        <w:left w:val="none" w:sz="0" w:space="0" w:color="auto"/>
        <w:bottom w:val="none" w:sz="0" w:space="0" w:color="auto"/>
        <w:right w:val="none" w:sz="0" w:space="0" w:color="auto"/>
      </w:divBdr>
      <w:divsChild>
        <w:div w:id="82917160">
          <w:marLeft w:val="0"/>
          <w:marRight w:val="0"/>
          <w:marTop w:val="0"/>
          <w:marBottom w:val="0"/>
          <w:divBdr>
            <w:top w:val="none" w:sz="0" w:space="0" w:color="auto"/>
            <w:left w:val="none" w:sz="0" w:space="0" w:color="auto"/>
            <w:bottom w:val="none" w:sz="0" w:space="0" w:color="auto"/>
            <w:right w:val="none" w:sz="0" w:space="0" w:color="auto"/>
          </w:divBdr>
        </w:div>
        <w:div w:id="119735805">
          <w:marLeft w:val="0"/>
          <w:marRight w:val="0"/>
          <w:marTop w:val="0"/>
          <w:marBottom w:val="0"/>
          <w:divBdr>
            <w:top w:val="none" w:sz="0" w:space="0" w:color="auto"/>
            <w:left w:val="none" w:sz="0" w:space="0" w:color="auto"/>
            <w:bottom w:val="none" w:sz="0" w:space="0" w:color="auto"/>
            <w:right w:val="none" w:sz="0" w:space="0" w:color="auto"/>
          </w:divBdr>
        </w:div>
        <w:div w:id="120461130">
          <w:marLeft w:val="0"/>
          <w:marRight w:val="0"/>
          <w:marTop w:val="0"/>
          <w:marBottom w:val="0"/>
          <w:divBdr>
            <w:top w:val="none" w:sz="0" w:space="0" w:color="auto"/>
            <w:left w:val="none" w:sz="0" w:space="0" w:color="auto"/>
            <w:bottom w:val="none" w:sz="0" w:space="0" w:color="auto"/>
            <w:right w:val="none" w:sz="0" w:space="0" w:color="auto"/>
          </w:divBdr>
        </w:div>
        <w:div w:id="336270647">
          <w:marLeft w:val="0"/>
          <w:marRight w:val="0"/>
          <w:marTop w:val="0"/>
          <w:marBottom w:val="0"/>
          <w:divBdr>
            <w:top w:val="none" w:sz="0" w:space="0" w:color="auto"/>
            <w:left w:val="none" w:sz="0" w:space="0" w:color="auto"/>
            <w:bottom w:val="none" w:sz="0" w:space="0" w:color="auto"/>
            <w:right w:val="none" w:sz="0" w:space="0" w:color="auto"/>
          </w:divBdr>
        </w:div>
        <w:div w:id="380327432">
          <w:marLeft w:val="0"/>
          <w:marRight w:val="0"/>
          <w:marTop w:val="0"/>
          <w:marBottom w:val="0"/>
          <w:divBdr>
            <w:top w:val="none" w:sz="0" w:space="0" w:color="auto"/>
            <w:left w:val="none" w:sz="0" w:space="0" w:color="auto"/>
            <w:bottom w:val="none" w:sz="0" w:space="0" w:color="auto"/>
            <w:right w:val="none" w:sz="0" w:space="0" w:color="auto"/>
          </w:divBdr>
        </w:div>
        <w:div w:id="421686624">
          <w:marLeft w:val="0"/>
          <w:marRight w:val="0"/>
          <w:marTop w:val="0"/>
          <w:marBottom w:val="0"/>
          <w:divBdr>
            <w:top w:val="none" w:sz="0" w:space="0" w:color="auto"/>
            <w:left w:val="none" w:sz="0" w:space="0" w:color="auto"/>
            <w:bottom w:val="none" w:sz="0" w:space="0" w:color="auto"/>
            <w:right w:val="none" w:sz="0" w:space="0" w:color="auto"/>
          </w:divBdr>
        </w:div>
        <w:div w:id="564603475">
          <w:marLeft w:val="0"/>
          <w:marRight w:val="0"/>
          <w:marTop w:val="0"/>
          <w:marBottom w:val="0"/>
          <w:divBdr>
            <w:top w:val="none" w:sz="0" w:space="0" w:color="auto"/>
            <w:left w:val="none" w:sz="0" w:space="0" w:color="auto"/>
            <w:bottom w:val="none" w:sz="0" w:space="0" w:color="auto"/>
            <w:right w:val="none" w:sz="0" w:space="0" w:color="auto"/>
          </w:divBdr>
        </w:div>
        <w:div w:id="733355317">
          <w:marLeft w:val="0"/>
          <w:marRight w:val="0"/>
          <w:marTop w:val="0"/>
          <w:marBottom w:val="0"/>
          <w:divBdr>
            <w:top w:val="none" w:sz="0" w:space="0" w:color="auto"/>
            <w:left w:val="none" w:sz="0" w:space="0" w:color="auto"/>
            <w:bottom w:val="none" w:sz="0" w:space="0" w:color="auto"/>
            <w:right w:val="none" w:sz="0" w:space="0" w:color="auto"/>
          </w:divBdr>
        </w:div>
        <w:div w:id="928587220">
          <w:marLeft w:val="0"/>
          <w:marRight w:val="0"/>
          <w:marTop w:val="0"/>
          <w:marBottom w:val="0"/>
          <w:divBdr>
            <w:top w:val="none" w:sz="0" w:space="0" w:color="auto"/>
            <w:left w:val="none" w:sz="0" w:space="0" w:color="auto"/>
            <w:bottom w:val="none" w:sz="0" w:space="0" w:color="auto"/>
            <w:right w:val="none" w:sz="0" w:space="0" w:color="auto"/>
          </w:divBdr>
        </w:div>
        <w:div w:id="1815485596">
          <w:marLeft w:val="0"/>
          <w:marRight w:val="0"/>
          <w:marTop w:val="0"/>
          <w:marBottom w:val="0"/>
          <w:divBdr>
            <w:top w:val="none" w:sz="0" w:space="0" w:color="auto"/>
            <w:left w:val="none" w:sz="0" w:space="0" w:color="auto"/>
            <w:bottom w:val="none" w:sz="0" w:space="0" w:color="auto"/>
            <w:right w:val="none" w:sz="0" w:space="0" w:color="auto"/>
          </w:divBdr>
        </w:div>
        <w:div w:id="1923098283">
          <w:marLeft w:val="0"/>
          <w:marRight w:val="0"/>
          <w:marTop w:val="0"/>
          <w:marBottom w:val="0"/>
          <w:divBdr>
            <w:top w:val="none" w:sz="0" w:space="0" w:color="auto"/>
            <w:left w:val="none" w:sz="0" w:space="0" w:color="auto"/>
            <w:bottom w:val="none" w:sz="0" w:space="0" w:color="auto"/>
            <w:right w:val="none" w:sz="0" w:space="0" w:color="auto"/>
          </w:divBdr>
        </w:div>
        <w:div w:id="1971549773">
          <w:marLeft w:val="0"/>
          <w:marRight w:val="0"/>
          <w:marTop w:val="0"/>
          <w:marBottom w:val="0"/>
          <w:divBdr>
            <w:top w:val="none" w:sz="0" w:space="0" w:color="auto"/>
            <w:left w:val="none" w:sz="0" w:space="0" w:color="auto"/>
            <w:bottom w:val="none" w:sz="0" w:space="0" w:color="auto"/>
            <w:right w:val="none" w:sz="0" w:space="0" w:color="auto"/>
          </w:divBdr>
        </w:div>
        <w:div w:id="2004971954">
          <w:marLeft w:val="0"/>
          <w:marRight w:val="0"/>
          <w:marTop w:val="0"/>
          <w:marBottom w:val="0"/>
          <w:divBdr>
            <w:top w:val="none" w:sz="0" w:space="0" w:color="auto"/>
            <w:left w:val="none" w:sz="0" w:space="0" w:color="auto"/>
            <w:bottom w:val="none" w:sz="0" w:space="0" w:color="auto"/>
            <w:right w:val="none" w:sz="0" w:space="0" w:color="auto"/>
          </w:divBdr>
        </w:div>
        <w:div w:id="2007827476">
          <w:marLeft w:val="0"/>
          <w:marRight w:val="0"/>
          <w:marTop w:val="0"/>
          <w:marBottom w:val="0"/>
          <w:divBdr>
            <w:top w:val="none" w:sz="0" w:space="0" w:color="auto"/>
            <w:left w:val="none" w:sz="0" w:space="0" w:color="auto"/>
            <w:bottom w:val="none" w:sz="0" w:space="0" w:color="auto"/>
            <w:right w:val="none" w:sz="0" w:space="0" w:color="auto"/>
          </w:divBdr>
        </w:div>
        <w:div w:id="2037267154">
          <w:marLeft w:val="0"/>
          <w:marRight w:val="0"/>
          <w:marTop w:val="0"/>
          <w:marBottom w:val="0"/>
          <w:divBdr>
            <w:top w:val="none" w:sz="0" w:space="0" w:color="auto"/>
            <w:left w:val="none" w:sz="0" w:space="0" w:color="auto"/>
            <w:bottom w:val="none" w:sz="0" w:space="0" w:color="auto"/>
            <w:right w:val="none" w:sz="0" w:space="0" w:color="auto"/>
          </w:divBdr>
        </w:div>
        <w:div w:id="2059621295">
          <w:marLeft w:val="0"/>
          <w:marRight w:val="0"/>
          <w:marTop w:val="0"/>
          <w:marBottom w:val="0"/>
          <w:divBdr>
            <w:top w:val="none" w:sz="0" w:space="0" w:color="auto"/>
            <w:left w:val="none" w:sz="0" w:space="0" w:color="auto"/>
            <w:bottom w:val="none" w:sz="0" w:space="0" w:color="auto"/>
            <w:right w:val="none" w:sz="0" w:space="0" w:color="auto"/>
          </w:divBdr>
        </w:div>
      </w:divsChild>
    </w:div>
    <w:div w:id="893857475">
      <w:bodyDiv w:val="1"/>
      <w:marLeft w:val="0"/>
      <w:marRight w:val="0"/>
      <w:marTop w:val="0"/>
      <w:marBottom w:val="0"/>
      <w:divBdr>
        <w:top w:val="none" w:sz="0" w:space="0" w:color="auto"/>
        <w:left w:val="none" w:sz="0" w:space="0" w:color="auto"/>
        <w:bottom w:val="none" w:sz="0" w:space="0" w:color="auto"/>
        <w:right w:val="none" w:sz="0" w:space="0" w:color="auto"/>
      </w:divBdr>
    </w:div>
    <w:div w:id="901864882">
      <w:bodyDiv w:val="1"/>
      <w:marLeft w:val="0"/>
      <w:marRight w:val="0"/>
      <w:marTop w:val="0"/>
      <w:marBottom w:val="0"/>
      <w:divBdr>
        <w:top w:val="none" w:sz="0" w:space="0" w:color="auto"/>
        <w:left w:val="none" w:sz="0" w:space="0" w:color="auto"/>
        <w:bottom w:val="none" w:sz="0" w:space="0" w:color="auto"/>
        <w:right w:val="none" w:sz="0" w:space="0" w:color="auto"/>
      </w:divBdr>
    </w:div>
    <w:div w:id="930507154">
      <w:bodyDiv w:val="1"/>
      <w:marLeft w:val="0"/>
      <w:marRight w:val="0"/>
      <w:marTop w:val="0"/>
      <w:marBottom w:val="0"/>
      <w:divBdr>
        <w:top w:val="none" w:sz="0" w:space="0" w:color="auto"/>
        <w:left w:val="none" w:sz="0" w:space="0" w:color="auto"/>
        <w:bottom w:val="none" w:sz="0" w:space="0" w:color="auto"/>
        <w:right w:val="none" w:sz="0" w:space="0" w:color="auto"/>
      </w:divBdr>
    </w:div>
    <w:div w:id="932399272">
      <w:bodyDiv w:val="1"/>
      <w:marLeft w:val="0"/>
      <w:marRight w:val="0"/>
      <w:marTop w:val="0"/>
      <w:marBottom w:val="0"/>
      <w:divBdr>
        <w:top w:val="none" w:sz="0" w:space="0" w:color="auto"/>
        <w:left w:val="none" w:sz="0" w:space="0" w:color="auto"/>
        <w:bottom w:val="none" w:sz="0" w:space="0" w:color="auto"/>
        <w:right w:val="none" w:sz="0" w:space="0" w:color="auto"/>
      </w:divBdr>
      <w:divsChild>
        <w:div w:id="95561314">
          <w:marLeft w:val="0"/>
          <w:marRight w:val="0"/>
          <w:marTop w:val="0"/>
          <w:marBottom w:val="0"/>
          <w:divBdr>
            <w:top w:val="none" w:sz="0" w:space="0" w:color="auto"/>
            <w:left w:val="none" w:sz="0" w:space="0" w:color="auto"/>
            <w:bottom w:val="none" w:sz="0" w:space="0" w:color="auto"/>
            <w:right w:val="none" w:sz="0" w:space="0" w:color="auto"/>
          </w:divBdr>
        </w:div>
        <w:div w:id="109133111">
          <w:marLeft w:val="0"/>
          <w:marRight w:val="0"/>
          <w:marTop w:val="0"/>
          <w:marBottom w:val="0"/>
          <w:divBdr>
            <w:top w:val="none" w:sz="0" w:space="0" w:color="auto"/>
            <w:left w:val="none" w:sz="0" w:space="0" w:color="auto"/>
            <w:bottom w:val="none" w:sz="0" w:space="0" w:color="auto"/>
            <w:right w:val="none" w:sz="0" w:space="0" w:color="auto"/>
          </w:divBdr>
        </w:div>
        <w:div w:id="245191558">
          <w:marLeft w:val="0"/>
          <w:marRight w:val="0"/>
          <w:marTop w:val="0"/>
          <w:marBottom w:val="0"/>
          <w:divBdr>
            <w:top w:val="none" w:sz="0" w:space="0" w:color="auto"/>
            <w:left w:val="none" w:sz="0" w:space="0" w:color="auto"/>
            <w:bottom w:val="none" w:sz="0" w:space="0" w:color="auto"/>
            <w:right w:val="none" w:sz="0" w:space="0" w:color="auto"/>
          </w:divBdr>
        </w:div>
        <w:div w:id="311371004">
          <w:marLeft w:val="0"/>
          <w:marRight w:val="0"/>
          <w:marTop w:val="0"/>
          <w:marBottom w:val="0"/>
          <w:divBdr>
            <w:top w:val="none" w:sz="0" w:space="0" w:color="auto"/>
            <w:left w:val="none" w:sz="0" w:space="0" w:color="auto"/>
            <w:bottom w:val="none" w:sz="0" w:space="0" w:color="auto"/>
            <w:right w:val="none" w:sz="0" w:space="0" w:color="auto"/>
          </w:divBdr>
        </w:div>
        <w:div w:id="319429296">
          <w:marLeft w:val="0"/>
          <w:marRight w:val="0"/>
          <w:marTop w:val="0"/>
          <w:marBottom w:val="0"/>
          <w:divBdr>
            <w:top w:val="none" w:sz="0" w:space="0" w:color="auto"/>
            <w:left w:val="none" w:sz="0" w:space="0" w:color="auto"/>
            <w:bottom w:val="none" w:sz="0" w:space="0" w:color="auto"/>
            <w:right w:val="none" w:sz="0" w:space="0" w:color="auto"/>
          </w:divBdr>
        </w:div>
        <w:div w:id="528907798">
          <w:marLeft w:val="0"/>
          <w:marRight w:val="0"/>
          <w:marTop w:val="0"/>
          <w:marBottom w:val="0"/>
          <w:divBdr>
            <w:top w:val="none" w:sz="0" w:space="0" w:color="auto"/>
            <w:left w:val="none" w:sz="0" w:space="0" w:color="auto"/>
            <w:bottom w:val="none" w:sz="0" w:space="0" w:color="auto"/>
            <w:right w:val="none" w:sz="0" w:space="0" w:color="auto"/>
          </w:divBdr>
        </w:div>
        <w:div w:id="899170401">
          <w:marLeft w:val="0"/>
          <w:marRight w:val="0"/>
          <w:marTop w:val="0"/>
          <w:marBottom w:val="0"/>
          <w:divBdr>
            <w:top w:val="none" w:sz="0" w:space="0" w:color="auto"/>
            <w:left w:val="none" w:sz="0" w:space="0" w:color="auto"/>
            <w:bottom w:val="none" w:sz="0" w:space="0" w:color="auto"/>
            <w:right w:val="none" w:sz="0" w:space="0" w:color="auto"/>
          </w:divBdr>
        </w:div>
        <w:div w:id="1042706511">
          <w:marLeft w:val="0"/>
          <w:marRight w:val="0"/>
          <w:marTop w:val="0"/>
          <w:marBottom w:val="0"/>
          <w:divBdr>
            <w:top w:val="none" w:sz="0" w:space="0" w:color="auto"/>
            <w:left w:val="none" w:sz="0" w:space="0" w:color="auto"/>
            <w:bottom w:val="none" w:sz="0" w:space="0" w:color="auto"/>
            <w:right w:val="none" w:sz="0" w:space="0" w:color="auto"/>
          </w:divBdr>
        </w:div>
        <w:div w:id="1043091101">
          <w:marLeft w:val="0"/>
          <w:marRight w:val="0"/>
          <w:marTop w:val="0"/>
          <w:marBottom w:val="0"/>
          <w:divBdr>
            <w:top w:val="none" w:sz="0" w:space="0" w:color="auto"/>
            <w:left w:val="none" w:sz="0" w:space="0" w:color="auto"/>
            <w:bottom w:val="none" w:sz="0" w:space="0" w:color="auto"/>
            <w:right w:val="none" w:sz="0" w:space="0" w:color="auto"/>
          </w:divBdr>
        </w:div>
        <w:div w:id="1158233145">
          <w:marLeft w:val="0"/>
          <w:marRight w:val="0"/>
          <w:marTop w:val="0"/>
          <w:marBottom w:val="0"/>
          <w:divBdr>
            <w:top w:val="none" w:sz="0" w:space="0" w:color="auto"/>
            <w:left w:val="none" w:sz="0" w:space="0" w:color="auto"/>
            <w:bottom w:val="none" w:sz="0" w:space="0" w:color="auto"/>
            <w:right w:val="none" w:sz="0" w:space="0" w:color="auto"/>
          </w:divBdr>
        </w:div>
        <w:div w:id="1340818087">
          <w:marLeft w:val="0"/>
          <w:marRight w:val="0"/>
          <w:marTop w:val="0"/>
          <w:marBottom w:val="0"/>
          <w:divBdr>
            <w:top w:val="none" w:sz="0" w:space="0" w:color="auto"/>
            <w:left w:val="none" w:sz="0" w:space="0" w:color="auto"/>
            <w:bottom w:val="none" w:sz="0" w:space="0" w:color="auto"/>
            <w:right w:val="none" w:sz="0" w:space="0" w:color="auto"/>
          </w:divBdr>
        </w:div>
        <w:div w:id="1344433988">
          <w:marLeft w:val="0"/>
          <w:marRight w:val="0"/>
          <w:marTop w:val="0"/>
          <w:marBottom w:val="0"/>
          <w:divBdr>
            <w:top w:val="none" w:sz="0" w:space="0" w:color="auto"/>
            <w:left w:val="none" w:sz="0" w:space="0" w:color="auto"/>
            <w:bottom w:val="none" w:sz="0" w:space="0" w:color="auto"/>
            <w:right w:val="none" w:sz="0" w:space="0" w:color="auto"/>
          </w:divBdr>
        </w:div>
        <w:div w:id="1367758435">
          <w:marLeft w:val="0"/>
          <w:marRight w:val="0"/>
          <w:marTop w:val="0"/>
          <w:marBottom w:val="0"/>
          <w:divBdr>
            <w:top w:val="none" w:sz="0" w:space="0" w:color="auto"/>
            <w:left w:val="none" w:sz="0" w:space="0" w:color="auto"/>
            <w:bottom w:val="none" w:sz="0" w:space="0" w:color="auto"/>
            <w:right w:val="none" w:sz="0" w:space="0" w:color="auto"/>
          </w:divBdr>
        </w:div>
        <w:div w:id="1442066508">
          <w:marLeft w:val="0"/>
          <w:marRight w:val="0"/>
          <w:marTop w:val="0"/>
          <w:marBottom w:val="0"/>
          <w:divBdr>
            <w:top w:val="none" w:sz="0" w:space="0" w:color="auto"/>
            <w:left w:val="none" w:sz="0" w:space="0" w:color="auto"/>
            <w:bottom w:val="none" w:sz="0" w:space="0" w:color="auto"/>
            <w:right w:val="none" w:sz="0" w:space="0" w:color="auto"/>
          </w:divBdr>
        </w:div>
        <w:div w:id="1623883736">
          <w:marLeft w:val="0"/>
          <w:marRight w:val="0"/>
          <w:marTop w:val="0"/>
          <w:marBottom w:val="0"/>
          <w:divBdr>
            <w:top w:val="none" w:sz="0" w:space="0" w:color="auto"/>
            <w:left w:val="none" w:sz="0" w:space="0" w:color="auto"/>
            <w:bottom w:val="none" w:sz="0" w:space="0" w:color="auto"/>
            <w:right w:val="none" w:sz="0" w:space="0" w:color="auto"/>
          </w:divBdr>
        </w:div>
        <w:div w:id="1666929603">
          <w:marLeft w:val="0"/>
          <w:marRight w:val="0"/>
          <w:marTop w:val="0"/>
          <w:marBottom w:val="0"/>
          <w:divBdr>
            <w:top w:val="none" w:sz="0" w:space="0" w:color="auto"/>
            <w:left w:val="none" w:sz="0" w:space="0" w:color="auto"/>
            <w:bottom w:val="none" w:sz="0" w:space="0" w:color="auto"/>
            <w:right w:val="none" w:sz="0" w:space="0" w:color="auto"/>
          </w:divBdr>
        </w:div>
        <w:div w:id="1756899511">
          <w:marLeft w:val="0"/>
          <w:marRight w:val="0"/>
          <w:marTop w:val="0"/>
          <w:marBottom w:val="0"/>
          <w:divBdr>
            <w:top w:val="none" w:sz="0" w:space="0" w:color="auto"/>
            <w:left w:val="none" w:sz="0" w:space="0" w:color="auto"/>
            <w:bottom w:val="none" w:sz="0" w:space="0" w:color="auto"/>
            <w:right w:val="none" w:sz="0" w:space="0" w:color="auto"/>
          </w:divBdr>
        </w:div>
        <w:div w:id="1800490726">
          <w:marLeft w:val="0"/>
          <w:marRight w:val="0"/>
          <w:marTop w:val="0"/>
          <w:marBottom w:val="0"/>
          <w:divBdr>
            <w:top w:val="none" w:sz="0" w:space="0" w:color="auto"/>
            <w:left w:val="none" w:sz="0" w:space="0" w:color="auto"/>
            <w:bottom w:val="none" w:sz="0" w:space="0" w:color="auto"/>
            <w:right w:val="none" w:sz="0" w:space="0" w:color="auto"/>
          </w:divBdr>
        </w:div>
        <w:div w:id="2032028534">
          <w:marLeft w:val="0"/>
          <w:marRight w:val="0"/>
          <w:marTop w:val="0"/>
          <w:marBottom w:val="0"/>
          <w:divBdr>
            <w:top w:val="none" w:sz="0" w:space="0" w:color="auto"/>
            <w:left w:val="none" w:sz="0" w:space="0" w:color="auto"/>
            <w:bottom w:val="none" w:sz="0" w:space="0" w:color="auto"/>
            <w:right w:val="none" w:sz="0" w:space="0" w:color="auto"/>
          </w:divBdr>
        </w:div>
        <w:div w:id="2044935089">
          <w:marLeft w:val="0"/>
          <w:marRight w:val="0"/>
          <w:marTop w:val="0"/>
          <w:marBottom w:val="0"/>
          <w:divBdr>
            <w:top w:val="none" w:sz="0" w:space="0" w:color="auto"/>
            <w:left w:val="none" w:sz="0" w:space="0" w:color="auto"/>
            <w:bottom w:val="none" w:sz="0" w:space="0" w:color="auto"/>
            <w:right w:val="none" w:sz="0" w:space="0" w:color="auto"/>
          </w:divBdr>
        </w:div>
        <w:div w:id="2087335128">
          <w:marLeft w:val="0"/>
          <w:marRight w:val="0"/>
          <w:marTop w:val="0"/>
          <w:marBottom w:val="0"/>
          <w:divBdr>
            <w:top w:val="none" w:sz="0" w:space="0" w:color="auto"/>
            <w:left w:val="none" w:sz="0" w:space="0" w:color="auto"/>
            <w:bottom w:val="none" w:sz="0" w:space="0" w:color="auto"/>
            <w:right w:val="none" w:sz="0" w:space="0" w:color="auto"/>
          </w:divBdr>
        </w:div>
      </w:divsChild>
    </w:div>
    <w:div w:id="937368418">
      <w:bodyDiv w:val="1"/>
      <w:marLeft w:val="0"/>
      <w:marRight w:val="0"/>
      <w:marTop w:val="0"/>
      <w:marBottom w:val="0"/>
      <w:divBdr>
        <w:top w:val="none" w:sz="0" w:space="0" w:color="auto"/>
        <w:left w:val="none" w:sz="0" w:space="0" w:color="auto"/>
        <w:bottom w:val="none" w:sz="0" w:space="0" w:color="auto"/>
        <w:right w:val="none" w:sz="0" w:space="0" w:color="auto"/>
      </w:divBdr>
    </w:div>
    <w:div w:id="942766712">
      <w:bodyDiv w:val="1"/>
      <w:marLeft w:val="0"/>
      <w:marRight w:val="0"/>
      <w:marTop w:val="0"/>
      <w:marBottom w:val="0"/>
      <w:divBdr>
        <w:top w:val="none" w:sz="0" w:space="0" w:color="auto"/>
        <w:left w:val="none" w:sz="0" w:space="0" w:color="auto"/>
        <w:bottom w:val="none" w:sz="0" w:space="0" w:color="auto"/>
        <w:right w:val="none" w:sz="0" w:space="0" w:color="auto"/>
      </w:divBdr>
      <w:divsChild>
        <w:div w:id="731924313">
          <w:marLeft w:val="0"/>
          <w:marRight w:val="0"/>
          <w:marTop w:val="0"/>
          <w:marBottom w:val="0"/>
          <w:divBdr>
            <w:top w:val="none" w:sz="0" w:space="0" w:color="auto"/>
            <w:left w:val="none" w:sz="0" w:space="0" w:color="auto"/>
            <w:bottom w:val="none" w:sz="0" w:space="0" w:color="auto"/>
            <w:right w:val="none" w:sz="0" w:space="0" w:color="auto"/>
          </w:divBdr>
          <w:divsChild>
            <w:div w:id="7136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4424">
      <w:bodyDiv w:val="1"/>
      <w:marLeft w:val="0"/>
      <w:marRight w:val="0"/>
      <w:marTop w:val="0"/>
      <w:marBottom w:val="0"/>
      <w:divBdr>
        <w:top w:val="none" w:sz="0" w:space="0" w:color="auto"/>
        <w:left w:val="none" w:sz="0" w:space="0" w:color="auto"/>
        <w:bottom w:val="none" w:sz="0" w:space="0" w:color="auto"/>
        <w:right w:val="none" w:sz="0" w:space="0" w:color="auto"/>
      </w:divBdr>
    </w:div>
    <w:div w:id="945576396">
      <w:bodyDiv w:val="1"/>
      <w:marLeft w:val="0"/>
      <w:marRight w:val="0"/>
      <w:marTop w:val="0"/>
      <w:marBottom w:val="0"/>
      <w:divBdr>
        <w:top w:val="none" w:sz="0" w:space="0" w:color="auto"/>
        <w:left w:val="none" w:sz="0" w:space="0" w:color="auto"/>
        <w:bottom w:val="none" w:sz="0" w:space="0" w:color="auto"/>
        <w:right w:val="none" w:sz="0" w:space="0" w:color="auto"/>
      </w:divBdr>
    </w:div>
    <w:div w:id="947270363">
      <w:bodyDiv w:val="1"/>
      <w:marLeft w:val="0"/>
      <w:marRight w:val="0"/>
      <w:marTop w:val="0"/>
      <w:marBottom w:val="0"/>
      <w:divBdr>
        <w:top w:val="none" w:sz="0" w:space="0" w:color="auto"/>
        <w:left w:val="none" w:sz="0" w:space="0" w:color="auto"/>
        <w:bottom w:val="none" w:sz="0" w:space="0" w:color="auto"/>
        <w:right w:val="none" w:sz="0" w:space="0" w:color="auto"/>
      </w:divBdr>
    </w:div>
    <w:div w:id="948122229">
      <w:bodyDiv w:val="1"/>
      <w:marLeft w:val="0"/>
      <w:marRight w:val="0"/>
      <w:marTop w:val="0"/>
      <w:marBottom w:val="0"/>
      <w:divBdr>
        <w:top w:val="none" w:sz="0" w:space="0" w:color="auto"/>
        <w:left w:val="none" w:sz="0" w:space="0" w:color="auto"/>
        <w:bottom w:val="none" w:sz="0" w:space="0" w:color="auto"/>
        <w:right w:val="none" w:sz="0" w:space="0" w:color="auto"/>
      </w:divBdr>
    </w:div>
    <w:div w:id="956177901">
      <w:bodyDiv w:val="1"/>
      <w:marLeft w:val="0"/>
      <w:marRight w:val="0"/>
      <w:marTop w:val="0"/>
      <w:marBottom w:val="0"/>
      <w:divBdr>
        <w:top w:val="none" w:sz="0" w:space="0" w:color="auto"/>
        <w:left w:val="none" w:sz="0" w:space="0" w:color="auto"/>
        <w:bottom w:val="none" w:sz="0" w:space="0" w:color="auto"/>
        <w:right w:val="none" w:sz="0" w:space="0" w:color="auto"/>
      </w:divBdr>
    </w:div>
    <w:div w:id="961687262">
      <w:bodyDiv w:val="1"/>
      <w:marLeft w:val="0"/>
      <w:marRight w:val="0"/>
      <w:marTop w:val="0"/>
      <w:marBottom w:val="0"/>
      <w:divBdr>
        <w:top w:val="none" w:sz="0" w:space="0" w:color="auto"/>
        <w:left w:val="none" w:sz="0" w:space="0" w:color="auto"/>
        <w:bottom w:val="none" w:sz="0" w:space="0" w:color="auto"/>
        <w:right w:val="none" w:sz="0" w:space="0" w:color="auto"/>
      </w:divBdr>
      <w:divsChild>
        <w:div w:id="277952777">
          <w:marLeft w:val="0"/>
          <w:marRight w:val="0"/>
          <w:marTop w:val="0"/>
          <w:marBottom w:val="0"/>
          <w:divBdr>
            <w:top w:val="none" w:sz="0" w:space="0" w:color="auto"/>
            <w:left w:val="none" w:sz="0" w:space="0" w:color="auto"/>
            <w:bottom w:val="none" w:sz="0" w:space="0" w:color="auto"/>
            <w:right w:val="none" w:sz="0" w:space="0" w:color="auto"/>
          </w:divBdr>
          <w:divsChild>
            <w:div w:id="9057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8473">
      <w:bodyDiv w:val="1"/>
      <w:marLeft w:val="0"/>
      <w:marRight w:val="0"/>
      <w:marTop w:val="0"/>
      <w:marBottom w:val="0"/>
      <w:divBdr>
        <w:top w:val="none" w:sz="0" w:space="0" w:color="auto"/>
        <w:left w:val="none" w:sz="0" w:space="0" w:color="auto"/>
        <w:bottom w:val="none" w:sz="0" w:space="0" w:color="auto"/>
        <w:right w:val="none" w:sz="0" w:space="0" w:color="auto"/>
      </w:divBdr>
      <w:divsChild>
        <w:div w:id="1439570323">
          <w:marLeft w:val="0"/>
          <w:marRight w:val="0"/>
          <w:marTop w:val="0"/>
          <w:marBottom w:val="0"/>
          <w:divBdr>
            <w:top w:val="none" w:sz="0" w:space="0" w:color="auto"/>
            <w:left w:val="none" w:sz="0" w:space="0" w:color="auto"/>
            <w:bottom w:val="none" w:sz="0" w:space="0" w:color="auto"/>
            <w:right w:val="none" w:sz="0" w:space="0" w:color="auto"/>
          </w:divBdr>
          <w:divsChild>
            <w:div w:id="20582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00853">
      <w:bodyDiv w:val="1"/>
      <w:marLeft w:val="0"/>
      <w:marRight w:val="0"/>
      <w:marTop w:val="0"/>
      <w:marBottom w:val="0"/>
      <w:divBdr>
        <w:top w:val="none" w:sz="0" w:space="0" w:color="auto"/>
        <w:left w:val="none" w:sz="0" w:space="0" w:color="auto"/>
        <w:bottom w:val="none" w:sz="0" w:space="0" w:color="auto"/>
        <w:right w:val="none" w:sz="0" w:space="0" w:color="auto"/>
      </w:divBdr>
    </w:div>
    <w:div w:id="967316259">
      <w:bodyDiv w:val="1"/>
      <w:marLeft w:val="0"/>
      <w:marRight w:val="0"/>
      <w:marTop w:val="0"/>
      <w:marBottom w:val="0"/>
      <w:divBdr>
        <w:top w:val="none" w:sz="0" w:space="0" w:color="auto"/>
        <w:left w:val="none" w:sz="0" w:space="0" w:color="auto"/>
        <w:bottom w:val="none" w:sz="0" w:space="0" w:color="auto"/>
        <w:right w:val="none" w:sz="0" w:space="0" w:color="auto"/>
      </w:divBdr>
    </w:div>
    <w:div w:id="969434951">
      <w:bodyDiv w:val="1"/>
      <w:marLeft w:val="0"/>
      <w:marRight w:val="0"/>
      <w:marTop w:val="0"/>
      <w:marBottom w:val="0"/>
      <w:divBdr>
        <w:top w:val="none" w:sz="0" w:space="0" w:color="auto"/>
        <w:left w:val="none" w:sz="0" w:space="0" w:color="auto"/>
        <w:bottom w:val="none" w:sz="0" w:space="0" w:color="auto"/>
        <w:right w:val="none" w:sz="0" w:space="0" w:color="auto"/>
      </w:divBdr>
    </w:div>
    <w:div w:id="977954886">
      <w:bodyDiv w:val="1"/>
      <w:marLeft w:val="0"/>
      <w:marRight w:val="0"/>
      <w:marTop w:val="0"/>
      <w:marBottom w:val="0"/>
      <w:divBdr>
        <w:top w:val="none" w:sz="0" w:space="0" w:color="auto"/>
        <w:left w:val="none" w:sz="0" w:space="0" w:color="auto"/>
        <w:bottom w:val="none" w:sz="0" w:space="0" w:color="auto"/>
        <w:right w:val="none" w:sz="0" w:space="0" w:color="auto"/>
      </w:divBdr>
    </w:div>
    <w:div w:id="980228982">
      <w:bodyDiv w:val="1"/>
      <w:marLeft w:val="0"/>
      <w:marRight w:val="0"/>
      <w:marTop w:val="0"/>
      <w:marBottom w:val="0"/>
      <w:divBdr>
        <w:top w:val="none" w:sz="0" w:space="0" w:color="auto"/>
        <w:left w:val="none" w:sz="0" w:space="0" w:color="auto"/>
        <w:bottom w:val="none" w:sz="0" w:space="0" w:color="auto"/>
        <w:right w:val="none" w:sz="0" w:space="0" w:color="auto"/>
      </w:divBdr>
    </w:div>
    <w:div w:id="986327646">
      <w:bodyDiv w:val="1"/>
      <w:marLeft w:val="0"/>
      <w:marRight w:val="0"/>
      <w:marTop w:val="0"/>
      <w:marBottom w:val="0"/>
      <w:divBdr>
        <w:top w:val="none" w:sz="0" w:space="0" w:color="auto"/>
        <w:left w:val="none" w:sz="0" w:space="0" w:color="auto"/>
        <w:bottom w:val="none" w:sz="0" w:space="0" w:color="auto"/>
        <w:right w:val="none" w:sz="0" w:space="0" w:color="auto"/>
      </w:divBdr>
    </w:div>
    <w:div w:id="999772858">
      <w:bodyDiv w:val="1"/>
      <w:marLeft w:val="0"/>
      <w:marRight w:val="0"/>
      <w:marTop w:val="0"/>
      <w:marBottom w:val="0"/>
      <w:divBdr>
        <w:top w:val="none" w:sz="0" w:space="0" w:color="auto"/>
        <w:left w:val="none" w:sz="0" w:space="0" w:color="auto"/>
        <w:bottom w:val="none" w:sz="0" w:space="0" w:color="auto"/>
        <w:right w:val="none" w:sz="0" w:space="0" w:color="auto"/>
      </w:divBdr>
    </w:div>
    <w:div w:id="1010450002">
      <w:bodyDiv w:val="1"/>
      <w:marLeft w:val="0"/>
      <w:marRight w:val="0"/>
      <w:marTop w:val="0"/>
      <w:marBottom w:val="0"/>
      <w:divBdr>
        <w:top w:val="none" w:sz="0" w:space="0" w:color="auto"/>
        <w:left w:val="none" w:sz="0" w:space="0" w:color="auto"/>
        <w:bottom w:val="none" w:sz="0" w:space="0" w:color="auto"/>
        <w:right w:val="none" w:sz="0" w:space="0" w:color="auto"/>
      </w:divBdr>
    </w:div>
    <w:div w:id="1013727496">
      <w:bodyDiv w:val="1"/>
      <w:marLeft w:val="0"/>
      <w:marRight w:val="0"/>
      <w:marTop w:val="0"/>
      <w:marBottom w:val="0"/>
      <w:divBdr>
        <w:top w:val="none" w:sz="0" w:space="0" w:color="auto"/>
        <w:left w:val="none" w:sz="0" w:space="0" w:color="auto"/>
        <w:bottom w:val="none" w:sz="0" w:space="0" w:color="auto"/>
        <w:right w:val="none" w:sz="0" w:space="0" w:color="auto"/>
      </w:divBdr>
    </w:div>
    <w:div w:id="1013805046">
      <w:bodyDiv w:val="1"/>
      <w:marLeft w:val="0"/>
      <w:marRight w:val="0"/>
      <w:marTop w:val="0"/>
      <w:marBottom w:val="0"/>
      <w:divBdr>
        <w:top w:val="none" w:sz="0" w:space="0" w:color="auto"/>
        <w:left w:val="none" w:sz="0" w:space="0" w:color="auto"/>
        <w:bottom w:val="none" w:sz="0" w:space="0" w:color="auto"/>
        <w:right w:val="none" w:sz="0" w:space="0" w:color="auto"/>
      </w:divBdr>
    </w:div>
    <w:div w:id="1018654737">
      <w:bodyDiv w:val="1"/>
      <w:marLeft w:val="0"/>
      <w:marRight w:val="0"/>
      <w:marTop w:val="0"/>
      <w:marBottom w:val="0"/>
      <w:divBdr>
        <w:top w:val="none" w:sz="0" w:space="0" w:color="auto"/>
        <w:left w:val="none" w:sz="0" w:space="0" w:color="auto"/>
        <w:bottom w:val="none" w:sz="0" w:space="0" w:color="auto"/>
        <w:right w:val="none" w:sz="0" w:space="0" w:color="auto"/>
      </w:divBdr>
    </w:div>
    <w:div w:id="1029991111">
      <w:bodyDiv w:val="1"/>
      <w:marLeft w:val="0"/>
      <w:marRight w:val="0"/>
      <w:marTop w:val="0"/>
      <w:marBottom w:val="0"/>
      <w:divBdr>
        <w:top w:val="none" w:sz="0" w:space="0" w:color="auto"/>
        <w:left w:val="none" w:sz="0" w:space="0" w:color="auto"/>
        <w:bottom w:val="none" w:sz="0" w:space="0" w:color="auto"/>
        <w:right w:val="none" w:sz="0" w:space="0" w:color="auto"/>
      </w:divBdr>
      <w:divsChild>
        <w:div w:id="1453288243">
          <w:marLeft w:val="0"/>
          <w:marRight w:val="0"/>
          <w:marTop w:val="0"/>
          <w:marBottom w:val="0"/>
          <w:divBdr>
            <w:top w:val="none" w:sz="0" w:space="0" w:color="auto"/>
            <w:left w:val="none" w:sz="0" w:space="0" w:color="auto"/>
            <w:bottom w:val="none" w:sz="0" w:space="0" w:color="auto"/>
            <w:right w:val="none" w:sz="0" w:space="0" w:color="auto"/>
          </w:divBdr>
          <w:divsChild>
            <w:div w:id="1519150723">
              <w:marLeft w:val="0"/>
              <w:marRight w:val="0"/>
              <w:marTop w:val="0"/>
              <w:marBottom w:val="0"/>
              <w:divBdr>
                <w:top w:val="none" w:sz="0" w:space="0" w:color="auto"/>
                <w:left w:val="none" w:sz="0" w:space="0" w:color="auto"/>
                <w:bottom w:val="none" w:sz="0" w:space="0" w:color="auto"/>
                <w:right w:val="none" w:sz="0" w:space="0" w:color="auto"/>
              </w:divBdr>
              <w:divsChild>
                <w:div w:id="10033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8589">
      <w:bodyDiv w:val="1"/>
      <w:marLeft w:val="0"/>
      <w:marRight w:val="0"/>
      <w:marTop w:val="0"/>
      <w:marBottom w:val="0"/>
      <w:divBdr>
        <w:top w:val="none" w:sz="0" w:space="0" w:color="auto"/>
        <w:left w:val="none" w:sz="0" w:space="0" w:color="auto"/>
        <w:bottom w:val="none" w:sz="0" w:space="0" w:color="auto"/>
        <w:right w:val="none" w:sz="0" w:space="0" w:color="auto"/>
      </w:divBdr>
    </w:div>
    <w:div w:id="1031346434">
      <w:bodyDiv w:val="1"/>
      <w:marLeft w:val="0"/>
      <w:marRight w:val="0"/>
      <w:marTop w:val="0"/>
      <w:marBottom w:val="0"/>
      <w:divBdr>
        <w:top w:val="none" w:sz="0" w:space="0" w:color="auto"/>
        <w:left w:val="none" w:sz="0" w:space="0" w:color="auto"/>
        <w:bottom w:val="none" w:sz="0" w:space="0" w:color="auto"/>
        <w:right w:val="none" w:sz="0" w:space="0" w:color="auto"/>
      </w:divBdr>
    </w:div>
    <w:div w:id="1035227284">
      <w:bodyDiv w:val="1"/>
      <w:marLeft w:val="0"/>
      <w:marRight w:val="0"/>
      <w:marTop w:val="0"/>
      <w:marBottom w:val="0"/>
      <w:divBdr>
        <w:top w:val="none" w:sz="0" w:space="0" w:color="auto"/>
        <w:left w:val="none" w:sz="0" w:space="0" w:color="auto"/>
        <w:bottom w:val="none" w:sz="0" w:space="0" w:color="auto"/>
        <w:right w:val="none" w:sz="0" w:space="0" w:color="auto"/>
      </w:divBdr>
    </w:div>
    <w:div w:id="1048527089">
      <w:bodyDiv w:val="1"/>
      <w:marLeft w:val="0"/>
      <w:marRight w:val="0"/>
      <w:marTop w:val="0"/>
      <w:marBottom w:val="0"/>
      <w:divBdr>
        <w:top w:val="none" w:sz="0" w:space="0" w:color="auto"/>
        <w:left w:val="none" w:sz="0" w:space="0" w:color="auto"/>
        <w:bottom w:val="none" w:sz="0" w:space="0" w:color="auto"/>
        <w:right w:val="none" w:sz="0" w:space="0" w:color="auto"/>
      </w:divBdr>
    </w:div>
    <w:div w:id="1050495692">
      <w:bodyDiv w:val="1"/>
      <w:marLeft w:val="0"/>
      <w:marRight w:val="0"/>
      <w:marTop w:val="0"/>
      <w:marBottom w:val="0"/>
      <w:divBdr>
        <w:top w:val="none" w:sz="0" w:space="0" w:color="auto"/>
        <w:left w:val="none" w:sz="0" w:space="0" w:color="auto"/>
        <w:bottom w:val="none" w:sz="0" w:space="0" w:color="auto"/>
        <w:right w:val="none" w:sz="0" w:space="0" w:color="auto"/>
      </w:divBdr>
    </w:div>
    <w:div w:id="1064714531">
      <w:bodyDiv w:val="1"/>
      <w:marLeft w:val="0"/>
      <w:marRight w:val="0"/>
      <w:marTop w:val="0"/>
      <w:marBottom w:val="0"/>
      <w:divBdr>
        <w:top w:val="none" w:sz="0" w:space="0" w:color="auto"/>
        <w:left w:val="none" w:sz="0" w:space="0" w:color="auto"/>
        <w:bottom w:val="none" w:sz="0" w:space="0" w:color="auto"/>
        <w:right w:val="none" w:sz="0" w:space="0" w:color="auto"/>
      </w:divBdr>
      <w:divsChild>
        <w:div w:id="1071344446">
          <w:marLeft w:val="0"/>
          <w:marRight w:val="0"/>
          <w:marTop w:val="0"/>
          <w:marBottom w:val="0"/>
          <w:divBdr>
            <w:top w:val="none" w:sz="0" w:space="0" w:color="auto"/>
            <w:left w:val="none" w:sz="0" w:space="0" w:color="auto"/>
            <w:bottom w:val="none" w:sz="0" w:space="0" w:color="auto"/>
            <w:right w:val="none" w:sz="0" w:space="0" w:color="auto"/>
          </w:divBdr>
          <w:divsChild>
            <w:div w:id="8874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6909">
      <w:bodyDiv w:val="1"/>
      <w:marLeft w:val="0"/>
      <w:marRight w:val="0"/>
      <w:marTop w:val="0"/>
      <w:marBottom w:val="0"/>
      <w:divBdr>
        <w:top w:val="none" w:sz="0" w:space="0" w:color="auto"/>
        <w:left w:val="none" w:sz="0" w:space="0" w:color="auto"/>
        <w:bottom w:val="none" w:sz="0" w:space="0" w:color="auto"/>
        <w:right w:val="none" w:sz="0" w:space="0" w:color="auto"/>
      </w:divBdr>
    </w:div>
    <w:div w:id="1083844012">
      <w:bodyDiv w:val="1"/>
      <w:marLeft w:val="0"/>
      <w:marRight w:val="0"/>
      <w:marTop w:val="0"/>
      <w:marBottom w:val="0"/>
      <w:divBdr>
        <w:top w:val="none" w:sz="0" w:space="0" w:color="auto"/>
        <w:left w:val="none" w:sz="0" w:space="0" w:color="auto"/>
        <w:bottom w:val="none" w:sz="0" w:space="0" w:color="auto"/>
        <w:right w:val="none" w:sz="0" w:space="0" w:color="auto"/>
      </w:divBdr>
    </w:div>
    <w:div w:id="1086268462">
      <w:bodyDiv w:val="1"/>
      <w:marLeft w:val="0"/>
      <w:marRight w:val="0"/>
      <w:marTop w:val="0"/>
      <w:marBottom w:val="0"/>
      <w:divBdr>
        <w:top w:val="none" w:sz="0" w:space="0" w:color="auto"/>
        <w:left w:val="none" w:sz="0" w:space="0" w:color="auto"/>
        <w:bottom w:val="none" w:sz="0" w:space="0" w:color="auto"/>
        <w:right w:val="none" w:sz="0" w:space="0" w:color="auto"/>
      </w:divBdr>
    </w:div>
    <w:div w:id="1100419489">
      <w:bodyDiv w:val="1"/>
      <w:marLeft w:val="0"/>
      <w:marRight w:val="0"/>
      <w:marTop w:val="0"/>
      <w:marBottom w:val="0"/>
      <w:divBdr>
        <w:top w:val="none" w:sz="0" w:space="0" w:color="auto"/>
        <w:left w:val="none" w:sz="0" w:space="0" w:color="auto"/>
        <w:bottom w:val="none" w:sz="0" w:space="0" w:color="auto"/>
        <w:right w:val="none" w:sz="0" w:space="0" w:color="auto"/>
      </w:divBdr>
    </w:div>
    <w:div w:id="1106116736">
      <w:bodyDiv w:val="1"/>
      <w:marLeft w:val="0"/>
      <w:marRight w:val="0"/>
      <w:marTop w:val="0"/>
      <w:marBottom w:val="0"/>
      <w:divBdr>
        <w:top w:val="none" w:sz="0" w:space="0" w:color="auto"/>
        <w:left w:val="none" w:sz="0" w:space="0" w:color="auto"/>
        <w:bottom w:val="none" w:sz="0" w:space="0" w:color="auto"/>
        <w:right w:val="none" w:sz="0" w:space="0" w:color="auto"/>
      </w:divBdr>
    </w:div>
    <w:div w:id="1110201294">
      <w:bodyDiv w:val="1"/>
      <w:marLeft w:val="0"/>
      <w:marRight w:val="0"/>
      <w:marTop w:val="0"/>
      <w:marBottom w:val="0"/>
      <w:divBdr>
        <w:top w:val="none" w:sz="0" w:space="0" w:color="auto"/>
        <w:left w:val="none" w:sz="0" w:space="0" w:color="auto"/>
        <w:bottom w:val="none" w:sz="0" w:space="0" w:color="auto"/>
        <w:right w:val="none" w:sz="0" w:space="0" w:color="auto"/>
      </w:divBdr>
    </w:div>
    <w:div w:id="1111823794">
      <w:bodyDiv w:val="1"/>
      <w:marLeft w:val="0"/>
      <w:marRight w:val="0"/>
      <w:marTop w:val="0"/>
      <w:marBottom w:val="0"/>
      <w:divBdr>
        <w:top w:val="none" w:sz="0" w:space="0" w:color="auto"/>
        <w:left w:val="none" w:sz="0" w:space="0" w:color="auto"/>
        <w:bottom w:val="none" w:sz="0" w:space="0" w:color="auto"/>
        <w:right w:val="none" w:sz="0" w:space="0" w:color="auto"/>
      </w:divBdr>
    </w:div>
    <w:div w:id="1117026651">
      <w:bodyDiv w:val="1"/>
      <w:marLeft w:val="0"/>
      <w:marRight w:val="0"/>
      <w:marTop w:val="0"/>
      <w:marBottom w:val="0"/>
      <w:divBdr>
        <w:top w:val="none" w:sz="0" w:space="0" w:color="auto"/>
        <w:left w:val="none" w:sz="0" w:space="0" w:color="auto"/>
        <w:bottom w:val="none" w:sz="0" w:space="0" w:color="auto"/>
        <w:right w:val="none" w:sz="0" w:space="0" w:color="auto"/>
      </w:divBdr>
    </w:div>
    <w:div w:id="1122192442">
      <w:bodyDiv w:val="1"/>
      <w:marLeft w:val="0"/>
      <w:marRight w:val="0"/>
      <w:marTop w:val="0"/>
      <w:marBottom w:val="0"/>
      <w:divBdr>
        <w:top w:val="none" w:sz="0" w:space="0" w:color="auto"/>
        <w:left w:val="none" w:sz="0" w:space="0" w:color="auto"/>
        <w:bottom w:val="none" w:sz="0" w:space="0" w:color="auto"/>
        <w:right w:val="none" w:sz="0" w:space="0" w:color="auto"/>
      </w:divBdr>
    </w:div>
    <w:div w:id="1130052173">
      <w:bodyDiv w:val="1"/>
      <w:marLeft w:val="0"/>
      <w:marRight w:val="0"/>
      <w:marTop w:val="0"/>
      <w:marBottom w:val="0"/>
      <w:divBdr>
        <w:top w:val="none" w:sz="0" w:space="0" w:color="auto"/>
        <w:left w:val="none" w:sz="0" w:space="0" w:color="auto"/>
        <w:bottom w:val="none" w:sz="0" w:space="0" w:color="auto"/>
        <w:right w:val="none" w:sz="0" w:space="0" w:color="auto"/>
      </w:divBdr>
      <w:divsChild>
        <w:div w:id="1506287827">
          <w:marLeft w:val="0"/>
          <w:marRight w:val="0"/>
          <w:marTop w:val="150"/>
          <w:marBottom w:val="0"/>
          <w:divBdr>
            <w:top w:val="none" w:sz="0" w:space="0" w:color="auto"/>
            <w:left w:val="none" w:sz="0" w:space="0" w:color="auto"/>
            <w:bottom w:val="none" w:sz="0" w:space="0" w:color="auto"/>
            <w:right w:val="none" w:sz="0" w:space="0" w:color="auto"/>
          </w:divBdr>
          <w:divsChild>
            <w:div w:id="1654289962">
              <w:marLeft w:val="0"/>
              <w:marRight w:val="0"/>
              <w:marTop w:val="0"/>
              <w:marBottom w:val="0"/>
              <w:divBdr>
                <w:top w:val="none" w:sz="0" w:space="0" w:color="auto"/>
                <w:left w:val="none" w:sz="0" w:space="0" w:color="auto"/>
                <w:bottom w:val="none" w:sz="0" w:space="0" w:color="auto"/>
                <w:right w:val="none" w:sz="0" w:space="0" w:color="auto"/>
              </w:divBdr>
              <w:divsChild>
                <w:div w:id="390270499">
                  <w:marLeft w:val="0"/>
                  <w:marRight w:val="0"/>
                  <w:marTop w:val="0"/>
                  <w:marBottom w:val="0"/>
                  <w:divBdr>
                    <w:top w:val="none" w:sz="0" w:space="0" w:color="auto"/>
                    <w:left w:val="none" w:sz="0" w:space="0" w:color="auto"/>
                    <w:bottom w:val="none" w:sz="0" w:space="0" w:color="auto"/>
                    <w:right w:val="none" w:sz="0" w:space="0" w:color="auto"/>
                  </w:divBdr>
                  <w:divsChild>
                    <w:div w:id="1497569335">
                      <w:marLeft w:val="0"/>
                      <w:marRight w:val="0"/>
                      <w:marTop w:val="0"/>
                      <w:marBottom w:val="0"/>
                      <w:divBdr>
                        <w:top w:val="none" w:sz="0" w:space="0" w:color="auto"/>
                        <w:left w:val="none" w:sz="0" w:space="0" w:color="auto"/>
                        <w:bottom w:val="none" w:sz="0" w:space="0" w:color="auto"/>
                        <w:right w:val="none" w:sz="0" w:space="0" w:color="auto"/>
                      </w:divBdr>
                      <w:divsChild>
                        <w:div w:id="1039739989">
                          <w:marLeft w:val="0"/>
                          <w:marRight w:val="0"/>
                          <w:marTop w:val="0"/>
                          <w:marBottom w:val="0"/>
                          <w:divBdr>
                            <w:top w:val="none" w:sz="0" w:space="0" w:color="auto"/>
                            <w:left w:val="none" w:sz="0" w:space="0" w:color="auto"/>
                            <w:bottom w:val="none" w:sz="0" w:space="0" w:color="auto"/>
                            <w:right w:val="none" w:sz="0" w:space="0" w:color="auto"/>
                          </w:divBdr>
                          <w:divsChild>
                            <w:div w:id="196368166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9597">
      <w:bodyDiv w:val="1"/>
      <w:marLeft w:val="0"/>
      <w:marRight w:val="0"/>
      <w:marTop w:val="0"/>
      <w:marBottom w:val="0"/>
      <w:divBdr>
        <w:top w:val="none" w:sz="0" w:space="0" w:color="auto"/>
        <w:left w:val="none" w:sz="0" w:space="0" w:color="auto"/>
        <w:bottom w:val="none" w:sz="0" w:space="0" w:color="auto"/>
        <w:right w:val="none" w:sz="0" w:space="0" w:color="auto"/>
      </w:divBdr>
    </w:div>
    <w:div w:id="1131896082">
      <w:bodyDiv w:val="1"/>
      <w:marLeft w:val="0"/>
      <w:marRight w:val="0"/>
      <w:marTop w:val="0"/>
      <w:marBottom w:val="0"/>
      <w:divBdr>
        <w:top w:val="none" w:sz="0" w:space="0" w:color="auto"/>
        <w:left w:val="none" w:sz="0" w:space="0" w:color="auto"/>
        <w:bottom w:val="none" w:sz="0" w:space="0" w:color="auto"/>
        <w:right w:val="none" w:sz="0" w:space="0" w:color="auto"/>
      </w:divBdr>
    </w:div>
    <w:div w:id="1141925434">
      <w:bodyDiv w:val="1"/>
      <w:marLeft w:val="0"/>
      <w:marRight w:val="0"/>
      <w:marTop w:val="0"/>
      <w:marBottom w:val="0"/>
      <w:divBdr>
        <w:top w:val="none" w:sz="0" w:space="0" w:color="auto"/>
        <w:left w:val="none" w:sz="0" w:space="0" w:color="auto"/>
        <w:bottom w:val="none" w:sz="0" w:space="0" w:color="auto"/>
        <w:right w:val="none" w:sz="0" w:space="0" w:color="auto"/>
      </w:divBdr>
      <w:divsChild>
        <w:div w:id="1683048284">
          <w:marLeft w:val="0"/>
          <w:marRight w:val="0"/>
          <w:marTop w:val="0"/>
          <w:marBottom w:val="0"/>
          <w:divBdr>
            <w:top w:val="none" w:sz="0" w:space="0" w:color="auto"/>
            <w:left w:val="none" w:sz="0" w:space="0" w:color="auto"/>
            <w:bottom w:val="none" w:sz="0" w:space="0" w:color="auto"/>
            <w:right w:val="none" w:sz="0" w:space="0" w:color="auto"/>
          </w:divBdr>
          <w:divsChild>
            <w:div w:id="1086264494">
              <w:marLeft w:val="0"/>
              <w:marRight w:val="0"/>
              <w:marTop w:val="0"/>
              <w:marBottom w:val="0"/>
              <w:divBdr>
                <w:top w:val="none" w:sz="0" w:space="0" w:color="auto"/>
                <w:left w:val="none" w:sz="0" w:space="0" w:color="auto"/>
                <w:bottom w:val="none" w:sz="0" w:space="0" w:color="auto"/>
                <w:right w:val="none" w:sz="0" w:space="0" w:color="auto"/>
              </w:divBdr>
              <w:divsChild>
                <w:div w:id="1001129843">
                  <w:marLeft w:val="0"/>
                  <w:marRight w:val="0"/>
                  <w:marTop w:val="0"/>
                  <w:marBottom w:val="0"/>
                  <w:divBdr>
                    <w:top w:val="none" w:sz="0" w:space="0" w:color="auto"/>
                    <w:left w:val="none" w:sz="0" w:space="0" w:color="auto"/>
                    <w:bottom w:val="none" w:sz="0" w:space="0" w:color="auto"/>
                    <w:right w:val="none" w:sz="0" w:space="0" w:color="auto"/>
                  </w:divBdr>
                  <w:divsChild>
                    <w:div w:id="1956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04322">
      <w:bodyDiv w:val="1"/>
      <w:marLeft w:val="0"/>
      <w:marRight w:val="0"/>
      <w:marTop w:val="0"/>
      <w:marBottom w:val="0"/>
      <w:divBdr>
        <w:top w:val="none" w:sz="0" w:space="0" w:color="auto"/>
        <w:left w:val="none" w:sz="0" w:space="0" w:color="auto"/>
        <w:bottom w:val="none" w:sz="0" w:space="0" w:color="auto"/>
        <w:right w:val="none" w:sz="0" w:space="0" w:color="auto"/>
      </w:divBdr>
      <w:divsChild>
        <w:div w:id="1008406541">
          <w:marLeft w:val="0"/>
          <w:marRight w:val="0"/>
          <w:marTop w:val="0"/>
          <w:marBottom w:val="0"/>
          <w:divBdr>
            <w:top w:val="none" w:sz="0" w:space="0" w:color="auto"/>
            <w:left w:val="none" w:sz="0" w:space="0" w:color="auto"/>
            <w:bottom w:val="none" w:sz="0" w:space="0" w:color="auto"/>
            <w:right w:val="none" w:sz="0" w:space="0" w:color="auto"/>
          </w:divBdr>
        </w:div>
      </w:divsChild>
    </w:div>
    <w:div w:id="1163929085">
      <w:bodyDiv w:val="1"/>
      <w:marLeft w:val="0"/>
      <w:marRight w:val="0"/>
      <w:marTop w:val="0"/>
      <w:marBottom w:val="0"/>
      <w:divBdr>
        <w:top w:val="none" w:sz="0" w:space="0" w:color="auto"/>
        <w:left w:val="none" w:sz="0" w:space="0" w:color="auto"/>
        <w:bottom w:val="none" w:sz="0" w:space="0" w:color="auto"/>
        <w:right w:val="none" w:sz="0" w:space="0" w:color="auto"/>
      </w:divBdr>
      <w:divsChild>
        <w:div w:id="511190104">
          <w:marLeft w:val="0"/>
          <w:marRight w:val="0"/>
          <w:marTop w:val="0"/>
          <w:marBottom w:val="0"/>
          <w:divBdr>
            <w:top w:val="none" w:sz="0" w:space="0" w:color="auto"/>
            <w:left w:val="none" w:sz="0" w:space="0" w:color="auto"/>
            <w:bottom w:val="none" w:sz="0" w:space="0" w:color="auto"/>
            <w:right w:val="none" w:sz="0" w:space="0" w:color="auto"/>
          </w:divBdr>
          <w:divsChild>
            <w:div w:id="742021097">
              <w:marLeft w:val="0"/>
              <w:marRight w:val="0"/>
              <w:marTop w:val="0"/>
              <w:marBottom w:val="0"/>
              <w:divBdr>
                <w:top w:val="none" w:sz="0" w:space="0" w:color="auto"/>
                <w:left w:val="none" w:sz="0" w:space="0" w:color="auto"/>
                <w:bottom w:val="none" w:sz="0" w:space="0" w:color="auto"/>
                <w:right w:val="none" w:sz="0" w:space="0" w:color="auto"/>
              </w:divBdr>
              <w:divsChild>
                <w:div w:id="1613627573">
                  <w:marLeft w:val="0"/>
                  <w:marRight w:val="0"/>
                  <w:marTop w:val="0"/>
                  <w:marBottom w:val="0"/>
                  <w:divBdr>
                    <w:top w:val="none" w:sz="0" w:space="0" w:color="auto"/>
                    <w:left w:val="none" w:sz="0" w:space="0" w:color="auto"/>
                    <w:bottom w:val="none" w:sz="0" w:space="0" w:color="auto"/>
                    <w:right w:val="none" w:sz="0" w:space="0" w:color="auto"/>
                  </w:divBdr>
                  <w:divsChild>
                    <w:div w:id="11345191">
                      <w:marLeft w:val="0"/>
                      <w:marRight w:val="0"/>
                      <w:marTop w:val="0"/>
                      <w:marBottom w:val="0"/>
                      <w:divBdr>
                        <w:top w:val="none" w:sz="0" w:space="0" w:color="auto"/>
                        <w:left w:val="none" w:sz="0" w:space="0" w:color="auto"/>
                        <w:bottom w:val="none" w:sz="0" w:space="0" w:color="auto"/>
                        <w:right w:val="none" w:sz="0" w:space="0" w:color="auto"/>
                      </w:divBdr>
                      <w:divsChild>
                        <w:div w:id="65688352">
                          <w:marLeft w:val="0"/>
                          <w:marRight w:val="0"/>
                          <w:marTop w:val="0"/>
                          <w:marBottom w:val="0"/>
                          <w:divBdr>
                            <w:top w:val="none" w:sz="0" w:space="0" w:color="auto"/>
                            <w:left w:val="none" w:sz="0" w:space="0" w:color="auto"/>
                            <w:bottom w:val="none" w:sz="0" w:space="0" w:color="auto"/>
                            <w:right w:val="none" w:sz="0" w:space="0" w:color="auto"/>
                          </w:divBdr>
                          <w:divsChild>
                            <w:div w:id="13577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4393">
      <w:bodyDiv w:val="1"/>
      <w:marLeft w:val="0"/>
      <w:marRight w:val="0"/>
      <w:marTop w:val="0"/>
      <w:marBottom w:val="0"/>
      <w:divBdr>
        <w:top w:val="none" w:sz="0" w:space="0" w:color="auto"/>
        <w:left w:val="none" w:sz="0" w:space="0" w:color="auto"/>
        <w:bottom w:val="none" w:sz="0" w:space="0" w:color="auto"/>
        <w:right w:val="none" w:sz="0" w:space="0" w:color="auto"/>
      </w:divBdr>
    </w:div>
    <w:div w:id="1174606392">
      <w:bodyDiv w:val="1"/>
      <w:marLeft w:val="0"/>
      <w:marRight w:val="0"/>
      <w:marTop w:val="0"/>
      <w:marBottom w:val="0"/>
      <w:divBdr>
        <w:top w:val="none" w:sz="0" w:space="0" w:color="auto"/>
        <w:left w:val="none" w:sz="0" w:space="0" w:color="auto"/>
        <w:bottom w:val="none" w:sz="0" w:space="0" w:color="auto"/>
        <w:right w:val="none" w:sz="0" w:space="0" w:color="auto"/>
      </w:divBdr>
    </w:div>
    <w:div w:id="1175346045">
      <w:bodyDiv w:val="1"/>
      <w:marLeft w:val="0"/>
      <w:marRight w:val="0"/>
      <w:marTop w:val="0"/>
      <w:marBottom w:val="0"/>
      <w:divBdr>
        <w:top w:val="none" w:sz="0" w:space="0" w:color="auto"/>
        <w:left w:val="none" w:sz="0" w:space="0" w:color="auto"/>
        <w:bottom w:val="none" w:sz="0" w:space="0" w:color="auto"/>
        <w:right w:val="none" w:sz="0" w:space="0" w:color="auto"/>
      </w:divBdr>
    </w:div>
    <w:div w:id="1182085212">
      <w:bodyDiv w:val="1"/>
      <w:marLeft w:val="0"/>
      <w:marRight w:val="0"/>
      <w:marTop w:val="0"/>
      <w:marBottom w:val="0"/>
      <w:divBdr>
        <w:top w:val="none" w:sz="0" w:space="0" w:color="auto"/>
        <w:left w:val="none" w:sz="0" w:space="0" w:color="auto"/>
        <w:bottom w:val="none" w:sz="0" w:space="0" w:color="auto"/>
        <w:right w:val="none" w:sz="0" w:space="0" w:color="auto"/>
      </w:divBdr>
    </w:div>
    <w:div w:id="1211117129">
      <w:bodyDiv w:val="1"/>
      <w:marLeft w:val="0"/>
      <w:marRight w:val="0"/>
      <w:marTop w:val="0"/>
      <w:marBottom w:val="0"/>
      <w:divBdr>
        <w:top w:val="none" w:sz="0" w:space="0" w:color="auto"/>
        <w:left w:val="none" w:sz="0" w:space="0" w:color="auto"/>
        <w:bottom w:val="none" w:sz="0" w:space="0" w:color="auto"/>
        <w:right w:val="none" w:sz="0" w:space="0" w:color="auto"/>
      </w:divBdr>
    </w:div>
    <w:div w:id="1215771780">
      <w:bodyDiv w:val="1"/>
      <w:marLeft w:val="0"/>
      <w:marRight w:val="0"/>
      <w:marTop w:val="0"/>
      <w:marBottom w:val="0"/>
      <w:divBdr>
        <w:top w:val="none" w:sz="0" w:space="0" w:color="auto"/>
        <w:left w:val="none" w:sz="0" w:space="0" w:color="auto"/>
        <w:bottom w:val="none" w:sz="0" w:space="0" w:color="auto"/>
        <w:right w:val="none" w:sz="0" w:space="0" w:color="auto"/>
      </w:divBdr>
    </w:div>
    <w:div w:id="1215849621">
      <w:bodyDiv w:val="1"/>
      <w:marLeft w:val="0"/>
      <w:marRight w:val="0"/>
      <w:marTop w:val="0"/>
      <w:marBottom w:val="0"/>
      <w:divBdr>
        <w:top w:val="none" w:sz="0" w:space="0" w:color="auto"/>
        <w:left w:val="none" w:sz="0" w:space="0" w:color="auto"/>
        <w:bottom w:val="none" w:sz="0" w:space="0" w:color="auto"/>
        <w:right w:val="none" w:sz="0" w:space="0" w:color="auto"/>
      </w:divBdr>
    </w:div>
    <w:div w:id="1224216718">
      <w:bodyDiv w:val="1"/>
      <w:marLeft w:val="0"/>
      <w:marRight w:val="0"/>
      <w:marTop w:val="0"/>
      <w:marBottom w:val="0"/>
      <w:divBdr>
        <w:top w:val="none" w:sz="0" w:space="0" w:color="auto"/>
        <w:left w:val="none" w:sz="0" w:space="0" w:color="auto"/>
        <w:bottom w:val="none" w:sz="0" w:space="0" w:color="auto"/>
        <w:right w:val="none" w:sz="0" w:space="0" w:color="auto"/>
      </w:divBdr>
    </w:div>
    <w:div w:id="1233780975">
      <w:bodyDiv w:val="1"/>
      <w:marLeft w:val="0"/>
      <w:marRight w:val="0"/>
      <w:marTop w:val="0"/>
      <w:marBottom w:val="0"/>
      <w:divBdr>
        <w:top w:val="none" w:sz="0" w:space="0" w:color="auto"/>
        <w:left w:val="none" w:sz="0" w:space="0" w:color="auto"/>
        <w:bottom w:val="none" w:sz="0" w:space="0" w:color="auto"/>
        <w:right w:val="none" w:sz="0" w:space="0" w:color="auto"/>
      </w:divBdr>
    </w:div>
    <w:div w:id="1235779104">
      <w:bodyDiv w:val="1"/>
      <w:marLeft w:val="0"/>
      <w:marRight w:val="0"/>
      <w:marTop w:val="0"/>
      <w:marBottom w:val="0"/>
      <w:divBdr>
        <w:top w:val="none" w:sz="0" w:space="0" w:color="auto"/>
        <w:left w:val="none" w:sz="0" w:space="0" w:color="auto"/>
        <w:bottom w:val="none" w:sz="0" w:space="0" w:color="auto"/>
        <w:right w:val="none" w:sz="0" w:space="0" w:color="auto"/>
      </w:divBdr>
      <w:divsChild>
        <w:div w:id="245237335">
          <w:marLeft w:val="0"/>
          <w:marRight w:val="0"/>
          <w:marTop w:val="0"/>
          <w:marBottom w:val="0"/>
          <w:divBdr>
            <w:top w:val="none" w:sz="0" w:space="0" w:color="auto"/>
            <w:left w:val="none" w:sz="0" w:space="0" w:color="auto"/>
            <w:bottom w:val="none" w:sz="0" w:space="0" w:color="auto"/>
            <w:right w:val="none" w:sz="0" w:space="0" w:color="auto"/>
          </w:divBdr>
          <w:divsChild>
            <w:div w:id="18168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8808">
      <w:bodyDiv w:val="1"/>
      <w:marLeft w:val="0"/>
      <w:marRight w:val="0"/>
      <w:marTop w:val="0"/>
      <w:marBottom w:val="0"/>
      <w:divBdr>
        <w:top w:val="none" w:sz="0" w:space="0" w:color="auto"/>
        <w:left w:val="none" w:sz="0" w:space="0" w:color="auto"/>
        <w:bottom w:val="none" w:sz="0" w:space="0" w:color="auto"/>
        <w:right w:val="none" w:sz="0" w:space="0" w:color="auto"/>
      </w:divBdr>
    </w:div>
    <w:div w:id="1247811117">
      <w:bodyDiv w:val="1"/>
      <w:marLeft w:val="0"/>
      <w:marRight w:val="0"/>
      <w:marTop w:val="0"/>
      <w:marBottom w:val="0"/>
      <w:divBdr>
        <w:top w:val="none" w:sz="0" w:space="0" w:color="auto"/>
        <w:left w:val="none" w:sz="0" w:space="0" w:color="auto"/>
        <w:bottom w:val="none" w:sz="0" w:space="0" w:color="auto"/>
        <w:right w:val="none" w:sz="0" w:space="0" w:color="auto"/>
      </w:divBdr>
    </w:div>
    <w:div w:id="1252011278">
      <w:bodyDiv w:val="1"/>
      <w:marLeft w:val="0"/>
      <w:marRight w:val="0"/>
      <w:marTop w:val="0"/>
      <w:marBottom w:val="0"/>
      <w:divBdr>
        <w:top w:val="none" w:sz="0" w:space="0" w:color="auto"/>
        <w:left w:val="none" w:sz="0" w:space="0" w:color="auto"/>
        <w:bottom w:val="none" w:sz="0" w:space="0" w:color="auto"/>
        <w:right w:val="none" w:sz="0" w:space="0" w:color="auto"/>
      </w:divBdr>
    </w:div>
    <w:div w:id="1257443775">
      <w:bodyDiv w:val="1"/>
      <w:marLeft w:val="0"/>
      <w:marRight w:val="0"/>
      <w:marTop w:val="0"/>
      <w:marBottom w:val="0"/>
      <w:divBdr>
        <w:top w:val="none" w:sz="0" w:space="0" w:color="auto"/>
        <w:left w:val="none" w:sz="0" w:space="0" w:color="auto"/>
        <w:bottom w:val="none" w:sz="0" w:space="0" w:color="auto"/>
        <w:right w:val="none" w:sz="0" w:space="0" w:color="auto"/>
      </w:divBdr>
    </w:div>
    <w:div w:id="1263076376">
      <w:bodyDiv w:val="1"/>
      <w:marLeft w:val="0"/>
      <w:marRight w:val="0"/>
      <w:marTop w:val="0"/>
      <w:marBottom w:val="0"/>
      <w:divBdr>
        <w:top w:val="none" w:sz="0" w:space="0" w:color="auto"/>
        <w:left w:val="none" w:sz="0" w:space="0" w:color="auto"/>
        <w:bottom w:val="none" w:sz="0" w:space="0" w:color="auto"/>
        <w:right w:val="none" w:sz="0" w:space="0" w:color="auto"/>
      </w:divBdr>
    </w:div>
    <w:div w:id="1264344215">
      <w:bodyDiv w:val="1"/>
      <w:marLeft w:val="0"/>
      <w:marRight w:val="0"/>
      <w:marTop w:val="0"/>
      <w:marBottom w:val="0"/>
      <w:divBdr>
        <w:top w:val="none" w:sz="0" w:space="0" w:color="auto"/>
        <w:left w:val="none" w:sz="0" w:space="0" w:color="auto"/>
        <w:bottom w:val="none" w:sz="0" w:space="0" w:color="auto"/>
        <w:right w:val="none" w:sz="0" w:space="0" w:color="auto"/>
      </w:divBdr>
    </w:div>
    <w:div w:id="1272974705">
      <w:bodyDiv w:val="1"/>
      <w:marLeft w:val="0"/>
      <w:marRight w:val="0"/>
      <w:marTop w:val="0"/>
      <w:marBottom w:val="0"/>
      <w:divBdr>
        <w:top w:val="none" w:sz="0" w:space="0" w:color="auto"/>
        <w:left w:val="none" w:sz="0" w:space="0" w:color="auto"/>
        <w:bottom w:val="none" w:sz="0" w:space="0" w:color="auto"/>
        <w:right w:val="none" w:sz="0" w:space="0" w:color="auto"/>
      </w:divBdr>
    </w:div>
    <w:div w:id="1275946681">
      <w:bodyDiv w:val="1"/>
      <w:marLeft w:val="0"/>
      <w:marRight w:val="0"/>
      <w:marTop w:val="0"/>
      <w:marBottom w:val="0"/>
      <w:divBdr>
        <w:top w:val="none" w:sz="0" w:space="0" w:color="auto"/>
        <w:left w:val="none" w:sz="0" w:space="0" w:color="auto"/>
        <w:bottom w:val="none" w:sz="0" w:space="0" w:color="auto"/>
        <w:right w:val="none" w:sz="0" w:space="0" w:color="auto"/>
      </w:divBdr>
    </w:div>
    <w:div w:id="1281255758">
      <w:bodyDiv w:val="1"/>
      <w:marLeft w:val="0"/>
      <w:marRight w:val="0"/>
      <w:marTop w:val="0"/>
      <w:marBottom w:val="0"/>
      <w:divBdr>
        <w:top w:val="none" w:sz="0" w:space="0" w:color="auto"/>
        <w:left w:val="none" w:sz="0" w:space="0" w:color="auto"/>
        <w:bottom w:val="none" w:sz="0" w:space="0" w:color="auto"/>
        <w:right w:val="none" w:sz="0" w:space="0" w:color="auto"/>
      </w:divBdr>
    </w:div>
    <w:div w:id="1287008788">
      <w:bodyDiv w:val="1"/>
      <w:marLeft w:val="0"/>
      <w:marRight w:val="0"/>
      <w:marTop w:val="0"/>
      <w:marBottom w:val="0"/>
      <w:divBdr>
        <w:top w:val="none" w:sz="0" w:space="0" w:color="auto"/>
        <w:left w:val="none" w:sz="0" w:space="0" w:color="auto"/>
        <w:bottom w:val="none" w:sz="0" w:space="0" w:color="auto"/>
        <w:right w:val="none" w:sz="0" w:space="0" w:color="auto"/>
      </w:divBdr>
    </w:div>
    <w:div w:id="1318191227">
      <w:bodyDiv w:val="1"/>
      <w:marLeft w:val="0"/>
      <w:marRight w:val="0"/>
      <w:marTop w:val="0"/>
      <w:marBottom w:val="0"/>
      <w:divBdr>
        <w:top w:val="none" w:sz="0" w:space="0" w:color="auto"/>
        <w:left w:val="none" w:sz="0" w:space="0" w:color="auto"/>
        <w:bottom w:val="none" w:sz="0" w:space="0" w:color="auto"/>
        <w:right w:val="none" w:sz="0" w:space="0" w:color="auto"/>
      </w:divBdr>
    </w:div>
    <w:div w:id="1322612584">
      <w:bodyDiv w:val="1"/>
      <w:marLeft w:val="0"/>
      <w:marRight w:val="0"/>
      <w:marTop w:val="0"/>
      <w:marBottom w:val="0"/>
      <w:divBdr>
        <w:top w:val="none" w:sz="0" w:space="0" w:color="auto"/>
        <w:left w:val="none" w:sz="0" w:space="0" w:color="auto"/>
        <w:bottom w:val="none" w:sz="0" w:space="0" w:color="auto"/>
        <w:right w:val="none" w:sz="0" w:space="0" w:color="auto"/>
      </w:divBdr>
    </w:div>
    <w:div w:id="1322932225">
      <w:bodyDiv w:val="1"/>
      <w:marLeft w:val="0"/>
      <w:marRight w:val="0"/>
      <w:marTop w:val="0"/>
      <w:marBottom w:val="0"/>
      <w:divBdr>
        <w:top w:val="none" w:sz="0" w:space="0" w:color="auto"/>
        <w:left w:val="none" w:sz="0" w:space="0" w:color="auto"/>
        <w:bottom w:val="none" w:sz="0" w:space="0" w:color="auto"/>
        <w:right w:val="none" w:sz="0" w:space="0" w:color="auto"/>
      </w:divBdr>
    </w:div>
    <w:div w:id="1327171656">
      <w:bodyDiv w:val="1"/>
      <w:marLeft w:val="0"/>
      <w:marRight w:val="0"/>
      <w:marTop w:val="0"/>
      <w:marBottom w:val="0"/>
      <w:divBdr>
        <w:top w:val="none" w:sz="0" w:space="0" w:color="auto"/>
        <w:left w:val="none" w:sz="0" w:space="0" w:color="auto"/>
        <w:bottom w:val="none" w:sz="0" w:space="0" w:color="auto"/>
        <w:right w:val="none" w:sz="0" w:space="0" w:color="auto"/>
      </w:divBdr>
    </w:div>
    <w:div w:id="1336804417">
      <w:bodyDiv w:val="1"/>
      <w:marLeft w:val="0"/>
      <w:marRight w:val="0"/>
      <w:marTop w:val="0"/>
      <w:marBottom w:val="0"/>
      <w:divBdr>
        <w:top w:val="none" w:sz="0" w:space="0" w:color="auto"/>
        <w:left w:val="none" w:sz="0" w:space="0" w:color="auto"/>
        <w:bottom w:val="none" w:sz="0" w:space="0" w:color="auto"/>
        <w:right w:val="none" w:sz="0" w:space="0" w:color="auto"/>
      </w:divBdr>
    </w:div>
    <w:div w:id="1339695217">
      <w:bodyDiv w:val="1"/>
      <w:marLeft w:val="0"/>
      <w:marRight w:val="0"/>
      <w:marTop w:val="0"/>
      <w:marBottom w:val="0"/>
      <w:divBdr>
        <w:top w:val="none" w:sz="0" w:space="0" w:color="auto"/>
        <w:left w:val="none" w:sz="0" w:space="0" w:color="auto"/>
        <w:bottom w:val="none" w:sz="0" w:space="0" w:color="auto"/>
        <w:right w:val="none" w:sz="0" w:space="0" w:color="auto"/>
      </w:divBdr>
    </w:div>
    <w:div w:id="1342782508">
      <w:bodyDiv w:val="1"/>
      <w:marLeft w:val="0"/>
      <w:marRight w:val="0"/>
      <w:marTop w:val="0"/>
      <w:marBottom w:val="0"/>
      <w:divBdr>
        <w:top w:val="none" w:sz="0" w:space="0" w:color="auto"/>
        <w:left w:val="none" w:sz="0" w:space="0" w:color="auto"/>
        <w:bottom w:val="none" w:sz="0" w:space="0" w:color="auto"/>
        <w:right w:val="none" w:sz="0" w:space="0" w:color="auto"/>
      </w:divBdr>
    </w:div>
    <w:div w:id="1351107847">
      <w:bodyDiv w:val="1"/>
      <w:marLeft w:val="0"/>
      <w:marRight w:val="0"/>
      <w:marTop w:val="0"/>
      <w:marBottom w:val="0"/>
      <w:divBdr>
        <w:top w:val="none" w:sz="0" w:space="0" w:color="auto"/>
        <w:left w:val="none" w:sz="0" w:space="0" w:color="auto"/>
        <w:bottom w:val="none" w:sz="0" w:space="0" w:color="auto"/>
        <w:right w:val="none" w:sz="0" w:space="0" w:color="auto"/>
      </w:divBdr>
    </w:div>
    <w:div w:id="1352872826">
      <w:bodyDiv w:val="1"/>
      <w:marLeft w:val="0"/>
      <w:marRight w:val="0"/>
      <w:marTop w:val="0"/>
      <w:marBottom w:val="0"/>
      <w:divBdr>
        <w:top w:val="none" w:sz="0" w:space="0" w:color="auto"/>
        <w:left w:val="none" w:sz="0" w:space="0" w:color="auto"/>
        <w:bottom w:val="none" w:sz="0" w:space="0" w:color="auto"/>
        <w:right w:val="none" w:sz="0" w:space="0" w:color="auto"/>
      </w:divBdr>
    </w:div>
    <w:div w:id="1360471645">
      <w:bodyDiv w:val="1"/>
      <w:marLeft w:val="0"/>
      <w:marRight w:val="0"/>
      <w:marTop w:val="0"/>
      <w:marBottom w:val="0"/>
      <w:divBdr>
        <w:top w:val="none" w:sz="0" w:space="0" w:color="auto"/>
        <w:left w:val="none" w:sz="0" w:space="0" w:color="auto"/>
        <w:bottom w:val="none" w:sz="0" w:space="0" w:color="auto"/>
        <w:right w:val="none" w:sz="0" w:space="0" w:color="auto"/>
      </w:divBdr>
    </w:div>
    <w:div w:id="1362827104">
      <w:bodyDiv w:val="1"/>
      <w:marLeft w:val="0"/>
      <w:marRight w:val="0"/>
      <w:marTop w:val="0"/>
      <w:marBottom w:val="0"/>
      <w:divBdr>
        <w:top w:val="none" w:sz="0" w:space="0" w:color="auto"/>
        <w:left w:val="none" w:sz="0" w:space="0" w:color="auto"/>
        <w:bottom w:val="none" w:sz="0" w:space="0" w:color="auto"/>
        <w:right w:val="none" w:sz="0" w:space="0" w:color="auto"/>
      </w:divBdr>
    </w:div>
    <w:div w:id="1374308615">
      <w:bodyDiv w:val="1"/>
      <w:marLeft w:val="0"/>
      <w:marRight w:val="0"/>
      <w:marTop w:val="0"/>
      <w:marBottom w:val="0"/>
      <w:divBdr>
        <w:top w:val="none" w:sz="0" w:space="0" w:color="auto"/>
        <w:left w:val="none" w:sz="0" w:space="0" w:color="auto"/>
        <w:bottom w:val="none" w:sz="0" w:space="0" w:color="auto"/>
        <w:right w:val="none" w:sz="0" w:space="0" w:color="auto"/>
      </w:divBdr>
    </w:div>
    <w:div w:id="1385254906">
      <w:bodyDiv w:val="1"/>
      <w:marLeft w:val="0"/>
      <w:marRight w:val="0"/>
      <w:marTop w:val="0"/>
      <w:marBottom w:val="0"/>
      <w:divBdr>
        <w:top w:val="none" w:sz="0" w:space="0" w:color="auto"/>
        <w:left w:val="none" w:sz="0" w:space="0" w:color="auto"/>
        <w:bottom w:val="none" w:sz="0" w:space="0" w:color="auto"/>
        <w:right w:val="none" w:sz="0" w:space="0" w:color="auto"/>
      </w:divBdr>
    </w:div>
    <w:div w:id="1396200044">
      <w:bodyDiv w:val="1"/>
      <w:marLeft w:val="0"/>
      <w:marRight w:val="0"/>
      <w:marTop w:val="0"/>
      <w:marBottom w:val="0"/>
      <w:divBdr>
        <w:top w:val="none" w:sz="0" w:space="0" w:color="auto"/>
        <w:left w:val="none" w:sz="0" w:space="0" w:color="auto"/>
        <w:bottom w:val="none" w:sz="0" w:space="0" w:color="auto"/>
        <w:right w:val="none" w:sz="0" w:space="0" w:color="auto"/>
      </w:divBdr>
    </w:div>
    <w:div w:id="1400833188">
      <w:bodyDiv w:val="1"/>
      <w:marLeft w:val="0"/>
      <w:marRight w:val="0"/>
      <w:marTop w:val="0"/>
      <w:marBottom w:val="0"/>
      <w:divBdr>
        <w:top w:val="none" w:sz="0" w:space="0" w:color="auto"/>
        <w:left w:val="none" w:sz="0" w:space="0" w:color="auto"/>
        <w:bottom w:val="none" w:sz="0" w:space="0" w:color="auto"/>
        <w:right w:val="none" w:sz="0" w:space="0" w:color="auto"/>
      </w:divBdr>
    </w:div>
    <w:div w:id="1402023594">
      <w:bodyDiv w:val="1"/>
      <w:marLeft w:val="0"/>
      <w:marRight w:val="0"/>
      <w:marTop w:val="0"/>
      <w:marBottom w:val="0"/>
      <w:divBdr>
        <w:top w:val="none" w:sz="0" w:space="0" w:color="auto"/>
        <w:left w:val="none" w:sz="0" w:space="0" w:color="auto"/>
        <w:bottom w:val="none" w:sz="0" w:space="0" w:color="auto"/>
        <w:right w:val="none" w:sz="0" w:space="0" w:color="auto"/>
      </w:divBdr>
    </w:div>
    <w:div w:id="1423452066">
      <w:bodyDiv w:val="1"/>
      <w:marLeft w:val="0"/>
      <w:marRight w:val="0"/>
      <w:marTop w:val="0"/>
      <w:marBottom w:val="0"/>
      <w:divBdr>
        <w:top w:val="none" w:sz="0" w:space="0" w:color="auto"/>
        <w:left w:val="none" w:sz="0" w:space="0" w:color="auto"/>
        <w:bottom w:val="none" w:sz="0" w:space="0" w:color="auto"/>
        <w:right w:val="none" w:sz="0" w:space="0" w:color="auto"/>
      </w:divBdr>
    </w:div>
    <w:div w:id="1423527458">
      <w:bodyDiv w:val="1"/>
      <w:marLeft w:val="0"/>
      <w:marRight w:val="0"/>
      <w:marTop w:val="0"/>
      <w:marBottom w:val="0"/>
      <w:divBdr>
        <w:top w:val="none" w:sz="0" w:space="0" w:color="auto"/>
        <w:left w:val="none" w:sz="0" w:space="0" w:color="auto"/>
        <w:bottom w:val="none" w:sz="0" w:space="0" w:color="auto"/>
        <w:right w:val="none" w:sz="0" w:space="0" w:color="auto"/>
      </w:divBdr>
      <w:divsChild>
        <w:div w:id="78135369">
          <w:marLeft w:val="0"/>
          <w:marRight w:val="0"/>
          <w:marTop w:val="0"/>
          <w:marBottom w:val="0"/>
          <w:divBdr>
            <w:top w:val="none" w:sz="0" w:space="0" w:color="auto"/>
            <w:left w:val="none" w:sz="0" w:space="0" w:color="auto"/>
            <w:bottom w:val="none" w:sz="0" w:space="0" w:color="auto"/>
            <w:right w:val="none" w:sz="0" w:space="0" w:color="auto"/>
          </w:divBdr>
        </w:div>
        <w:div w:id="89546707">
          <w:marLeft w:val="0"/>
          <w:marRight w:val="0"/>
          <w:marTop w:val="0"/>
          <w:marBottom w:val="0"/>
          <w:divBdr>
            <w:top w:val="none" w:sz="0" w:space="0" w:color="auto"/>
            <w:left w:val="none" w:sz="0" w:space="0" w:color="auto"/>
            <w:bottom w:val="none" w:sz="0" w:space="0" w:color="auto"/>
            <w:right w:val="none" w:sz="0" w:space="0" w:color="auto"/>
          </w:divBdr>
        </w:div>
        <w:div w:id="100536784">
          <w:marLeft w:val="0"/>
          <w:marRight w:val="0"/>
          <w:marTop w:val="0"/>
          <w:marBottom w:val="0"/>
          <w:divBdr>
            <w:top w:val="none" w:sz="0" w:space="0" w:color="auto"/>
            <w:left w:val="none" w:sz="0" w:space="0" w:color="auto"/>
            <w:bottom w:val="none" w:sz="0" w:space="0" w:color="auto"/>
            <w:right w:val="none" w:sz="0" w:space="0" w:color="auto"/>
          </w:divBdr>
        </w:div>
        <w:div w:id="102502567">
          <w:marLeft w:val="0"/>
          <w:marRight w:val="0"/>
          <w:marTop w:val="0"/>
          <w:marBottom w:val="0"/>
          <w:divBdr>
            <w:top w:val="none" w:sz="0" w:space="0" w:color="auto"/>
            <w:left w:val="none" w:sz="0" w:space="0" w:color="auto"/>
            <w:bottom w:val="none" w:sz="0" w:space="0" w:color="auto"/>
            <w:right w:val="none" w:sz="0" w:space="0" w:color="auto"/>
          </w:divBdr>
        </w:div>
        <w:div w:id="114830126">
          <w:marLeft w:val="0"/>
          <w:marRight w:val="0"/>
          <w:marTop w:val="0"/>
          <w:marBottom w:val="0"/>
          <w:divBdr>
            <w:top w:val="none" w:sz="0" w:space="0" w:color="auto"/>
            <w:left w:val="none" w:sz="0" w:space="0" w:color="auto"/>
            <w:bottom w:val="none" w:sz="0" w:space="0" w:color="auto"/>
            <w:right w:val="none" w:sz="0" w:space="0" w:color="auto"/>
          </w:divBdr>
        </w:div>
        <w:div w:id="229539743">
          <w:marLeft w:val="0"/>
          <w:marRight w:val="0"/>
          <w:marTop w:val="0"/>
          <w:marBottom w:val="0"/>
          <w:divBdr>
            <w:top w:val="none" w:sz="0" w:space="0" w:color="auto"/>
            <w:left w:val="none" w:sz="0" w:space="0" w:color="auto"/>
            <w:bottom w:val="none" w:sz="0" w:space="0" w:color="auto"/>
            <w:right w:val="none" w:sz="0" w:space="0" w:color="auto"/>
          </w:divBdr>
        </w:div>
        <w:div w:id="258024114">
          <w:marLeft w:val="0"/>
          <w:marRight w:val="0"/>
          <w:marTop w:val="0"/>
          <w:marBottom w:val="0"/>
          <w:divBdr>
            <w:top w:val="none" w:sz="0" w:space="0" w:color="auto"/>
            <w:left w:val="none" w:sz="0" w:space="0" w:color="auto"/>
            <w:bottom w:val="none" w:sz="0" w:space="0" w:color="auto"/>
            <w:right w:val="none" w:sz="0" w:space="0" w:color="auto"/>
          </w:divBdr>
        </w:div>
        <w:div w:id="292635606">
          <w:marLeft w:val="0"/>
          <w:marRight w:val="0"/>
          <w:marTop w:val="0"/>
          <w:marBottom w:val="0"/>
          <w:divBdr>
            <w:top w:val="none" w:sz="0" w:space="0" w:color="auto"/>
            <w:left w:val="none" w:sz="0" w:space="0" w:color="auto"/>
            <w:bottom w:val="none" w:sz="0" w:space="0" w:color="auto"/>
            <w:right w:val="none" w:sz="0" w:space="0" w:color="auto"/>
          </w:divBdr>
        </w:div>
        <w:div w:id="434443298">
          <w:marLeft w:val="0"/>
          <w:marRight w:val="0"/>
          <w:marTop w:val="0"/>
          <w:marBottom w:val="0"/>
          <w:divBdr>
            <w:top w:val="none" w:sz="0" w:space="0" w:color="auto"/>
            <w:left w:val="none" w:sz="0" w:space="0" w:color="auto"/>
            <w:bottom w:val="none" w:sz="0" w:space="0" w:color="auto"/>
            <w:right w:val="none" w:sz="0" w:space="0" w:color="auto"/>
          </w:divBdr>
        </w:div>
        <w:div w:id="448016916">
          <w:marLeft w:val="0"/>
          <w:marRight w:val="0"/>
          <w:marTop w:val="0"/>
          <w:marBottom w:val="0"/>
          <w:divBdr>
            <w:top w:val="none" w:sz="0" w:space="0" w:color="auto"/>
            <w:left w:val="none" w:sz="0" w:space="0" w:color="auto"/>
            <w:bottom w:val="none" w:sz="0" w:space="0" w:color="auto"/>
            <w:right w:val="none" w:sz="0" w:space="0" w:color="auto"/>
          </w:divBdr>
        </w:div>
        <w:div w:id="473765096">
          <w:marLeft w:val="0"/>
          <w:marRight w:val="0"/>
          <w:marTop w:val="0"/>
          <w:marBottom w:val="0"/>
          <w:divBdr>
            <w:top w:val="none" w:sz="0" w:space="0" w:color="auto"/>
            <w:left w:val="none" w:sz="0" w:space="0" w:color="auto"/>
            <w:bottom w:val="none" w:sz="0" w:space="0" w:color="auto"/>
            <w:right w:val="none" w:sz="0" w:space="0" w:color="auto"/>
          </w:divBdr>
        </w:div>
        <w:div w:id="529728576">
          <w:marLeft w:val="0"/>
          <w:marRight w:val="0"/>
          <w:marTop w:val="0"/>
          <w:marBottom w:val="0"/>
          <w:divBdr>
            <w:top w:val="none" w:sz="0" w:space="0" w:color="auto"/>
            <w:left w:val="none" w:sz="0" w:space="0" w:color="auto"/>
            <w:bottom w:val="none" w:sz="0" w:space="0" w:color="auto"/>
            <w:right w:val="none" w:sz="0" w:space="0" w:color="auto"/>
          </w:divBdr>
        </w:div>
        <w:div w:id="548030057">
          <w:marLeft w:val="0"/>
          <w:marRight w:val="0"/>
          <w:marTop w:val="0"/>
          <w:marBottom w:val="0"/>
          <w:divBdr>
            <w:top w:val="none" w:sz="0" w:space="0" w:color="auto"/>
            <w:left w:val="none" w:sz="0" w:space="0" w:color="auto"/>
            <w:bottom w:val="none" w:sz="0" w:space="0" w:color="auto"/>
            <w:right w:val="none" w:sz="0" w:space="0" w:color="auto"/>
          </w:divBdr>
        </w:div>
        <w:div w:id="603194294">
          <w:marLeft w:val="0"/>
          <w:marRight w:val="0"/>
          <w:marTop w:val="0"/>
          <w:marBottom w:val="0"/>
          <w:divBdr>
            <w:top w:val="none" w:sz="0" w:space="0" w:color="auto"/>
            <w:left w:val="none" w:sz="0" w:space="0" w:color="auto"/>
            <w:bottom w:val="none" w:sz="0" w:space="0" w:color="auto"/>
            <w:right w:val="none" w:sz="0" w:space="0" w:color="auto"/>
          </w:divBdr>
        </w:div>
        <w:div w:id="651493630">
          <w:marLeft w:val="0"/>
          <w:marRight w:val="0"/>
          <w:marTop w:val="0"/>
          <w:marBottom w:val="0"/>
          <w:divBdr>
            <w:top w:val="none" w:sz="0" w:space="0" w:color="auto"/>
            <w:left w:val="none" w:sz="0" w:space="0" w:color="auto"/>
            <w:bottom w:val="none" w:sz="0" w:space="0" w:color="auto"/>
            <w:right w:val="none" w:sz="0" w:space="0" w:color="auto"/>
          </w:divBdr>
        </w:div>
        <w:div w:id="768475259">
          <w:marLeft w:val="0"/>
          <w:marRight w:val="0"/>
          <w:marTop w:val="0"/>
          <w:marBottom w:val="0"/>
          <w:divBdr>
            <w:top w:val="none" w:sz="0" w:space="0" w:color="auto"/>
            <w:left w:val="none" w:sz="0" w:space="0" w:color="auto"/>
            <w:bottom w:val="none" w:sz="0" w:space="0" w:color="auto"/>
            <w:right w:val="none" w:sz="0" w:space="0" w:color="auto"/>
          </w:divBdr>
        </w:div>
        <w:div w:id="789124886">
          <w:marLeft w:val="0"/>
          <w:marRight w:val="0"/>
          <w:marTop w:val="0"/>
          <w:marBottom w:val="0"/>
          <w:divBdr>
            <w:top w:val="none" w:sz="0" w:space="0" w:color="auto"/>
            <w:left w:val="none" w:sz="0" w:space="0" w:color="auto"/>
            <w:bottom w:val="none" w:sz="0" w:space="0" w:color="auto"/>
            <w:right w:val="none" w:sz="0" w:space="0" w:color="auto"/>
          </w:divBdr>
        </w:div>
        <w:div w:id="827403521">
          <w:marLeft w:val="0"/>
          <w:marRight w:val="0"/>
          <w:marTop w:val="0"/>
          <w:marBottom w:val="0"/>
          <w:divBdr>
            <w:top w:val="none" w:sz="0" w:space="0" w:color="auto"/>
            <w:left w:val="none" w:sz="0" w:space="0" w:color="auto"/>
            <w:bottom w:val="none" w:sz="0" w:space="0" w:color="auto"/>
            <w:right w:val="none" w:sz="0" w:space="0" w:color="auto"/>
          </w:divBdr>
        </w:div>
        <w:div w:id="880241099">
          <w:marLeft w:val="0"/>
          <w:marRight w:val="0"/>
          <w:marTop w:val="0"/>
          <w:marBottom w:val="0"/>
          <w:divBdr>
            <w:top w:val="none" w:sz="0" w:space="0" w:color="auto"/>
            <w:left w:val="none" w:sz="0" w:space="0" w:color="auto"/>
            <w:bottom w:val="none" w:sz="0" w:space="0" w:color="auto"/>
            <w:right w:val="none" w:sz="0" w:space="0" w:color="auto"/>
          </w:divBdr>
        </w:div>
        <w:div w:id="885415577">
          <w:marLeft w:val="0"/>
          <w:marRight w:val="0"/>
          <w:marTop w:val="0"/>
          <w:marBottom w:val="0"/>
          <w:divBdr>
            <w:top w:val="none" w:sz="0" w:space="0" w:color="auto"/>
            <w:left w:val="none" w:sz="0" w:space="0" w:color="auto"/>
            <w:bottom w:val="none" w:sz="0" w:space="0" w:color="auto"/>
            <w:right w:val="none" w:sz="0" w:space="0" w:color="auto"/>
          </w:divBdr>
        </w:div>
        <w:div w:id="901061254">
          <w:marLeft w:val="0"/>
          <w:marRight w:val="0"/>
          <w:marTop w:val="0"/>
          <w:marBottom w:val="0"/>
          <w:divBdr>
            <w:top w:val="none" w:sz="0" w:space="0" w:color="auto"/>
            <w:left w:val="none" w:sz="0" w:space="0" w:color="auto"/>
            <w:bottom w:val="none" w:sz="0" w:space="0" w:color="auto"/>
            <w:right w:val="none" w:sz="0" w:space="0" w:color="auto"/>
          </w:divBdr>
        </w:div>
        <w:div w:id="977685020">
          <w:marLeft w:val="0"/>
          <w:marRight w:val="0"/>
          <w:marTop w:val="0"/>
          <w:marBottom w:val="0"/>
          <w:divBdr>
            <w:top w:val="none" w:sz="0" w:space="0" w:color="auto"/>
            <w:left w:val="none" w:sz="0" w:space="0" w:color="auto"/>
            <w:bottom w:val="none" w:sz="0" w:space="0" w:color="auto"/>
            <w:right w:val="none" w:sz="0" w:space="0" w:color="auto"/>
          </w:divBdr>
        </w:div>
        <w:div w:id="981036372">
          <w:marLeft w:val="0"/>
          <w:marRight w:val="0"/>
          <w:marTop w:val="0"/>
          <w:marBottom w:val="0"/>
          <w:divBdr>
            <w:top w:val="none" w:sz="0" w:space="0" w:color="auto"/>
            <w:left w:val="none" w:sz="0" w:space="0" w:color="auto"/>
            <w:bottom w:val="none" w:sz="0" w:space="0" w:color="auto"/>
            <w:right w:val="none" w:sz="0" w:space="0" w:color="auto"/>
          </w:divBdr>
        </w:div>
        <w:div w:id="1046638857">
          <w:marLeft w:val="0"/>
          <w:marRight w:val="0"/>
          <w:marTop w:val="0"/>
          <w:marBottom w:val="0"/>
          <w:divBdr>
            <w:top w:val="none" w:sz="0" w:space="0" w:color="auto"/>
            <w:left w:val="none" w:sz="0" w:space="0" w:color="auto"/>
            <w:bottom w:val="none" w:sz="0" w:space="0" w:color="auto"/>
            <w:right w:val="none" w:sz="0" w:space="0" w:color="auto"/>
          </w:divBdr>
        </w:div>
        <w:div w:id="1354384514">
          <w:marLeft w:val="0"/>
          <w:marRight w:val="0"/>
          <w:marTop w:val="0"/>
          <w:marBottom w:val="0"/>
          <w:divBdr>
            <w:top w:val="none" w:sz="0" w:space="0" w:color="auto"/>
            <w:left w:val="none" w:sz="0" w:space="0" w:color="auto"/>
            <w:bottom w:val="none" w:sz="0" w:space="0" w:color="auto"/>
            <w:right w:val="none" w:sz="0" w:space="0" w:color="auto"/>
          </w:divBdr>
        </w:div>
        <w:div w:id="1403988049">
          <w:marLeft w:val="0"/>
          <w:marRight w:val="0"/>
          <w:marTop w:val="0"/>
          <w:marBottom w:val="0"/>
          <w:divBdr>
            <w:top w:val="none" w:sz="0" w:space="0" w:color="auto"/>
            <w:left w:val="none" w:sz="0" w:space="0" w:color="auto"/>
            <w:bottom w:val="none" w:sz="0" w:space="0" w:color="auto"/>
            <w:right w:val="none" w:sz="0" w:space="0" w:color="auto"/>
          </w:divBdr>
        </w:div>
        <w:div w:id="1450510726">
          <w:marLeft w:val="0"/>
          <w:marRight w:val="0"/>
          <w:marTop w:val="0"/>
          <w:marBottom w:val="0"/>
          <w:divBdr>
            <w:top w:val="none" w:sz="0" w:space="0" w:color="auto"/>
            <w:left w:val="none" w:sz="0" w:space="0" w:color="auto"/>
            <w:bottom w:val="none" w:sz="0" w:space="0" w:color="auto"/>
            <w:right w:val="none" w:sz="0" w:space="0" w:color="auto"/>
          </w:divBdr>
        </w:div>
        <w:div w:id="1465541659">
          <w:marLeft w:val="0"/>
          <w:marRight w:val="0"/>
          <w:marTop w:val="0"/>
          <w:marBottom w:val="0"/>
          <w:divBdr>
            <w:top w:val="none" w:sz="0" w:space="0" w:color="auto"/>
            <w:left w:val="none" w:sz="0" w:space="0" w:color="auto"/>
            <w:bottom w:val="none" w:sz="0" w:space="0" w:color="auto"/>
            <w:right w:val="none" w:sz="0" w:space="0" w:color="auto"/>
          </w:divBdr>
        </w:div>
        <w:div w:id="1570143249">
          <w:marLeft w:val="0"/>
          <w:marRight w:val="0"/>
          <w:marTop w:val="0"/>
          <w:marBottom w:val="0"/>
          <w:divBdr>
            <w:top w:val="none" w:sz="0" w:space="0" w:color="auto"/>
            <w:left w:val="none" w:sz="0" w:space="0" w:color="auto"/>
            <w:bottom w:val="none" w:sz="0" w:space="0" w:color="auto"/>
            <w:right w:val="none" w:sz="0" w:space="0" w:color="auto"/>
          </w:divBdr>
        </w:div>
        <w:div w:id="1597903871">
          <w:marLeft w:val="0"/>
          <w:marRight w:val="0"/>
          <w:marTop w:val="0"/>
          <w:marBottom w:val="0"/>
          <w:divBdr>
            <w:top w:val="none" w:sz="0" w:space="0" w:color="auto"/>
            <w:left w:val="none" w:sz="0" w:space="0" w:color="auto"/>
            <w:bottom w:val="none" w:sz="0" w:space="0" w:color="auto"/>
            <w:right w:val="none" w:sz="0" w:space="0" w:color="auto"/>
          </w:divBdr>
        </w:div>
        <w:div w:id="1605651994">
          <w:marLeft w:val="0"/>
          <w:marRight w:val="0"/>
          <w:marTop w:val="0"/>
          <w:marBottom w:val="0"/>
          <w:divBdr>
            <w:top w:val="none" w:sz="0" w:space="0" w:color="auto"/>
            <w:left w:val="none" w:sz="0" w:space="0" w:color="auto"/>
            <w:bottom w:val="none" w:sz="0" w:space="0" w:color="auto"/>
            <w:right w:val="none" w:sz="0" w:space="0" w:color="auto"/>
          </w:divBdr>
        </w:div>
        <w:div w:id="1643847858">
          <w:marLeft w:val="0"/>
          <w:marRight w:val="0"/>
          <w:marTop w:val="0"/>
          <w:marBottom w:val="0"/>
          <w:divBdr>
            <w:top w:val="none" w:sz="0" w:space="0" w:color="auto"/>
            <w:left w:val="none" w:sz="0" w:space="0" w:color="auto"/>
            <w:bottom w:val="none" w:sz="0" w:space="0" w:color="auto"/>
            <w:right w:val="none" w:sz="0" w:space="0" w:color="auto"/>
          </w:divBdr>
        </w:div>
        <w:div w:id="1687973589">
          <w:marLeft w:val="0"/>
          <w:marRight w:val="0"/>
          <w:marTop w:val="0"/>
          <w:marBottom w:val="0"/>
          <w:divBdr>
            <w:top w:val="none" w:sz="0" w:space="0" w:color="auto"/>
            <w:left w:val="none" w:sz="0" w:space="0" w:color="auto"/>
            <w:bottom w:val="none" w:sz="0" w:space="0" w:color="auto"/>
            <w:right w:val="none" w:sz="0" w:space="0" w:color="auto"/>
          </w:divBdr>
        </w:div>
        <w:div w:id="1705521024">
          <w:marLeft w:val="0"/>
          <w:marRight w:val="0"/>
          <w:marTop w:val="0"/>
          <w:marBottom w:val="0"/>
          <w:divBdr>
            <w:top w:val="none" w:sz="0" w:space="0" w:color="auto"/>
            <w:left w:val="none" w:sz="0" w:space="0" w:color="auto"/>
            <w:bottom w:val="none" w:sz="0" w:space="0" w:color="auto"/>
            <w:right w:val="none" w:sz="0" w:space="0" w:color="auto"/>
          </w:divBdr>
        </w:div>
        <w:div w:id="1789204815">
          <w:marLeft w:val="0"/>
          <w:marRight w:val="0"/>
          <w:marTop w:val="0"/>
          <w:marBottom w:val="0"/>
          <w:divBdr>
            <w:top w:val="none" w:sz="0" w:space="0" w:color="auto"/>
            <w:left w:val="none" w:sz="0" w:space="0" w:color="auto"/>
            <w:bottom w:val="none" w:sz="0" w:space="0" w:color="auto"/>
            <w:right w:val="none" w:sz="0" w:space="0" w:color="auto"/>
          </w:divBdr>
        </w:div>
        <w:div w:id="1816988635">
          <w:marLeft w:val="0"/>
          <w:marRight w:val="0"/>
          <w:marTop w:val="0"/>
          <w:marBottom w:val="0"/>
          <w:divBdr>
            <w:top w:val="none" w:sz="0" w:space="0" w:color="auto"/>
            <w:left w:val="none" w:sz="0" w:space="0" w:color="auto"/>
            <w:bottom w:val="none" w:sz="0" w:space="0" w:color="auto"/>
            <w:right w:val="none" w:sz="0" w:space="0" w:color="auto"/>
          </w:divBdr>
        </w:div>
        <w:div w:id="1857377595">
          <w:marLeft w:val="0"/>
          <w:marRight w:val="0"/>
          <w:marTop w:val="0"/>
          <w:marBottom w:val="0"/>
          <w:divBdr>
            <w:top w:val="none" w:sz="0" w:space="0" w:color="auto"/>
            <w:left w:val="none" w:sz="0" w:space="0" w:color="auto"/>
            <w:bottom w:val="none" w:sz="0" w:space="0" w:color="auto"/>
            <w:right w:val="none" w:sz="0" w:space="0" w:color="auto"/>
          </w:divBdr>
        </w:div>
        <w:div w:id="1925719845">
          <w:marLeft w:val="0"/>
          <w:marRight w:val="0"/>
          <w:marTop w:val="0"/>
          <w:marBottom w:val="0"/>
          <w:divBdr>
            <w:top w:val="none" w:sz="0" w:space="0" w:color="auto"/>
            <w:left w:val="none" w:sz="0" w:space="0" w:color="auto"/>
            <w:bottom w:val="none" w:sz="0" w:space="0" w:color="auto"/>
            <w:right w:val="none" w:sz="0" w:space="0" w:color="auto"/>
          </w:divBdr>
        </w:div>
        <w:div w:id="1927836166">
          <w:marLeft w:val="0"/>
          <w:marRight w:val="0"/>
          <w:marTop w:val="0"/>
          <w:marBottom w:val="0"/>
          <w:divBdr>
            <w:top w:val="none" w:sz="0" w:space="0" w:color="auto"/>
            <w:left w:val="none" w:sz="0" w:space="0" w:color="auto"/>
            <w:bottom w:val="none" w:sz="0" w:space="0" w:color="auto"/>
            <w:right w:val="none" w:sz="0" w:space="0" w:color="auto"/>
          </w:divBdr>
        </w:div>
        <w:div w:id="1934783353">
          <w:marLeft w:val="0"/>
          <w:marRight w:val="0"/>
          <w:marTop w:val="0"/>
          <w:marBottom w:val="0"/>
          <w:divBdr>
            <w:top w:val="none" w:sz="0" w:space="0" w:color="auto"/>
            <w:left w:val="none" w:sz="0" w:space="0" w:color="auto"/>
            <w:bottom w:val="none" w:sz="0" w:space="0" w:color="auto"/>
            <w:right w:val="none" w:sz="0" w:space="0" w:color="auto"/>
          </w:divBdr>
        </w:div>
        <w:div w:id="2021856676">
          <w:marLeft w:val="0"/>
          <w:marRight w:val="0"/>
          <w:marTop w:val="0"/>
          <w:marBottom w:val="0"/>
          <w:divBdr>
            <w:top w:val="none" w:sz="0" w:space="0" w:color="auto"/>
            <w:left w:val="none" w:sz="0" w:space="0" w:color="auto"/>
            <w:bottom w:val="none" w:sz="0" w:space="0" w:color="auto"/>
            <w:right w:val="none" w:sz="0" w:space="0" w:color="auto"/>
          </w:divBdr>
        </w:div>
        <w:div w:id="2109614289">
          <w:marLeft w:val="0"/>
          <w:marRight w:val="0"/>
          <w:marTop w:val="0"/>
          <w:marBottom w:val="0"/>
          <w:divBdr>
            <w:top w:val="none" w:sz="0" w:space="0" w:color="auto"/>
            <w:left w:val="none" w:sz="0" w:space="0" w:color="auto"/>
            <w:bottom w:val="none" w:sz="0" w:space="0" w:color="auto"/>
            <w:right w:val="none" w:sz="0" w:space="0" w:color="auto"/>
          </w:divBdr>
        </w:div>
      </w:divsChild>
    </w:div>
    <w:div w:id="1427649617">
      <w:bodyDiv w:val="1"/>
      <w:marLeft w:val="0"/>
      <w:marRight w:val="0"/>
      <w:marTop w:val="0"/>
      <w:marBottom w:val="0"/>
      <w:divBdr>
        <w:top w:val="none" w:sz="0" w:space="0" w:color="auto"/>
        <w:left w:val="none" w:sz="0" w:space="0" w:color="auto"/>
        <w:bottom w:val="none" w:sz="0" w:space="0" w:color="auto"/>
        <w:right w:val="none" w:sz="0" w:space="0" w:color="auto"/>
      </w:divBdr>
    </w:div>
    <w:div w:id="1433547760">
      <w:bodyDiv w:val="1"/>
      <w:marLeft w:val="0"/>
      <w:marRight w:val="0"/>
      <w:marTop w:val="0"/>
      <w:marBottom w:val="0"/>
      <w:divBdr>
        <w:top w:val="none" w:sz="0" w:space="0" w:color="auto"/>
        <w:left w:val="none" w:sz="0" w:space="0" w:color="auto"/>
        <w:bottom w:val="none" w:sz="0" w:space="0" w:color="auto"/>
        <w:right w:val="none" w:sz="0" w:space="0" w:color="auto"/>
      </w:divBdr>
    </w:div>
    <w:div w:id="1433893850">
      <w:bodyDiv w:val="1"/>
      <w:marLeft w:val="0"/>
      <w:marRight w:val="0"/>
      <w:marTop w:val="0"/>
      <w:marBottom w:val="0"/>
      <w:divBdr>
        <w:top w:val="none" w:sz="0" w:space="0" w:color="auto"/>
        <w:left w:val="none" w:sz="0" w:space="0" w:color="auto"/>
        <w:bottom w:val="none" w:sz="0" w:space="0" w:color="auto"/>
        <w:right w:val="none" w:sz="0" w:space="0" w:color="auto"/>
      </w:divBdr>
    </w:div>
    <w:div w:id="1435860582">
      <w:bodyDiv w:val="1"/>
      <w:marLeft w:val="0"/>
      <w:marRight w:val="0"/>
      <w:marTop w:val="0"/>
      <w:marBottom w:val="0"/>
      <w:divBdr>
        <w:top w:val="none" w:sz="0" w:space="0" w:color="auto"/>
        <w:left w:val="none" w:sz="0" w:space="0" w:color="auto"/>
        <w:bottom w:val="none" w:sz="0" w:space="0" w:color="auto"/>
        <w:right w:val="none" w:sz="0" w:space="0" w:color="auto"/>
      </w:divBdr>
    </w:div>
    <w:div w:id="1436485251">
      <w:bodyDiv w:val="1"/>
      <w:marLeft w:val="0"/>
      <w:marRight w:val="0"/>
      <w:marTop w:val="0"/>
      <w:marBottom w:val="0"/>
      <w:divBdr>
        <w:top w:val="none" w:sz="0" w:space="0" w:color="auto"/>
        <w:left w:val="none" w:sz="0" w:space="0" w:color="auto"/>
        <w:bottom w:val="none" w:sz="0" w:space="0" w:color="auto"/>
        <w:right w:val="none" w:sz="0" w:space="0" w:color="auto"/>
      </w:divBdr>
    </w:div>
    <w:div w:id="1438594900">
      <w:bodyDiv w:val="1"/>
      <w:marLeft w:val="0"/>
      <w:marRight w:val="0"/>
      <w:marTop w:val="0"/>
      <w:marBottom w:val="0"/>
      <w:divBdr>
        <w:top w:val="none" w:sz="0" w:space="0" w:color="auto"/>
        <w:left w:val="none" w:sz="0" w:space="0" w:color="auto"/>
        <w:bottom w:val="none" w:sz="0" w:space="0" w:color="auto"/>
        <w:right w:val="none" w:sz="0" w:space="0" w:color="auto"/>
      </w:divBdr>
    </w:div>
    <w:div w:id="1473911425">
      <w:bodyDiv w:val="1"/>
      <w:marLeft w:val="0"/>
      <w:marRight w:val="0"/>
      <w:marTop w:val="0"/>
      <w:marBottom w:val="0"/>
      <w:divBdr>
        <w:top w:val="none" w:sz="0" w:space="0" w:color="auto"/>
        <w:left w:val="none" w:sz="0" w:space="0" w:color="auto"/>
        <w:bottom w:val="none" w:sz="0" w:space="0" w:color="auto"/>
        <w:right w:val="none" w:sz="0" w:space="0" w:color="auto"/>
      </w:divBdr>
    </w:div>
    <w:div w:id="1479610993">
      <w:bodyDiv w:val="1"/>
      <w:marLeft w:val="0"/>
      <w:marRight w:val="0"/>
      <w:marTop w:val="0"/>
      <w:marBottom w:val="0"/>
      <w:divBdr>
        <w:top w:val="none" w:sz="0" w:space="0" w:color="auto"/>
        <w:left w:val="none" w:sz="0" w:space="0" w:color="auto"/>
        <w:bottom w:val="none" w:sz="0" w:space="0" w:color="auto"/>
        <w:right w:val="none" w:sz="0" w:space="0" w:color="auto"/>
      </w:divBdr>
    </w:div>
    <w:div w:id="1482653580">
      <w:bodyDiv w:val="1"/>
      <w:marLeft w:val="0"/>
      <w:marRight w:val="0"/>
      <w:marTop w:val="0"/>
      <w:marBottom w:val="0"/>
      <w:divBdr>
        <w:top w:val="none" w:sz="0" w:space="0" w:color="auto"/>
        <w:left w:val="none" w:sz="0" w:space="0" w:color="auto"/>
        <w:bottom w:val="none" w:sz="0" w:space="0" w:color="auto"/>
        <w:right w:val="none" w:sz="0" w:space="0" w:color="auto"/>
      </w:divBdr>
    </w:div>
    <w:div w:id="1496148038">
      <w:bodyDiv w:val="1"/>
      <w:marLeft w:val="0"/>
      <w:marRight w:val="0"/>
      <w:marTop w:val="0"/>
      <w:marBottom w:val="0"/>
      <w:divBdr>
        <w:top w:val="none" w:sz="0" w:space="0" w:color="auto"/>
        <w:left w:val="none" w:sz="0" w:space="0" w:color="auto"/>
        <w:bottom w:val="none" w:sz="0" w:space="0" w:color="auto"/>
        <w:right w:val="none" w:sz="0" w:space="0" w:color="auto"/>
      </w:divBdr>
    </w:div>
    <w:div w:id="1496678104">
      <w:bodyDiv w:val="1"/>
      <w:marLeft w:val="0"/>
      <w:marRight w:val="0"/>
      <w:marTop w:val="0"/>
      <w:marBottom w:val="0"/>
      <w:divBdr>
        <w:top w:val="none" w:sz="0" w:space="0" w:color="auto"/>
        <w:left w:val="none" w:sz="0" w:space="0" w:color="auto"/>
        <w:bottom w:val="none" w:sz="0" w:space="0" w:color="auto"/>
        <w:right w:val="none" w:sz="0" w:space="0" w:color="auto"/>
      </w:divBdr>
    </w:div>
    <w:div w:id="1498156923">
      <w:bodyDiv w:val="1"/>
      <w:marLeft w:val="0"/>
      <w:marRight w:val="0"/>
      <w:marTop w:val="0"/>
      <w:marBottom w:val="0"/>
      <w:divBdr>
        <w:top w:val="none" w:sz="0" w:space="0" w:color="auto"/>
        <w:left w:val="none" w:sz="0" w:space="0" w:color="auto"/>
        <w:bottom w:val="none" w:sz="0" w:space="0" w:color="auto"/>
        <w:right w:val="none" w:sz="0" w:space="0" w:color="auto"/>
      </w:divBdr>
      <w:divsChild>
        <w:div w:id="46733136">
          <w:marLeft w:val="0"/>
          <w:marRight w:val="0"/>
          <w:marTop w:val="0"/>
          <w:marBottom w:val="0"/>
          <w:divBdr>
            <w:top w:val="none" w:sz="0" w:space="0" w:color="auto"/>
            <w:left w:val="none" w:sz="0" w:space="0" w:color="auto"/>
            <w:bottom w:val="none" w:sz="0" w:space="0" w:color="auto"/>
            <w:right w:val="none" w:sz="0" w:space="0" w:color="auto"/>
          </w:divBdr>
        </w:div>
      </w:divsChild>
    </w:div>
    <w:div w:id="1499885811">
      <w:bodyDiv w:val="1"/>
      <w:marLeft w:val="0"/>
      <w:marRight w:val="0"/>
      <w:marTop w:val="0"/>
      <w:marBottom w:val="0"/>
      <w:divBdr>
        <w:top w:val="none" w:sz="0" w:space="0" w:color="auto"/>
        <w:left w:val="none" w:sz="0" w:space="0" w:color="auto"/>
        <w:bottom w:val="none" w:sz="0" w:space="0" w:color="auto"/>
        <w:right w:val="none" w:sz="0" w:space="0" w:color="auto"/>
      </w:divBdr>
    </w:div>
    <w:div w:id="1500268359">
      <w:bodyDiv w:val="1"/>
      <w:marLeft w:val="0"/>
      <w:marRight w:val="0"/>
      <w:marTop w:val="0"/>
      <w:marBottom w:val="0"/>
      <w:divBdr>
        <w:top w:val="none" w:sz="0" w:space="0" w:color="auto"/>
        <w:left w:val="none" w:sz="0" w:space="0" w:color="auto"/>
        <w:bottom w:val="none" w:sz="0" w:space="0" w:color="auto"/>
        <w:right w:val="none" w:sz="0" w:space="0" w:color="auto"/>
      </w:divBdr>
    </w:div>
    <w:div w:id="1500656240">
      <w:bodyDiv w:val="1"/>
      <w:marLeft w:val="0"/>
      <w:marRight w:val="0"/>
      <w:marTop w:val="0"/>
      <w:marBottom w:val="0"/>
      <w:divBdr>
        <w:top w:val="none" w:sz="0" w:space="0" w:color="auto"/>
        <w:left w:val="none" w:sz="0" w:space="0" w:color="auto"/>
        <w:bottom w:val="none" w:sz="0" w:space="0" w:color="auto"/>
        <w:right w:val="none" w:sz="0" w:space="0" w:color="auto"/>
      </w:divBdr>
    </w:div>
    <w:div w:id="1503013570">
      <w:bodyDiv w:val="1"/>
      <w:marLeft w:val="0"/>
      <w:marRight w:val="0"/>
      <w:marTop w:val="0"/>
      <w:marBottom w:val="0"/>
      <w:divBdr>
        <w:top w:val="none" w:sz="0" w:space="0" w:color="auto"/>
        <w:left w:val="none" w:sz="0" w:space="0" w:color="auto"/>
        <w:bottom w:val="none" w:sz="0" w:space="0" w:color="auto"/>
        <w:right w:val="none" w:sz="0" w:space="0" w:color="auto"/>
      </w:divBdr>
    </w:div>
    <w:div w:id="1514151354">
      <w:bodyDiv w:val="1"/>
      <w:marLeft w:val="0"/>
      <w:marRight w:val="0"/>
      <w:marTop w:val="0"/>
      <w:marBottom w:val="0"/>
      <w:divBdr>
        <w:top w:val="none" w:sz="0" w:space="0" w:color="auto"/>
        <w:left w:val="none" w:sz="0" w:space="0" w:color="auto"/>
        <w:bottom w:val="none" w:sz="0" w:space="0" w:color="auto"/>
        <w:right w:val="none" w:sz="0" w:space="0" w:color="auto"/>
      </w:divBdr>
      <w:divsChild>
        <w:div w:id="292949262">
          <w:marLeft w:val="0"/>
          <w:marRight w:val="0"/>
          <w:marTop w:val="0"/>
          <w:marBottom w:val="0"/>
          <w:divBdr>
            <w:top w:val="none" w:sz="0" w:space="0" w:color="auto"/>
            <w:left w:val="none" w:sz="0" w:space="0" w:color="auto"/>
            <w:bottom w:val="none" w:sz="0" w:space="0" w:color="auto"/>
            <w:right w:val="none" w:sz="0" w:space="0" w:color="auto"/>
          </w:divBdr>
          <w:divsChild>
            <w:div w:id="3393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1982">
      <w:bodyDiv w:val="1"/>
      <w:marLeft w:val="0"/>
      <w:marRight w:val="0"/>
      <w:marTop w:val="0"/>
      <w:marBottom w:val="0"/>
      <w:divBdr>
        <w:top w:val="none" w:sz="0" w:space="0" w:color="auto"/>
        <w:left w:val="none" w:sz="0" w:space="0" w:color="auto"/>
        <w:bottom w:val="none" w:sz="0" w:space="0" w:color="auto"/>
        <w:right w:val="none" w:sz="0" w:space="0" w:color="auto"/>
      </w:divBdr>
    </w:div>
    <w:div w:id="1518621454">
      <w:bodyDiv w:val="1"/>
      <w:marLeft w:val="0"/>
      <w:marRight w:val="0"/>
      <w:marTop w:val="0"/>
      <w:marBottom w:val="0"/>
      <w:divBdr>
        <w:top w:val="none" w:sz="0" w:space="0" w:color="auto"/>
        <w:left w:val="none" w:sz="0" w:space="0" w:color="auto"/>
        <w:bottom w:val="none" w:sz="0" w:space="0" w:color="auto"/>
        <w:right w:val="none" w:sz="0" w:space="0" w:color="auto"/>
      </w:divBdr>
    </w:div>
    <w:div w:id="1529105880">
      <w:bodyDiv w:val="1"/>
      <w:marLeft w:val="0"/>
      <w:marRight w:val="0"/>
      <w:marTop w:val="0"/>
      <w:marBottom w:val="0"/>
      <w:divBdr>
        <w:top w:val="none" w:sz="0" w:space="0" w:color="auto"/>
        <w:left w:val="none" w:sz="0" w:space="0" w:color="auto"/>
        <w:bottom w:val="none" w:sz="0" w:space="0" w:color="auto"/>
        <w:right w:val="none" w:sz="0" w:space="0" w:color="auto"/>
      </w:divBdr>
    </w:div>
    <w:div w:id="1531381117">
      <w:bodyDiv w:val="1"/>
      <w:marLeft w:val="0"/>
      <w:marRight w:val="0"/>
      <w:marTop w:val="0"/>
      <w:marBottom w:val="0"/>
      <w:divBdr>
        <w:top w:val="none" w:sz="0" w:space="0" w:color="auto"/>
        <w:left w:val="none" w:sz="0" w:space="0" w:color="auto"/>
        <w:bottom w:val="none" w:sz="0" w:space="0" w:color="auto"/>
        <w:right w:val="none" w:sz="0" w:space="0" w:color="auto"/>
      </w:divBdr>
    </w:div>
    <w:div w:id="1539076675">
      <w:bodyDiv w:val="1"/>
      <w:marLeft w:val="0"/>
      <w:marRight w:val="0"/>
      <w:marTop w:val="0"/>
      <w:marBottom w:val="0"/>
      <w:divBdr>
        <w:top w:val="none" w:sz="0" w:space="0" w:color="auto"/>
        <w:left w:val="none" w:sz="0" w:space="0" w:color="auto"/>
        <w:bottom w:val="none" w:sz="0" w:space="0" w:color="auto"/>
        <w:right w:val="none" w:sz="0" w:space="0" w:color="auto"/>
      </w:divBdr>
    </w:div>
    <w:div w:id="1542478917">
      <w:bodyDiv w:val="1"/>
      <w:marLeft w:val="0"/>
      <w:marRight w:val="0"/>
      <w:marTop w:val="0"/>
      <w:marBottom w:val="0"/>
      <w:divBdr>
        <w:top w:val="none" w:sz="0" w:space="0" w:color="auto"/>
        <w:left w:val="none" w:sz="0" w:space="0" w:color="auto"/>
        <w:bottom w:val="none" w:sz="0" w:space="0" w:color="auto"/>
        <w:right w:val="none" w:sz="0" w:space="0" w:color="auto"/>
      </w:divBdr>
    </w:div>
    <w:div w:id="1544057719">
      <w:bodyDiv w:val="1"/>
      <w:marLeft w:val="0"/>
      <w:marRight w:val="0"/>
      <w:marTop w:val="0"/>
      <w:marBottom w:val="0"/>
      <w:divBdr>
        <w:top w:val="none" w:sz="0" w:space="0" w:color="auto"/>
        <w:left w:val="none" w:sz="0" w:space="0" w:color="auto"/>
        <w:bottom w:val="none" w:sz="0" w:space="0" w:color="auto"/>
        <w:right w:val="none" w:sz="0" w:space="0" w:color="auto"/>
      </w:divBdr>
    </w:div>
    <w:div w:id="1547832160">
      <w:bodyDiv w:val="1"/>
      <w:marLeft w:val="0"/>
      <w:marRight w:val="0"/>
      <w:marTop w:val="0"/>
      <w:marBottom w:val="0"/>
      <w:divBdr>
        <w:top w:val="none" w:sz="0" w:space="0" w:color="auto"/>
        <w:left w:val="none" w:sz="0" w:space="0" w:color="auto"/>
        <w:bottom w:val="none" w:sz="0" w:space="0" w:color="auto"/>
        <w:right w:val="none" w:sz="0" w:space="0" w:color="auto"/>
      </w:divBdr>
    </w:div>
    <w:div w:id="1548419289">
      <w:bodyDiv w:val="1"/>
      <w:marLeft w:val="0"/>
      <w:marRight w:val="0"/>
      <w:marTop w:val="0"/>
      <w:marBottom w:val="0"/>
      <w:divBdr>
        <w:top w:val="none" w:sz="0" w:space="0" w:color="auto"/>
        <w:left w:val="none" w:sz="0" w:space="0" w:color="auto"/>
        <w:bottom w:val="none" w:sz="0" w:space="0" w:color="auto"/>
        <w:right w:val="none" w:sz="0" w:space="0" w:color="auto"/>
      </w:divBdr>
    </w:div>
    <w:div w:id="1572617391">
      <w:bodyDiv w:val="1"/>
      <w:marLeft w:val="0"/>
      <w:marRight w:val="0"/>
      <w:marTop w:val="0"/>
      <w:marBottom w:val="0"/>
      <w:divBdr>
        <w:top w:val="none" w:sz="0" w:space="0" w:color="auto"/>
        <w:left w:val="none" w:sz="0" w:space="0" w:color="auto"/>
        <w:bottom w:val="none" w:sz="0" w:space="0" w:color="auto"/>
        <w:right w:val="none" w:sz="0" w:space="0" w:color="auto"/>
      </w:divBdr>
    </w:div>
    <w:div w:id="1575819916">
      <w:bodyDiv w:val="1"/>
      <w:marLeft w:val="0"/>
      <w:marRight w:val="0"/>
      <w:marTop w:val="0"/>
      <w:marBottom w:val="0"/>
      <w:divBdr>
        <w:top w:val="none" w:sz="0" w:space="0" w:color="auto"/>
        <w:left w:val="none" w:sz="0" w:space="0" w:color="auto"/>
        <w:bottom w:val="none" w:sz="0" w:space="0" w:color="auto"/>
        <w:right w:val="none" w:sz="0" w:space="0" w:color="auto"/>
      </w:divBdr>
    </w:div>
    <w:div w:id="1584224576">
      <w:bodyDiv w:val="1"/>
      <w:marLeft w:val="0"/>
      <w:marRight w:val="0"/>
      <w:marTop w:val="0"/>
      <w:marBottom w:val="0"/>
      <w:divBdr>
        <w:top w:val="none" w:sz="0" w:space="0" w:color="auto"/>
        <w:left w:val="none" w:sz="0" w:space="0" w:color="auto"/>
        <w:bottom w:val="none" w:sz="0" w:space="0" w:color="auto"/>
        <w:right w:val="none" w:sz="0" w:space="0" w:color="auto"/>
      </w:divBdr>
      <w:divsChild>
        <w:div w:id="2007896371">
          <w:marLeft w:val="0"/>
          <w:marRight w:val="0"/>
          <w:marTop w:val="0"/>
          <w:marBottom w:val="0"/>
          <w:divBdr>
            <w:top w:val="none" w:sz="0" w:space="0" w:color="auto"/>
            <w:left w:val="none" w:sz="0" w:space="0" w:color="auto"/>
            <w:bottom w:val="none" w:sz="0" w:space="0" w:color="auto"/>
            <w:right w:val="none" w:sz="0" w:space="0" w:color="auto"/>
          </w:divBdr>
        </w:div>
      </w:divsChild>
    </w:div>
    <w:div w:id="1585525890">
      <w:bodyDiv w:val="1"/>
      <w:marLeft w:val="0"/>
      <w:marRight w:val="0"/>
      <w:marTop w:val="0"/>
      <w:marBottom w:val="0"/>
      <w:divBdr>
        <w:top w:val="none" w:sz="0" w:space="0" w:color="auto"/>
        <w:left w:val="none" w:sz="0" w:space="0" w:color="auto"/>
        <w:bottom w:val="none" w:sz="0" w:space="0" w:color="auto"/>
        <w:right w:val="none" w:sz="0" w:space="0" w:color="auto"/>
      </w:divBdr>
    </w:div>
    <w:div w:id="1609192725">
      <w:bodyDiv w:val="1"/>
      <w:marLeft w:val="0"/>
      <w:marRight w:val="0"/>
      <w:marTop w:val="0"/>
      <w:marBottom w:val="0"/>
      <w:divBdr>
        <w:top w:val="none" w:sz="0" w:space="0" w:color="auto"/>
        <w:left w:val="none" w:sz="0" w:space="0" w:color="auto"/>
        <w:bottom w:val="none" w:sz="0" w:space="0" w:color="auto"/>
        <w:right w:val="none" w:sz="0" w:space="0" w:color="auto"/>
      </w:divBdr>
    </w:div>
    <w:div w:id="1613197412">
      <w:bodyDiv w:val="1"/>
      <w:marLeft w:val="0"/>
      <w:marRight w:val="0"/>
      <w:marTop w:val="0"/>
      <w:marBottom w:val="0"/>
      <w:divBdr>
        <w:top w:val="none" w:sz="0" w:space="0" w:color="auto"/>
        <w:left w:val="none" w:sz="0" w:space="0" w:color="auto"/>
        <w:bottom w:val="none" w:sz="0" w:space="0" w:color="auto"/>
        <w:right w:val="none" w:sz="0" w:space="0" w:color="auto"/>
      </w:divBdr>
    </w:div>
    <w:div w:id="1614436769">
      <w:bodyDiv w:val="1"/>
      <w:marLeft w:val="0"/>
      <w:marRight w:val="0"/>
      <w:marTop w:val="0"/>
      <w:marBottom w:val="0"/>
      <w:divBdr>
        <w:top w:val="none" w:sz="0" w:space="0" w:color="auto"/>
        <w:left w:val="none" w:sz="0" w:space="0" w:color="auto"/>
        <w:bottom w:val="none" w:sz="0" w:space="0" w:color="auto"/>
        <w:right w:val="none" w:sz="0" w:space="0" w:color="auto"/>
      </w:divBdr>
    </w:div>
    <w:div w:id="1616785391">
      <w:bodyDiv w:val="1"/>
      <w:marLeft w:val="0"/>
      <w:marRight w:val="0"/>
      <w:marTop w:val="0"/>
      <w:marBottom w:val="0"/>
      <w:divBdr>
        <w:top w:val="none" w:sz="0" w:space="0" w:color="auto"/>
        <w:left w:val="none" w:sz="0" w:space="0" w:color="auto"/>
        <w:bottom w:val="none" w:sz="0" w:space="0" w:color="auto"/>
        <w:right w:val="none" w:sz="0" w:space="0" w:color="auto"/>
      </w:divBdr>
    </w:div>
    <w:div w:id="1625887536">
      <w:bodyDiv w:val="1"/>
      <w:marLeft w:val="0"/>
      <w:marRight w:val="0"/>
      <w:marTop w:val="0"/>
      <w:marBottom w:val="0"/>
      <w:divBdr>
        <w:top w:val="none" w:sz="0" w:space="0" w:color="auto"/>
        <w:left w:val="none" w:sz="0" w:space="0" w:color="auto"/>
        <w:bottom w:val="none" w:sz="0" w:space="0" w:color="auto"/>
        <w:right w:val="none" w:sz="0" w:space="0" w:color="auto"/>
      </w:divBdr>
    </w:div>
    <w:div w:id="1634096028">
      <w:bodyDiv w:val="1"/>
      <w:marLeft w:val="0"/>
      <w:marRight w:val="0"/>
      <w:marTop w:val="0"/>
      <w:marBottom w:val="0"/>
      <w:divBdr>
        <w:top w:val="none" w:sz="0" w:space="0" w:color="auto"/>
        <w:left w:val="none" w:sz="0" w:space="0" w:color="auto"/>
        <w:bottom w:val="none" w:sz="0" w:space="0" w:color="auto"/>
        <w:right w:val="none" w:sz="0" w:space="0" w:color="auto"/>
      </w:divBdr>
    </w:div>
    <w:div w:id="1635720121">
      <w:bodyDiv w:val="1"/>
      <w:marLeft w:val="0"/>
      <w:marRight w:val="0"/>
      <w:marTop w:val="0"/>
      <w:marBottom w:val="0"/>
      <w:divBdr>
        <w:top w:val="none" w:sz="0" w:space="0" w:color="auto"/>
        <w:left w:val="none" w:sz="0" w:space="0" w:color="auto"/>
        <w:bottom w:val="none" w:sz="0" w:space="0" w:color="auto"/>
        <w:right w:val="none" w:sz="0" w:space="0" w:color="auto"/>
      </w:divBdr>
    </w:div>
    <w:div w:id="1637252294">
      <w:bodyDiv w:val="1"/>
      <w:marLeft w:val="0"/>
      <w:marRight w:val="0"/>
      <w:marTop w:val="0"/>
      <w:marBottom w:val="0"/>
      <w:divBdr>
        <w:top w:val="none" w:sz="0" w:space="0" w:color="auto"/>
        <w:left w:val="none" w:sz="0" w:space="0" w:color="auto"/>
        <w:bottom w:val="none" w:sz="0" w:space="0" w:color="auto"/>
        <w:right w:val="none" w:sz="0" w:space="0" w:color="auto"/>
      </w:divBdr>
    </w:div>
    <w:div w:id="1640333286">
      <w:bodyDiv w:val="1"/>
      <w:marLeft w:val="0"/>
      <w:marRight w:val="0"/>
      <w:marTop w:val="0"/>
      <w:marBottom w:val="0"/>
      <w:divBdr>
        <w:top w:val="none" w:sz="0" w:space="0" w:color="auto"/>
        <w:left w:val="none" w:sz="0" w:space="0" w:color="auto"/>
        <w:bottom w:val="none" w:sz="0" w:space="0" w:color="auto"/>
        <w:right w:val="none" w:sz="0" w:space="0" w:color="auto"/>
      </w:divBdr>
    </w:div>
    <w:div w:id="1642350045">
      <w:bodyDiv w:val="1"/>
      <w:marLeft w:val="0"/>
      <w:marRight w:val="0"/>
      <w:marTop w:val="0"/>
      <w:marBottom w:val="0"/>
      <w:divBdr>
        <w:top w:val="none" w:sz="0" w:space="0" w:color="auto"/>
        <w:left w:val="none" w:sz="0" w:space="0" w:color="auto"/>
        <w:bottom w:val="none" w:sz="0" w:space="0" w:color="auto"/>
        <w:right w:val="none" w:sz="0" w:space="0" w:color="auto"/>
      </w:divBdr>
    </w:div>
    <w:div w:id="1644969124">
      <w:bodyDiv w:val="1"/>
      <w:marLeft w:val="0"/>
      <w:marRight w:val="0"/>
      <w:marTop w:val="0"/>
      <w:marBottom w:val="0"/>
      <w:divBdr>
        <w:top w:val="none" w:sz="0" w:space="0" w:color="auto"/>
        <w:left w:val="none" w:sz="0" w:space="0" w:color="auto"/>
        <w:bottom w:val="none" w:sz="0" w:space="0" w:color="auto"/>
        <w:right w:val="none" w:sz="0" w:space="0" w:color="auto"/>
      </w:divBdr>
    </w:div>
    <w:div w:id="1654017684">
      <w:bodyDiv w:val="1"/>
      <w:marLeft w:val="0"/>
      <w:marRight w:val="0"/>
      <w:marTop w:val="0"/>
      <w:marBottom w:val="0"/>
      <w:divBdr>
        <w:top w:val="none" w:sz="0" w:space="0" w:color="auto"/>
        <w:left w:val="none" w:sz="0" w:space="0" w:color="auto"/>
        <w:bottom w:val="none" w:sz="0" w:space="0" w:color="auto"/>
        <w:right w:val="none" w:sz="0" w:space="0" w:color="auto"/>
      </w:divBdr>
    </w:div>
    <w:div w:id="1654872033">
      <w:bodyDiv w:val="1"/>
      <w:marLeft w:val="0"/>
      <w:marRight w:val="0"/>
      <w:marTop w:val="0"/>
      <w:marBottom w:val="0"/>
      <w:divBdr>
        <w:top w:val="none" w:sz="0" w:space="0" w:color="auto"/>
        <w:left w:val="none" w:sz="0" w:space="0" w:color="auto"/>
        <w:bottom w:val="none" w:sz="0" w:space="0" w:color="auto"/>
        <w:right w:val="none" w:sz="0" w:space="0" w:color="auto"/>
      </w:divBdr>
    </w:div>
    <w:div w:id="1657689993">
      <w:bodyDiv w:val="1"/>
      <w:marLeft w:val="0"/>
      <w:marRight w:val="0"/>
      <w:marTop w:val="0"/>
      <w:marBottom w:val="0"/>
      <w:divBdr>
        <w:top w:val="none" w:sz="0" w:space="0" w:color="auto"/>
        <w:left w:val="none" w:sz="0" w:space="0" w:color="auto"/>
        <w:bottom w:val="none" w:sz="0" w:space="0" w:color="auto"/>
        <w:right w:val="none" w:sz="0" w:space="0" w:color="auto"/>
      </w:divBdr>
    </w:div>
    <w:div w:id="1661929697">
      <w:bodyDiv w:val="1"/>
      <w:marLeft w:val="0"/>
      <w:marRight w:val="0"/>
      <w:marTop w:val="0"/>
      <w:marBottom w:val="0"/>
      <w:divBdr>
        <w:top w:val="none" w:sz="0" w:space="0" w:color="auto"/>
        <w:left w:val="none" w:sz="0" w:space="0" w:color="auto"/>
        <w:bottom w:val="none" w:sz="0" w:space="0" w:color="auto"/>
        <w:right w:val="none" w:sz="0" w:space="0" w:color="auto"/>
      </w:divBdr>
    </w:div>
    <w:div w:id="1673802758">
      <w:bodyDiv w:val="1"/>
      <w:marLeft w:val="0"/>
      <w:marRight w:val="0"/>
      <w:marTop w:val="0"/>
      <w:marBottom w:val="0"/>
      <w:divBdr>
        <w:top w:val="none" w:sz="0" w:space="0" w:color="auto"/>
        <w:left w:val="none" w:sz="0" w:space="0" w:color="auto"/>
        <w:bottom w:val="none" w:sz="0" w:space="0" w:color="auto"/>
        <w:right w:val="none" w:sz="0" w:space="0" w:color="auto"/>
      </w:divBdr>
    </w:div>
    <w:div w:id="1676152244">
      <w:bodyDiv w:val="1"/>
      <w:marLeft w:val="0"/>
      <w:marRight w:val="0"/>
      <w:marTop w:val="0"/>
      <w:marBottom w:val="0"/>
      <w:divBdr>
        <w:top w:val="none" w:sz="0" w:space="0" w:color="auto"/>
        <w:left w:val="none" w:sz="0" w:space="0" w:color="auto"/>
        <w:bottom w:val="none" w:sz="0" w:space="0" w:color="auto"/>
        <w:right w:val="none" w:sz="0" w:space="0" w:color="auto"/>
      </w:divBdr>
    </w:div>
    <w:div w:id="1685592397">
      <w:bodyDiv w:val="1"/>
      <w:marLeft w:val="0"/>
      <w:marRight w:val="0"/>
      <w:marTop w:val="0"/>
      <w:marBottom w:val="0"/>
      <w:divBdr>
        <w:top w:val="none" w:sz="0" w:space="0" w:color="auto"/>
        <w:left w:val="none" w:sz="0" w:space="0" w:color="auto"/>
        <w:bottom w:val="none" w:sz="0" w:space="0" w:color="auto"/>
        <w:right w:val="none" w:sz="0" w:space="0" w:color="auto"/>
      </w:divBdr>
    </w:div>
    <w:div w:id="1692874738">
      <w:bodyDiv w:val="1"/>
      <w:marLeft w:val="0"/>
      <w:marRight w:val="0"/>
      <w:marTop w:val="0"/>
      <w:marBottom w:val="0"/>
      <w:divBdr>
        <w:top w:val="none" w:sz="0" w:space="0" w:color="auto"/>
        <w:left w:val="none" w:sz="0" w:space="0" w:color="auto"/>
        <w:bottom w:val="none" w:sz="0" w:space="0" w:color="auto"/>
        <w:right w:val="none" w:sz="0" w:space="0" w:color="auto"/>
      </w:divBdr>
    </w:div>
    <w:div w:id="1693071737">
      <w:bodyDiv w:val="1"/>
      <w:marLeft w:val="0"/>
      <w:marRight w:val="0"/>
      <w:marTop w:val="0"/>
      <w:marBottom w:val="0"/>
      <w:divBdr>
        <w:top w:val="none" w:sz="0" w:space="0" w:color="auto"/>
        <w:left w:val="none" w:sz="0" w:space="0" w:color="auto"/>
        <w:bottom w:val="none" w:sz="0" w:space="0" w:color="auto"/>
        <w:right w:val="none" w:sz="0" w:space="0" w:color="auto"/>
      </w:divBdr>
    </w:div>
    <w:div w:id="1701011857">
      <w:bodyDiv w:val="1"/>
      <w:marLeft w:val="0"/>
      <w:marRight w:val="0"/>
      <w:marTop w:val="0"/>
      <w:marBottom w:val="0"/>
      <w:divBdr>
        <w:top w:val="none" w:sz="0" w:space="0" w:color="auto"/>
        <w:left w:val="none" w:sz="0" w:space="0" w:color="auto"/>
        <w:bottom w:val="none" w:sz="0" w:space="0" w:color="auto"/>
        <w:right w:val="none" w:sz="0" w:space="0" w:color="auto"/>
      </w:divBdr>
    </w:div>
    <w:div w:id="1728801561">
      <w:bodyDiv w:val="1"/>
      <w:marLeft w:val="0"/>
      <w:marRight w:val="0"/>
      <w:marTop w:val="0"/>
      <w:marBottom w:val="0"/>
      <w:divBdr>
        <w:top w:val="none" w:sz="0" w:space="0" w:color="auto"/>
        <w:left w:val="none" w:sz="0" w:space="0" w:color="auto"/>
        <w:bottom w:val="none" w:sz="0" w:space="0" w:color="auto"/>
        <w:right w:val="none" w:sz="0" w:space="0" w:color="auto"/>
      </w:divBdr>
    </w:div>
    <w:div w:id="173056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367">
          <w:marLeft w:val="0"/>
          <w:marRight w:val="0"/>
          <w:marTop w:val="0"/>
          <w:marBottom w:val="0"/>
          <w:divBdr>
            <w:top w:val="none" w:sz="0" w:space="0" w:color="auto"/>
            <w:left w:val="none" w:sz="0" w:space="0" w:color="auto"/>
            <w:bottom w:val="none" w:sz="0" w:space="0" w:color="auto"/>
            <w:right w:val="none" w:sz="0" w:space="0" w:color="auto"/>
          </w:divBdr>
        </w:div>
        <w:div w:id="51780295">
          <w:marLeft w:val="0"/>
          <w:marRight w:val="0"/>
          <w:marTop w:val="0"/>
          <w:marBottom w:val="0"/>
          <w:divBdr>
            <w:top w:val="none" w:sz="0" w:space="0" w:color="auto"/>
            <w:left w:val="none" w:sz="0" w:space="0" w:color="auto"/>
            <w:bottom w:val="none" w:sz="0" w:space="0" w:color="auto"/>
            <w:right w:val="none" w:sz="0" w:space="0" w:color="auto"/>
          </w:divBdr>
        </w:div>
        <w:div w:id="83260702">
          <w:marLeft w:val="0"/>
          <w:marRight w:val="0"/>
          <w:marTop w:val="0"/>
          <w:marBottom w:val="0"/>
          <w:divBdr>
            <w:top w:val="none" w:sz="0" w:space="0" w:color="auto"/>
            <w:left w:val="none" w:sz="0" w:space="0" w:color="auto"/>
            <w:bottom w:val="none" w:sz="0" w:space="0" w:color="auto"/>
            <w:right w:val="none" w:sz="0" w:space="0" w:color="auto"/>
          </w:divBdr>
        </w:div>
        <w:div w:id="106195173">
          <w:marLeft w:val="0"/>
          <w:marRight w:val="0"/>
          <w:marTop w:val="0"/>
          <w:marBottom w:val="0"/>
          <w:divBdr>
            <w:top w:val="none" w:sz="0" w:space="0" w:color="auto"/>
            <w:left w:val="none" w:sz="0" w:space="0" w:color="auto"/>
            <w:bottom w:val="none" w:sz="0" w:space="0" w:color="auto"/>
            <w:right w:val="none" w:sz="0" w:space="0" w:color="auto"/>
          </w:divBdr>
        </w:div>
        <w:div w:id="130025328">
          <w:marLeft w:val="0"/>
          <w:marRight w:val="0"/>
          <w:marTop w:val="0"/>
          <w:marBottom w:val="0"/>
          <w:divBdr>
            <w:top w:val="none" w:sz="0" w:space="0" w:color="auto"/>
            <w:left w:val="none" w:sz="0" w:space="0" w:color="auto"/>
            <w:bottom w:val="none" w:sz="0" w:space="0" w:color="auto"/>
            <w:right w:val="none" w:sz="0" w:space="0" w:color="auto"/>
          </w:divBdr>
        </w:div>
        <w:div w:id="134494649">
          <w:marLeft w:val="0"/>
          <w:marRight w:val="0"/>
          <w:marTop w:val="0"/>
          <w:marBottom w:val="0"/>
          <w:divBdr>
            <w:top w:val="none" w:sz="0" w:space="0" w:color="auto"/>
            <w:left w:val="none" w:sz="0" w:space="0" w:color="auto"/>
            <w:bottom w:val="none" w:sz="0" w:space="0" w:color="auto"/>
            <w:right w:val="none" w:sz="0" w:space="0" w:color="auto"/>
          </w:divBdr>
        </w:div>
        <w:div w:id="197478421">
          <w:marLeft w:val="0"/>
          <w:marRight w:val="0"/>
          <w:marTop w:val="0"/>
          <w:marBottom w:val="0"/>
          <w:divBdr>
            <w:top w:val="none" w:sz="0" w:space="0" w:color="auto"/>
            <w:left w:val="none" w:sz="0" w:space="0" w:color="auto"/>
            <w:bottom w:val="none" w:sz="0" w:space="0" w:color="auto"/>
            <w:right w:val="none" w:sz="0" w:space="0" w:color="auto"/>
          </w:divBdr>
        </w:div>
        <w:div w:id="354574554">
          <w:marLeft w:val="0"/>
          <w:marRight w:val="0"/>
          <w:marTop w:val="0"/>
          <w:marBottom w:val="0"/>
          <w:divBdr>
            <w:top w:val="none" w:sz="0" w:space="0" w:color="auto"/>
            <w:left w:val="none" w:sz="0" w:space="0" w:color="auto"/>
            <w:bottom w:val="none" w:sz="0" w:space="0" w:color="auto"/>
            <w:right w:val="none" w:sz="0" w:space="0" w:color="auto"/>
          </w:divBdr>
        </w:div>
        <w:div w:id="625353339">
          <w:marLeft w:val="0"/>
          <w:marRight w:val="0"/>
          <w:marTop w:val="0"/>
          <w:marBottom w:val="0"/>
          <w:divBdr>
            <w:top w:val="none" w:sz="0" w:space="0" w:color="auto"/>
            <w:left w:val="none" w:sz="0" w:space="0" w:color="auto"/>
            <w:bottom w:val="none" w:sz="0" w:space="0" w:color="auto"/>
            <w:right w:val="none" w:sz="0" w:space="0" w:color="auto"/>
          </w:divBdr>
        </w:div>
        <w:div w:id="629433007">
          <w:marLeft w:val="0"/>
          <w:marRight w:val="0"/>
          <w:marTop w:val="0"/>
          <w:marBottom w:val="0"/>
          <w:divBdr>
            <w:top w:val="none" w:sz="0" w:space="0" w:color="auto"/>
            <w:left w:val="none" w:sz="0" w:space="0" w:color="auto"/>
            <w:bottom w:val="none" w:sz="0" w:space="0" w:color="auto"/>
            <w:right w:val="none" w:sz="0" w:space="0" w:color="auto"/>
          </w:divBdr>
        </w:div>
        <w:div w:id="856426746">
          <w:marLeft w:val="0"/>
          <w:marRight w:val="0"/>
          <w:marTop w:val="0"/>
          <w:marBottom w:val="0"/>
          <w:divBdr>
            <w:top w:val="none" w:sz="0" w:space="0" w:color="auto"/>
            <w:left w:val="none" w:sz="0" w:space="0" w:color="auto"/>
            <w:bottom w:val="none" w:sz="0" w:space="0" w:color="auto"/>
            <w:right w:val="none" w:sz="0" w:space="0" w:color="auto"/>
          </w:divBdr>
        </w:div>
        <w:div w:id="872304261">
          <w:marLeft w:val="0"/>
          <w:marRight w:val="0"/>
          <w:marTop w:val="0"/>
          <w:marBottom w:val="0"/>
          <w:divBdr>
            <w:top w:val="none" w:sz="0" w:space="0" w:color="auto"/>
            <w:left w:val="none" w:sz="0" w:space="0" w:color="auto"/>
            <w:bottom w:val="none" w:sz="0" w:space="0" w:color="auto"/>
            <w:right w:val="none" w:sz="0" w:space="0" w:color="auto"/>
          </w:divBdr>
        </w:div>
        <w:div w:id="916936651">
          <w:marLeft w:val="0"/>
          <w:marRight w:val="0"/>
          <w:marTop w:val="0"/>
          <w:marBottom w:val="0"/>
          <w:divBdr>
            <w:top w:val="none" w:sz="0" w:space="0" w:color="auto"/>
            <w:left w:val="none" w:sz="0" w:space="0" w:color="auto"/>
            <w:bottom w:val="none" w:sz="0" w:space="0" w:color="auto"/>
            <w:right w:val="none" w:sz="0" w:space="0" w:color="auto"/>
          </w:divBdr>
        </w:div>
        <w:div w:id="957754935">
          <w:marLeft w:val="0"/>
          <w:marRight w:val="0"/>
          <w:marTop w:val="0"/>
          <w:marBottom w:val="0"/>
          <w:divBdr>
            <w:top w:val="none" w:sz="0" w:space="0" w:color="auto"/>
            <w:left w:val="none" w:sz="0" w:space="0" w:color="auto"/>
            <w:bottom w:val="none" w:sz="0" w:space="0" w:color="auto"/>
            <w:right w:val="none" w:sz="0" w:space="0" w:color="auto"/>
          </w:divBdr>
        </w:div>
        <w:div w:id="963849099">
          <w:marLeft w:val="0"/>
          <w:marRight w:val="0"/>
          <w:marTop w:val="0"/>
          <w:marBottom w:val="0"/>
          <w:divBdr>
            <w:top w:val="none" w:sz="0" w:space="0" w:color="auto"/>
            <w:left w:val="none" w:sz="0" w:space="0" w:color="auto"/>
            <w:bottom w:val="none" w:sz="0" w:space="0" w:color="auto"/>
            <w:right w:val="none" w:sz="0" w:space="0" w:color="auto"/>
          </w:divBdr>
        </w:div>
        <w:div w:id="1054281745">
          <w:marLeft w:val="0"/>
          <w:marRight w:val="0"/>
          <w:marTop w:val="0"/>
          <w:marBottom w:val="0"/>
          <w:divBdr>
            <w:top w:val="none" w:sz="0" w:space="0" w:color="auto"/>
            <w:left w:val="none" w:sz="0" w:space="0" w:color="auto"/>
            <w:bottom w:val="none" w:sz="0" w:space="0" w:color="auto"/>
            <w:right w:val="none" w:sz="0" w:space="0" w:color="auto"/>
          </w:divBdr>
        </w:div>
        <w:div w:id="1193112478">
          <w:marLeft w:val="0"/>
          <w:marRight w:val="0"/>
          <w:marTop w:val="0"/>
          <w:marBottom w:val="0"/>
          <w:divBdr>
            <w:top w:val="none" w:sz="0" w:space="0" w:color="auto"/>
            <w:left w:val="none" w:sz="0" w:space="0" w:color="auto"/>
            <w:bottom w:val="none" w:sz="0" w:space="0" w:color="auto"/>
            <w:right w:val="none" w:sz="0" w:space="0" w:color="auto"/>
          </w:divBdr>
        </w:div>
        <w:div w:id="1213035046">
          <w:marLeft w:val="0"/>
          <w:marRight w:val="0"/>
          <w:marTop w:val="0"/>
          <w:marBottom w:val="0"/>
          <w:divBdr>
            <w:top w:val="none" w:sz="0" w:space="0" w:color="auto"/>
            <w:left w:val="none" w:sz="0" w:space="0" w:color="auto"/>
            <w:bottom w:val="none" w:sz="0" w:space="0" w:color="auto"/>
            <w:right w:val="none" w:sz="0" w:space="0" w:color="auto"/>
          </w:divBdr>
        </w:div>
        <w:div w:id="1268580485">
          <w:marLeft w:val="0"/>
          <w:marRight w:val="0"/>
          <w:marTop w:val="0"/>
          <w:marBottom w:val="0"/>
          <w:divBdr>
            <w:top w:val="none" w:sz="0" w:space="0" w:color="auto"/>
            <w:left w:val="none" w:sz="0" w:space="0" w:color="auto"/>
            <w:bottom w:val="none" w:sz="0" w:space="0" w:color="auto"/>
            <w:right w:val="none" w:sz="0" w:space="0" w:color="auto"/>
          </w:divBdr>
        </w:div>
        <w:div w:id="1279408567">
          <w:marLeft w:val="0"/>
          <w:marRight w:val="0"/>
          <w:marTop w:val="0"/>
          <w:marBottom w:val="0"/>
          <w:divBdr>
            <w:top w:val="none" w:sz="0" w:space="0" w:color="auto"/>
            <w:left w:val="none" w:sz="0" w:space="0" w:color="auto"/>
            <w:bottom w:val="none" w:sz="0" w:space="0" w:color="auto"/>
            <w:right w:val="none" w:sz="0" w:space="0" w:color="auto"/>
          </w:divBdr>
        </w:div>
        <w:div w:id="1452631307">
          <w:marLeft w:val="0"/>
          <w:marRight w:val="0"/>
          <w:marTop w:val="0"/>
          <w:marBottom w:val="0"/>
          <w:divBdr>
            <w:top w:val="none" w:sz="0" w:space="0" w:color="auto"/>
            <w:left w:val="none" w:sz="0" w:space="0" w:color="auto"/>
            <w:bottom w:val="none" w:sz="0" w:space="0" w:color="auto"/>
            <w:right w:val="none" w:sz="0" w:space="0" w:color="auto"/>
          </w:divBdr>
        </w:div>
        <w:div w:id="1459909517">
          <w:marLeft w:val="0"/>
          <w:marRight w:val="0"/>
          <w:marTop w:val="0"/>
          <w:marBottom w:val="0"/>
          <w:divBdr>
            <w:top w:val="none" w:sz="0" w:space="0" w:color="auto"/>
            <w:left w:val="none" w:sz="0" w:space="0" w:color="auto"/>
            <w:bottom w:val="none" w:sz="0" w:space="0" w:color="auto"/>
            <w:right w:val="none" w:sz="0" w:space="0" w:color="auto"/>
          </w:divBdr>
        </w:div>
        <w:div w:id="1473982212">
          <w:marLeft w:val="0"/>
          <w:marRight w:val="0"/>
          <w:marTop w:val="0"/>
          <w:marBottom w:val="0"/>
          <w:divBdr>
            <w:top w:val="none" w:sz="0" w:space="0" w:color="auto"/>
            <w:left w:val="none" w:sz="0" w:space="0" w:color="auto"/>
            <w:bottom w:val="none" w:sz="0" w:space="0" w:color="auto"/>
            <w:right w:val="none" w:sz="0" w:space="0" w:color="auto"/>
          </w:divBdr>
        </w:div>
        <w:div w:id="1500272495">
          <w:marLeft w:val="0"/>
          <w:marRight w:val="0"/>
          <w:marTop w:val="0"/>
          <w:marBottom w:val="0"/>
          <w:divBdr>
            <w:top w:val="none" w:sz="0" w:space="0" w:color="auto"/>
            <w:left w:val="none" w:sz="0" w:space="0" w:color="auto"/>
            <w:bottom w:val="none" w:sz="0" w:space="0" w:color="auto"/>
            <w:right w:val="none" w:sz="0" w:space="0" w:color="auto"/>
          </w:divBdr>
        </w:div>
        <w:div w:id="1584408557">
          <w:marLeft w:val="0"/>
          <w:marRight w:val="0"/>
          <w:marTop w:val="0"/>
          <w:marBottom w:val="0"/>
          <w:divBdr>
            <w:top w:val="none" w:sz="0" w:space="0" w:color="auto"/>
            <w:left w:val="none" w:sz="0" w:space="0" w:color="auto"/>
            <w:bottom w:val="none" w:sz="0" w:space="0" w:color="auto"/>
            <w:right w:val="none" w:sz="0" w:space="0" w:color="auto"/>
          </w:divBdr>
        </w:div>
        <w:div w:id="1610968371">
          <w:marLeft w:val="0"/>
          <w:marRight w:val="0"/>
          <w:marTop w:val="0"/>
          <w:marBottom w:val="0"/>
          <w:divBdr>
            <w:top w:val="none" w:sz="0" w:space="0" w:color="auto"/>
            <w:left w:val="none" w:sz="0" w:space="0" w:color="auto"/>
            <w:bottom w:val="none" w:sz="0" w:space="0" w:color="auto"/>
            <w:right w:val="none" w:sz="0" w:space="0" w:color="auto"/>
          </w:divBdr>
        </w:div>
        <w:div w:id="1893299538">
          <w:marLeft w:val="0"/>
          <w:marRight w:val="0"/>
          <w:marTop w:val="0"/>
          <w:marBottom w:val="0"/>
          <w:divBdr>
            <w:top w:val="none" w:sz="0" w:space="0" w:color="auto"/>
            <w:left w:val="none" w:sz="0" w:space="0" w:color="auto"/>
            <w:bottom w:val="none" w:sz="0" w:space="0" w:color="auto"/>
            <w:right w:val="none" w:sz="0" w:space="0" w:color="auto"/>
          </w:divBdr>
        </w:div>
        <w:div w:id="1936860586">
          <w:marLeft w:val="0"/>
          <w:marRight w:val="0"/>
          <w:marTop w:val="0"/>
          <w:marBottom w:val="0"/>
          <w:divBdr>
            <w:top w:val="none" w:sz="0" w:space="0" w:color="auto"/>
            <w:left w:val="none" w:sz="0" w:space="0" w:color="auto"/>
            <w:bottom w:val="none" w:sz="0" w:space="0" w:color="auto"/>
            <w:right w:val="none" w:sz="0" w:space="0" w:color="auto"/>
          </w:divBdr>
        </w:div>
        <w:div w:id="1943029138">
          <w:marLeft w:val="0"/>
          <w:marRight w:val="0"/>
          <w:marTop w:val="0"/>
          <w:marBottom w:val="0"/>
          <w:divBdr>
            <w:top w:val="none" w:sz="0" w:space="0" w:color="auto"/>
            <w:left w:val="none" w:sz="0" w:space="0" w:color="auto"/>
            <w:bottom w:val="none" w:sz="0" w:space="0" w:color="auto"/>
            <w:right w:val="none" w:sz="0" w:space="0" w:color="auto"/>
          </w:divBdr>
        </w:div>
        <w:div w:id="1988124493">
          <w:marLeft w:val="0"/>
          <w:marRight w:val="0"/>
          <w:marTop w:val="0"/>
          <w:marBottom w:val="0"/>
          <w:divBdr>
            <w:top w:val="none" w:sz="0" w:space="0" w:color="auto"/>
            <w:left w:val="none" w:sz="0" w:space="0" w:color="auto"/>
            <w:bottom w:val="none" w:sz="0" w:space="0" w:color="auto"/>
            <w:right w:val="none" w:sz="0" w:space="0" w:color="auto"/>
          </w:divBdr>
        </w:div>
        <w:div w:id="1996254244">
          <w:marLeft w:val="0"/>
          <w:marRight w:val="0"/>
          <w:marTop w:val="0"/>
          <w:marBottom w:val="0"/>
          <w:divBdr>
            <w:top w:val="none" w:sz="0" w:space="0" w:color="auto"/>
            <w:left w:val="none" w:sz="0" w:space="0" w:color="auto"/>
            <w:bottom w:val="none" w:sz="0" w:space="0" w:color="auto"/>
            <w:right w:val="none" w:sz="0" w:space="0" w:color="auto"/>
          </w:divBdr>
        </w:div>
      </w:divsChild>
    </w:div>
    <w:div w:id="1735928083">
      <w:bodyDiv w:val="1"/>
      <w:marLeft w:val="0"/>
      <w:marRight w:val="0"/>
      <w:marTop w:val="0"/>
      <w:marBottom w:val="0"/>
      <w:divBdr>
        <w:top w:val="none" w:sz="0" w:space="0" w:color="auto"/>
        <w:left w:val="none" w:sz="0" w:space="0" w:color="auto"/>
        <w:bottom w:val="none" w:sz="0" w:space="0" w:color="auto"/>
        <w:right w:val="none" w:sz="0" w:space="0" w:color="auto"/>
      </w:divBdr>
      <w:divsChild>
        <w:div w:id="883637615">
          <w:marLeft w:val="0"/>
          <w:marRight w:val="0"/>
          <w:marTop w:val="0"/>
          <w:marBottom w:val="0"/>
          <w:divBdr>
            <w:top w:val="none" w:sz="0" w:space="0" w:color="auto"/>
            <w:left w:val="none" w:sz="0" w:space="0" w:color="auto"/>
            <w:bottom w:val="none" w:sz="0" w:space="0" w:color="auto"/>
            <w:right w:val="none" w:sz="0" w:space="0" w:color="auto"/>
          </w:divBdr>
          <w:divsChild>
            <w:div w:id="1473132035">
              <w:marLeft w:val="0"/>
              <w:marRight w:val="0"/>
              <w:marTop w:val="0"/>
              <w:marBottom w:val="0"/>
              <w:divBdr>
                <w:top w:val="none" w:sz="0" w:space="0" w:color="auto"/>
                <w:left w:val="none" w:sz="0" w:space="0" w:color="auto"/>
                <w:bottom w:val="none" w:sz="0" w:space="0" w:color="auto"/>
                <w:right w:val="none" w:sz="0" w:space="0" w:color="auto"/>
              </w:divBdr>
              <w:divsChild>
                <w:div w:id="1990329121">
                  <w:marLeft w:val="0"/>
                  <w:marRight w:val="0"/>
                  <w:marTop w:val="0"/>
                  <w:marBottom w:val="0"/>
                  <w:divBdr>
                    <w:top w:val="none" w:sz="0" w:space="0" w:color="auto"/>
                    <w:left w:val="none" w:sz="0" w:space="0" w:color="auto"/>
                    <w:bottom w:val="none" w:sz="0" w:space="0" w:color="auto"/>
                    <w:right w:val="none" w:sz="0" w:space="0" w:color="auto"/>
                  </w:divBdr>
                </w:div>
                <w:div w:id="433328874">
                  <w:marLeft w:val="0"/>
                  <w:marRight w:val="0"/>
                  <w:marTop w:val="0"/>
                  <w:marBottom w:val="0"/>
                  <w:divBdr>
                    <w:top w:val="none" w:sz="0" w:space="0" w:color="auto"/>
                    <w:left w:val="none" w:sz="0" w:space="0" w:color="auto"/>
                    <w:bottom w:val="none" w:sz="0" w:space="0" w:color="auto"/>
                    <w:right w:val="none" w:sz="0" w:space="0" w:color="auto"/>
                  </w:divBdr>
                </w:div>
                <w:div w:id="819034740">
                  <w:marLeft w:val="0"/>
                  <w:marRight w:val="0"/>
                  <w:marTop w:val="0"/>
                  <w:marBottom w:val="0"/>
                  <w:divBdr>
                    <w:top w:val="none" w:sz="0" w:space="0" w:color="auto"/>
                    <w:left w:val="none" w:sz="0" w:space="0" w:color="auto"/>
                    <w:bottom w:val="none" w:sz="0" w:space="0" w:color="auto"/>
                    <w:right w:val="none" w:sz="0" w:space="0" w:color="auto"/>
                  </w:divBdr>
                </w:div>
                <w:div w:id="1616448043">
                  <w:marLeft w:val="0"/>
                  <w:marRight w:val="0"/>
                  <w:marTop w:val="0"/>
                  <w:marBottom w:val="0"/>
                  <w:divBdr>
                    <w:top w:val="none" w:sz="0" w:space="0" w:color="auto"/>
                    <w:left w:val="none" w:sz="0" w:space="0" w:color="auto"/>
                    <w:bottom w:val="none" w:sz="0" w:space="0" w:color="auto"/>
                    <w:right w:val="none" w:sz="0" w:space="0" w:color="auto"/>
                  </w:divBdr>
                </w:div>
                <w:div w:id="21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3951">
      <w:bodyDiv w:val="1"/>
      <w:marLeft w:val="0"/>
      <w:marRight w:val="0"/>
      <w:marTop w:val="0"/>
      <w:marBottom w:val="0"/>
      <w:divBdr>
        <w:top w:val="none" w:sz="0" w:space="0" w:color="auto"/>
        <w:left w:val="none" w:sz="0" w:space="0" w:color="auto"/>
        <w:bottom w:val="none" w:sz="0" w:space="0" w:color="auto"/>
        <w:right w:val="none" w:sz="0" w:space="0" w:color="auto"/>
      </w:divBdr>
    </w:div>
    <w:div w:id="1749501214">
      <w:bodyDiv w:val="1"/>
      <w:marLeft w:val="0"/>
      <w:marRight w:val="0"/>
      <w:marTop w:val="0"/>
      <w:marBottom w:val="0"/>
      <w:divBdr>
        <w:top w:val="none" w:sz="0" w:space="0" w:color="auto"/>
        <w:left w:val="none" w:sz="0" w:space="0" w:color="auto"/>
        <w:bottom w:val="none" w:sz="0" w:space="0" w:color="auto"/>
        <w:right w:val="none" w:sz="0" w:space="0" w:color="auto"/>
      </w:divBdr>
    </w:div>
    <w:div w:id="1750349812">
      <w:bodyDiv w:val="1"/>
      <w:marLeft w:val="0"/>
      <w:marRight w:val="0"/>
      <w:marTop w:val="0"/>
      <w:marBottom w:val="0"/>
      <w:divBdr>
        <w:top w:val="none" w:sz="0" w:space="0" w:color="auto"/>
        <w:left w:val="none" w:sz="0" w:space="0" w:color="auto"/>
        <w:bottom w:val="none" w:sz="0" w:space="0" w:color="auto"/>
        <w:right w:val="none" w:sz="0" w:space="0" w:color="auto"/>
      </w:divBdr>
    </w:div>
    <w:div w:id="1752776614">
      <w:bodyDiv w:val="1"/>
      <w:marLeft w:val="0"/>
      <w:marRight w:val="0"/>
      <w:marTop w:val="0"/>
      <w:marBottom w:val="0"/>
      <w:divBdr>
        <w:top w:val="none" w:sz="0" w:space="0" w:color="auto"/>
        <w:left w:val="none" w:sz="0" w:space="0" w:color="auto"/>
        <w:bottom w:val="none" w:sz="0" w:space="0" w:color="auto"/>
        <w:right w:val="none" w:sz="0" w:space="0" w:color="auto"/>
      </w:divBdr>
      <w:divsChild>
        <w:div w:id="560675810">
          <w:marLeft w:val="0"/>
          <w:marRight w:val="0"/>
          <w:marTop w:val="0"/>
          <w:marBottom w:val="0"/>
          <w:divBdr>
            <w:top w:val="none" w:sz="0" w:space="0" w:color="auto"/>
            <w:left w:val="none" w:sz="0" w:space="0" w:color="auto"/>
            <w:bottom w:val="none" w:sz="0" w:space="0" w:color="auto"/>
            <w:right w:val="none" w:sz="0" w:space="0" w:color="auto"/>
          </w:divBdr>
          <w:divsChild>
            <w:div w:id="1484732751">
              <w:marLeft w:val="0"/>
              <w:marRight w:val="0"/>
              <w:marTop w:val="0"/>
              <w:marBottom w:val="0"/>
              <w:divBdr>
                <w:top w:val="none" w:sz="0" w:space="0" w:color="auto"/>
                <w:left w:val="none" w:sz="0" w:space="0" w:color="auto"/>
                <w:bottom w:val="none" w:sz="0" w:space="0" w:color="auto"/>
                <w:right w:val="none" w:sz="0" w:space="0" w:color="auto"/>
              </w:divBdr>
              <w:divsChild>
                <w:div w:id="957183473">
                  <w:marLeft w:val="0"/>
                  <w:marRight w:val="0"/>
                  <w:marTop w:val="0"/>
                  <w:marBottom w:val="0"/>
                  <w:divBdr>
                    <w:top w:val="none" w:sz="0" w:space="0" w:color="auto"/>
                    <w:left w:val="none" w:sz="0" w:space="0" w:color="auto"/>
                    <w:bottom w:val="none" w:sz="0" w:space="0" w:color="auto"/>
                    <w:right w:val="none" w:sz="0" w:space="0" w:color="auto"/>
                  </w:divBdr>
                  <w:divsChild>
                    <w:div w:id="708337265">
                      <w:marLeft w:val="0"/>
                      <w:marRight w:val="0"/>
                      <w:marTop w:val="0"/>
                      <w:marBottom w:val="0"/>
                      <w:divBdr>
                        <w:top w:val="none" w:sz="0" w:space="0" w:color="auto"/>
                        <w:left w:val="none" w:sz="0" w:space="0" w:color="auto"/>
                        <w:bottom w:val="none" w:sz="0" w:space="0" w:color="auto"/>
                        <w:right w:val="none" w:sz="0" w:space="0" w:color="auto"/>
                      </w:divBdr>
                      <w:divsChild>
                        <w:div w:id="1857571372">
                          <w:marLeft w:val="0"/>
                          <w:marRight w:val="0"/>
                          <w:marTop w:val="0"/>
                          <w:marBottom w:val="0"/>
                          <w:divBdr>
                            <w:top w:val="none" w:sz="0" w:space="0" w:color="auto"/>
                            <w:left w:val="none" w:sz="0" w:space="0" w:color="auto"/>
                            <w:bottom w:val="none" w:sz="0" w:space="0" w:color="auto"/>
                            <w:right w:val="none" w:sz="0" w:space="0" w:color="auto"/>
                          </w:divBdr>
                          <w:divsChild>
                            <w:div w:id="292293032">
                              <w:marLeft w:val="0"/>
                              <w:marRight w:val="0"/>
                              <w:marTop w:val="0"/>
                              <w:marBottom w:val="0"/>
                              <w:divBdr>
                                <w:top w:val="none" w:sz="0" w:space="0" w:color="auto"/>
                                <w:left w:val="none" w:sz="0" w:space="0" w:color="auto"/>
                                <w:bottom w:val="none" w:sz="0" w:space="0" w:color="auto"/>
                                <w:right w:val="none" w:sz="0" w:space="0" w:color="auto"/>
                              </w:divBdr>
                              <w:divsChild>
                                <w:div w:id="178980127">
                                  <w:marLeft w:val="0"/>
                                  <w:marRight w:val="0"/>
                                  <w:marTop w:val="0"/>
                                  <w:marBottom w:val="0"/>
                                  <w:divBdr>
                                    <w:top w:val="none" w:sz="0" w:space="0" w:color="auto"/>
                                    <w:left w:val="none" w:sz="0" w:space="0" w:color="auto"/>
                                    <w:bottom w:val="none" w:sz="0" w:space="0" w:color="auto"/>
                                    <w:right w:val="none" w:sz="0" w:space="0" w:color="auto"/>
                                  </w:divBdr>
                                  <w:divsChild>
                                    <w:div w:id="1653413359">
                                      <w:marLeft w:val="0"/>
                                      <w:marRight w:val="0"/>
                                      <w:marTop w:val="0"/>
                                      <w:marBottom w:val="0"/>
                                      <w:divBdr>
                                        <w:top w:val="none" w:sz="0" w:space="0" w:color="auto"/>
                                        <w:left w:val="none" w:sz="0" w:space="0" w:color="auto"/>
                                        <w:bottom w:val="none" w:sz="0" w:space="0" w:color="auto"/>
                                        <w:right w:val="none" w:sz="0" w:space="0" w:color="auto"/>
                                      </w:divBdr>
                                      <w:divsChild>
                                        <w:div w:id="1097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088098">
      <w:bodyDiv w:val="1"/>
      <w:marLeft w:val="0"/>
      <w:marRight w:val="0"/>
      <w:marTop w:val="0"/>
      <w:marBottom w:val="0"/>
      <w:divBdr>
        <w:top w:val="none" w:sz="0" w:space="0" w:color="auto"/>
        <w:left w:val="none" w:sz="0" w:space="0" w:color="auto"/>
        <w:bottom w:val="none" w:sz="0" w:space="0" w:color="auto"/>
        <w:right w:val="none" w:sz="0" w:space="0" w:color="auto"/>
      </w:divBdr>
    </w:div>
    <w:div w:id="1764909775">
      <w:bodyDiv w:val="1"/>
      <w:marLeft w:val="0"/>
      <w:marRight w:val="0"/>
      <w:marTop w:val="0"/>
      <w:marBottom w:val="0"/>
      <w:divBdr>
        <w:top w:val="none" w:sz="0" w:space="0" w:color="auto"/>
        <w:left w:val="none" w:sz="0" w:space="0" w:color="auto"/>
        <w:bottom w:val="none" w:sz="0" w:space="0" w:color="auto"/>
        <w:right w:val="none" w:sz="0" w:space="0" w:color="auto"/>
      </w:divBdr>
    </w:div>
    <w:div w:id="1767380917">
      <w:bodyDiv w:val="1"/>
      <w:marLeft w:val="0"/>
      <w:marRight w:val="0"/>
      <w:marTop w:val="0"/>
      <w:marBottom w:val="0"/>
      <w:divBdr>
        <w:top w:val="none" w:sz="0" w:space="0" w:color="auto"/>
        <w:left w:val="none" w:sz="0" w:space="0" w:color="auto"/>
        <w:bottom w:val="none" w:sz="0" w:space="0" w:color="auto"/>
        <w:right w:val="none" w:sz="0" w:space="0" w:color="auto"/>
      </w:divBdr>
    </w:div>
    <w:div w:id="1769159518">
      <w:bodyDiv w:val="1"/>
      <w:marLeft w:val="0"/>
      <w:marRight w:val="0"/>
      <w:marTop w:val="0"/>
      <w:marBottom w:val="0"/>
      <w:divBdr>
        <w:top w:val="none" w:sz="0" w:space="0" w:color="auto"/>
        <w:left w:val="none" w:sz="0" w:space="0" w:color="auto"/>
        <w:bottom w:val="none" w:sz="0" w:space="0" w:color="auto"/>
        <w:right w:val="none" w:sz="0" w:space="0" w:color="auto"/>
      </w:divBdr>
    </w:div>
    <w:div w:id="1775860347">
      <w:bodyDiv w:val="1"/>
      <w:marLeft w:val="0"/>
      <w:marRight w:val="0"/>
      <w:marTop w:val="0"/>
      <w:marBottom w:val="0"/>
      <w:divBdr>
        <w:top w:val="none" w:sz="0" w:space="0" w:color="auto"/>
        <w:left w:val="none" w:sz="0" w:space="0" w:color="auto"/>
        <w:bottom w:val="none" w:sz="0" w:space="0" w:color="auto"/>
        <w:right w:val="none" w:sz="0" w:space="0" w:color="auto"/>
      </w:divBdr>
      <w:divsChild>
        <w:div w:id="13772232">
          <w:marLeft w:val="0"/>
          <w:marRight w:val="0"/>
          <w:marTop w:val="0"/>
          <w:marBottom w:val="0"/>
          <w:divBdr>
            <w:top w:val="none" w:sz="0" w:space="0" w:color="auto"/>
            <w:left w:val="none" w:sz="0" w:space="0" w:color="auto"/>
            <w:bottom w:val="none" w:sz="0" w:space="0" w:color="auto"/>
            <w:right w:val="none" w:sz="0" w:space="0" w:color="auto"/>
          </w:divBdr>
          <w:divsChild>
            <w:div w:id="17242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610">
      <w:bodyDiv w:val="1"/>
      <w:marLeft w:val="0"/>
      <w:marRight w:val="0"/>
      <w:marTop w:val="0"/>
      <w:marBottom w:val="0"/>
      <w:divBdr>
        <w:top w:val="none" w:sz="0" w:space="0" w:color="auto"/>
        <w:left w:val="none" w:sz="0" w:space="0" w:color="auto"/>
        <w:bottom w:val="none" w:sz="0" w:space="0" w:color="auto"/>
        <w:right w:val="none" w:sz="0" w:space="0" w:color="auto"/>
      </w:divBdr>
    </w:div>
    <w:div w:id="1790779641">
      <w:bodyDiv w:val="1"/>
      <w:marLeft w:val="0"/>
      <w:marRight w:val="0"/>
      <w:marTop w:val="0"/>
      <w:marBottom w:val="0"/>
      <w:divBdr>
        <w:top w:val="none" w:sz="0" w:space="0" w:color="auto"/>
        <w:left w:val="none" w:sz="0" w:space="0" w:color="auto"/>
        <w:bottom w:val="none" w:sz="0" w:space="0" w:color="auto"/>
        <w:right w:val="none" w:sz="0" w:space="0" w:color="auto"/>
      </w:divBdr>
      <w:divsChild>
        <w:div w:id="1855069712">
          <w:marLeft w:val="0"/>
          <w:marRight w:val="0"/>
          <w:marTop w:val="0"/>
          <w:marBottom w:val="0"/>
          <w:divBdr>
            <w:top w:val="none" w:sz="0" w:space="0" w:color="auto"/>
            <w:left w:val="none" w:sz="0" w:space="0" w:color="auto"/>
            <w:bottom w:val="none" w:sz="0" w:space="0" w:color="auto"/>
            <w:right w:val="none" w:sz="0" w:space="0" w:color="auto"/>
          </w:divBdr>
          <w:divsChild>
            <w:div w:id="213394155">
              <w:marLeft w:val="0"/>
              <w:marRight w:val="0"/>
              <w:marTop w:val="0"/>
              <w:marBottom w:val="0"/>
              <w:divBdr>
                <w:top w:val="none" w:sz="0" w:space="0" w:color="auto"/>
                <w:left w:val="none" w:sz="0" w:space="0" w:color="auto"/>
                <w:bottom w:val="none" w:sz="0" w:space="0" w:color="auto"/>
                <w:right w:val="none" w:sz="0" w:space="0" w:color="auto"/>
              </w:divBdr>
            </w:div>
            <w:div w:id="316107035">
              <w:marLeft w:val="0"/>
              <w:marRight w:val="0"/>
              <w:marTop w:val="0"/>
              <w:marBottom w:val="0"/>
              <w:divBdr>
                <w:top w:val="none" w:sz="0" w:space="0" w:color="auto"/>
                <w:left w:val="none" w:sz="0" w:space="0" w:color="auto"/>
                <w:bottom w:val="none" w:sz="0" w:space="0" w:color="auto"/>
                <w:right w:val="none" w:sz="0" w:space="0" w:color="auto"/>
              </w:divBdr>
            </w:div>
            <w:div w:id="850333963">
              <w:marLeft w:val="0"/>
              <w:marRight w:val="0"/>
              <w:marTop w:val="0"/>
              <w:marBottom w:val="0"/>
              <w:divBdr>
                <w:top w:val="none" w:sz="0" w:space="0" w:color="auto"/>
                <w:left w:val="none" w:sz="0" w:space="0" w:color="auto"/>
                <w:bottom w:val="none" w:sz="0" w:space="0" w:color="auto"/>
                <w:right w:val="none" w:sz="0" w:space="0" w:color="auto"/>
              </w:divBdr>
            </w:div>
            <w:div w:id="1156532830">
              <w:marLeft w:val="0"/>
              <w:marRight w:val="0"/>
              <w:marTop w:val="0"/>
              <w:marBottom w:val="0"/>
              <w:divBdr>
                <w:top w:val="none" w:sz="0" w:space="0" w:color="auto"/>
                <w:left w:val="none" w:sz="0" w:space="0" w:color="auto"/>
                <w:bottom w:val="none" w:sz="0" w:space="0" w:color="auto"/>
                <w:right w:val="none" w:sz="0" w:space="0" w:color="auto"/>
              </w:divBdr>
            </w:div>
            <w:div w:id="120810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0676">
      <w:bodyDiv w:val="1"/>
      <w:marLeft w:val="0"/>
      <w:marRight w:val="0"/>
      <w:marTop w:val="0"/>
      <w:marBottom w:val="0"/>
      <w:divBdr>
        <w:top w:val="none" w:sz="0" w:space="0" w:color="auto"/>
        <w:left w:val="none" w:sz="0" w:space="0" w:color="auto"/>
        <w:bottom w:val="none" w:sz="0" w:space="0" w:color="auto"/>
        <w:right w:val="none" w:sz="0" w:space="0" w:color="auto"/>
      </w:divBdr>
    </w:div>
    <w:div w:id="1807316535">
      <w:bodyDiv w:val="1"/>
      <w:marLeft w:val="0"/>
      <w:marRight w:val="0"/>
      <w:marTop w:val="0"/>
      <w:marBottom w:val="0"/>
      <w:divBdr>
        <w:top w:val="none" w:sz="0" w:space="0" w:color="auto"/>
        <w:left w:val="none" w:sz="0" w:space="0" w:color="auto"/>
        <w:bottom w:val="none" w:sz="0" w:space="0" w:color="auto"/>
        <w:right w:val="none" w:sz="0" w:space="0" w:color="auto"/>
      </w:divBdr>
    </w:div>
    <w:div w:id="1813325019">
      <w:bodyDiv w:val="1"/>
      <w:marLeft w:val="0"/>
      <w:marRight w:val="0"/>
      <w:marTop w:val="0"/>
      <w:marBottom w:val="0"/>
      <w:divBdr>
        <w:top w:val="none" w:sz="0" w:space="0" w:color="auto"/>
        <w:left w:val="none" w:sz="0" w:space="0" w:color="auto"/>
        <w:bottom w:val="none" w:sz="0" w:space="0" w:color="auto"/>
        <w:right w:val="none" w:sz="0" w:space="0" w:color="auto"/>
      </w:divBdr>
      <w:divsChild>
        <w:div w:id="1159808251">
          <w:marLeft w:val="0"/>
          <w:marRight w:val="0"/>
          <w:marTop w:val="0"/>
          <w:marBottom w:val="0"/>
          <w:divBdr>
            <w:top w:val="none" w:sz="0" w:space="0" w:color="auto"/>
            <w:left w:val="none" w:sz="0" w:space="0" w:color="auto"/>
            <w:bottom w:val="none" w:sz="0" w:space="0" w:color="auto"/>
            <w:right w:val="none" w:sz="0" w:space="0" w:color="auto"/>
          </w:divBdr>
          <w:divsChild>
            <w:div w:id="246111600">
              <w:marLeft w:val="0"/>
              <w:marRight w:val="0"/>
              <w:marTop w:val="0"/>
              <w:marBottom w:val="0"/>
              <w:divBdr>
                <w:top w:val="none" w:sz="0" w:space="0" w:color="auto"/>
                <w:left w:val="none" w:sz="0" w:space="0" w:color="auto"/>
                <w:bottom w:val="none" w:sz="0" w:space="0" w:color="auto"/>
                <w:right w:val="none" w:sz="0" w:space="0" w:color="auto"/>
              </w:divBdr>
              <w:divsChild>
                <w:div w:id="1678000944">
                  <w:marLeft w:val="0"/>
                  <w:marRight w:val="0"/>
                  <w:marTop w:val="0"/>
                  <w:marBottom w:val="0"/>
                  <w:divBdr>
                    <w:top w:val="none" w:sz="0" w:space="0" w:color="auto"/>
                    <w:left w:val="none" w:sz="0" w:space="0" w:color="auto"/>
                    <w:bottom w:val="none" w:sz="0" w:space="0" w:color="auto"/>
                    <w:right w:val="none" w:sz="0" w:space="0" w:color="auto"/>
                  </w:divBdr>
                </w:div>
                <w:div w:id="633367065">
                  <w:marLeft w:val="0"/>
                  <w:marRight w:val="0"/>
                  <w:marTop w:val="0"/>
                  <w:marBottom w:val="0"/>
                  <w:divBdr>
                    <w:top w:val="none" w:sz="0" w:space="0" w:color="auto"/>
                    <w:left w:val="none" w:sz="0" w:space="0" w:color="auto"/>
                    <w:bottom w:val="none" w:sz="0" w:space="0" w:color="auto"/>
                    <w:right w:val="none" w:sz="0" w:space="0" w:color="auto"/>
                  </w:divBdr>
                </w:div>
                <w:div w:id="1895388274">
                  <w:marLeft w:val="0"/>
                  <w:marRight w:val="0"/>
                  <w:marTop w:val="0"/>
                  <w:marBottom w:val="0"/>
                  <w:divBdr>
                    <w:top w:val="none" w:sz="0" w:space="0" w:color="auto"/>
                    <w:left w:val="none" w:sz="0" w:space="0" w:color="auto"/>
                    <w:bottom w:val="none" w:sz="0" w:space="0" w:color="auto"/>
                    <w:right w:val="none" w:sz="0" w:space="0" w:color="auto"/>
                  </w:divBdr>
                </w:div>
                <w:div w:id="8745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3926">
      <w:bodyDiv w:val="1"/>
      <w:marLeft w:val="0"/>
      <w:marRight w:val="0"/>
      <w:marTop w:val="0"/>
      <w:marBottom w:val="0"/>
      <w:divBdr>
        <w:top w:val="none" w:sz="0" w:space="0" w:color="auto"/>
        <w:left w:val="none" w:sz="0" w:space="0" w:color="auto"/>
        <w:bottom w:val="none" w:sz="0" w:space="0" w:color="auto"/>
        <w:right w:val="none" w:sz="0" w:space="0" w:color="auto"/>
      </w:divBdr>
    </w:div>
    <w:div w:id="1823698346">
      <w:bodyDiv w:val="1"/>
      <w:marLeft w:val="0"/>
      <w:marRight w:val="0"/>
      <w:marTop w:val="0"/>
      <w:marBottom w:val="0"/>
      <w:divBdr>
        <w:top w:val="none" w:sz="0" w:space="0" w:color="auto"/>
        <w:left w:val="none" w:sz="0" w:space="0" w:color="auto"/>
        <w:bottom w:val="none" w:sz="0" w:space="0" w:color="auto"/>
        <w:right w:val="none" w:sz="0" w:space="0" w:color="auto"/>
      </w:divBdr>
    </w:div>
    <w:div w:id="1840805476">
      <w:bodyDiv w:val="1"/>
      <w:marLeft w:val="0"/>
      <w:marRight w:val="0"/>
      <w:marTop w:val="0"/>
      <w:marBottom w:val="0"/>
      <w:divBdr>
        <w:top w:val="none" w:sz="0" w:space="0" w:color="auto"/>
        <w:left w:val="none" w:sz="0" w:space="0" w:color="auto"/>
        <w:bottom w:val="none" w:sz="0" w:space="0" w:color="auto"/>
        <w:right w:val="none" w:sz="0" w:space="0" w:color="auto"/>
      </w:divBdr>
    </w:div>
    <w:div w:id="1867597894">
      <w:bodyDiv w:val="1"/>
      <w:marLeft w:val="0"/>
      <w:marRight w:val="0"/>
      <w:marTop w:val="0"/>
      <w:marBottom w:val="0"/>
      <w:divBdr>
        <w:top w:val="none" w:sz="0" w:space="0" w:color="auto"/>
        <w:left w:val="none" w:sz="0" w:space="0" w:color="auto"/>
        <w:bottom w:val="none" w:sz="0" w:space="0" w:color="auto"/>
        <w:right w:val="none" w:sz="0" w:space="0" w:color="auto"/>
      </w:divBdr>
      <w:divsChild>
        <w:div w:id="1683318231">
          <w:marLeft w:val="0"/>
          <w:marRight w:val="0"/>
          <w:marTop w:val="0"/>
          <w:marBottom w:val="0"/>
          <w:divBdr>
            <w:top w:val="none" w:sz="0" w:space="0" w:color="auto"/>
            <w:left w:val="none" w:sz="0" w:space="0" w:color="auto"/>
            <w:bottom w:val="none" w:sz="0" w:space="0" w:color="auto"/>
            <w:right w:val="none" w:sz="0" w:space="0" w:color="auto"/>
          </w:divBdr>
        </w:div>
        <w:div w:id="377627617">
          <w:marLeft w:val="0"/>
          <w:marRight w:val="0"/>
          <w:marTop w:val="0"/>
          <w:marBottom w:val="0"/>
          <w:divBdr>
            <w:top w:val="none" w:sz="0" w:space="0" w:color="auto"/>
            <w:left w:val="none" w:sz="0" w:space="0" w:color="auto"/>
            <w:bottom w:val="none" w:sz="0" w:space="0" w:color="auto"/>
            <w:right w:val="none" w:sz="0" w:space="0" w:color="auto"/>
          </w:divBdr>
        </w:div>
      </w:divsChild>
    </w:div>
    <w:div w:id="1872452089">
      <w:bodyDiv w:val="1"/>
      <w:marLeft w:val="0"/>
      <w:marRight w:val="0"/>
      <w:marTop w:val="0"/>
      <w:marBottom w:val="0"/>
      <w:divBdr>
        <w:top w:val="none" w:sz="0" w:space="0" w:color="auto"/>
        <w:left w:val="none" w:sz="0" w:space="0" w:color="auto"/>
        <w:bottom w:val="none" w:sz="0" w:space="0" w:color="auto"/>
        <w:right w:val="none" w:sz="0" w:space="0" w:color="auto"/>
      </w:divBdr>
    </w:div>
    <w:div w:id="1879462807">
      <w:bodyDiv w:val="1"/>
      <w:marLeft w:val="0"/>
      <w:marRight w:val="0"/>
      <w:marTop w:val="0"/>
      <w:marBottom w:val="0"/>
      <w:divBdr>
        <w:top w:val="none" w:sz="0" w:space="0" w:color="auto"/>
        <w:left w:val="none" w:sz="0" w:space="0" w:color="auto"/>
        <w:bottom w:val="none" w:sz="0" w:space="0" w:color="auto"/>
        <w:right w:val="none" w:sz="0" w:space="0" w:color="auto"/>
      </w:divBdr>
    </w:div>
    <w:div w:id="1899433168">
      <w:bodyDiv w:val="1"/>
      <w:marLeft w:val="0"/>
      <w:marRight w:val="0"/>
      <w:marTop w:val="0"/>
      <w:marBottom w:val="0"/>
      <w:divBdr>
        <w:top w:val="none" w:sz="0" w:space="0" w:color="auto"/>
        <w:left w:val="none" w:sz="0" w:space="0" w:color="auto"/>
        <w:bottom w:val="none" w:sz="0" w:space="0" w:color="auto"/>
        <w:right w:val="none" w:sz="0" w:space="0" w:color="auto"/>
      </w:divBdr>
    </w:div>
    <w:div w:id="1903833557">
      <w:bodyDiv w:val="1"/>
      <w:marLeft w:val="0"/>
      <w:marRight w:val="0"/>
      <w:marTop w:val="0"/>
      <w:marBottom w:val="0"/>
      <w:divBdr>
        <w:top w:val="none" w:sz="0" w:space="0" w:color="auto"/>
        <w:left w:val="none" w:sz="0" w:space="0" w:color="auto"/>
        <w:bottom w:val="none" w:sz="0" w:space="0" w:color="auto"/>
        <w:right w:val="none" w:sz="0" w:space="0" w:color="auto"/>
      </w:divBdr>
      <w:divsChild>
        <w:div w:id="678847928">
          <w:marLeft w:val="0"/>
          <w:marRight w:val="0"/>
          <w:marTop w:val="0"/>
          <w:marBottom w:val="0"/>
          <w:divBdr>
            <w:top w:val="none" w:sz="0" w:space="0" w:color="auto"/>
            <w:left w:val="none" w:sz="0" w:space="0" w:color="auto"/>
            <w:bottom w:val="none" w:sz="0" w:space="0" w:color="auto"/>
            <w:right w:val="none" w:sz="0" w:space="0" w:color="auto"/>
          </w:divBdr>
          <w:divsChild>
            <w:div w:id="3896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5585">
      <w:bodyDiv w:val="1"/>
      <w:marLeft w:val="0"/>
      <w:marRight w:val="0"/>
      <w:marTop w:val="0"/>
      <w:marBottom w:val="0"/>
      <w:divBdr>
        <w:top w:val="none" w:sz="0" w:space="0" w:color="auto"/>
        <w:left w:val="none" w:sz="0" w:space="0" w:color="auto"/>
        <w:bottom w:val="none" w:sz="0" w:space="0" w:color="auto"/>
        <w:right w:val="none" w:sz="0" w:space="0" w:color="auto"/>
      </w:divBdr>
      <w:divsChild>
        <w:div w:id="437717888">
          <w:marLeft w:val="0"/>
          <w:marRight w:val="0"/>
          <w:marTop w:val="0"/>
          <w:marBottom w:val="0"/>
          <w:divBdr>
            <w:top w:val="none" w:sz="0" w:space="0" w:color="auto"/>
            <w:left w:val="none" w:sz="0" w:space="0" w:color="auto"/>
            <w:bottom w:val="none" w:sz="0" w:space="0" w:color="auto"/>
            <w:right w:val="none" w:sz="0" w:space="0" w:color="auto"/>
          </w:divBdr>
        </w:div>
        <w:div w:id="445470286">
          <w:marLeft w:val="0"/>
          <w:marRight w:val="0"/>
          <w:marTop w:val="0"/>
          <w:marBottom w:val="0"/>
          <w:divBdr>
            <w:top w:val="none" w:sz="0" w:space="0" w:color="auto"/>
            <w:left w:val="none" w:sz="0" w:space="0" w:color="auto"/>
            <w:bottom w:val="none" w:sz="0" w:space="0" w:color="auto"/>
            <w:right w:val="none" w:sz="0" w:space="0" w:color="auto"/>
          </w:divBdr>
        </w:div>
        <w:div w:id="490949109">
          <w:marLeft w:val="0"/>
          <w:marRight w:val="0"/>
          <w:marTop w:val="0"/>
          <w:marBottom w:val="0"/>
          <w:divBdr>
            <w:top w:val="none" w:sz="0" w:space="0" w:color="auto"/>
            <w:left w:val="none" w:sz="0" w:space="0" w:color="auto"/>
            <w:bottom w:val="none" w:sz="0" w:space="0" w:color="auto"/>
            <w:right w:val="none" w:sz="0" w:space="0" w:color="auto"/>
          </w:divBdr>
        </w:div>
        <w:div w:id="995642926">
          <w:marLeft w:val="0"/>
          <w:marRight w:val="0"/>
          <w:marTop w:val="0"/>
          <w:marBottom w:val="0"/>
          <w:divBdr>
            <w:top w:val="none" w:sz="0" w:space="0" w:color="auto"/>
            <w:left w:val="none" w:sz="0" w:space="0" w:color="auto"/>
            <w:bottom w:val="none" w:sz="0" w:space="0" w:color="auto"/>
            <w:right w:val="none" w:sz="0" w:space="0" w:color="auto"/>
          </w:divBdr>
        </w:div>
        <w:div w:id="1340500983">
          <w:marLeft w:val="0"/>
          <w:marRight w:val="0"/>
          <w:marTop w:val="0"/>
          <w:marBottom w:val="0"/>
          <w:divBdr>
            <w:top w:val="none" w:sz="0" w:space="0" w:color="auto"/>
            <w:left w:val="none" w:sz="0" w:space="0" w:color="auto"/>
            <w:bottom w:val="none" w:sz="0" w:space="0" w:color="auto"/>
            <w:right w:val="none" w:sz="0" w:space="0" w:color="auto"/>
          </w:divBdr>
        </w:div>
        <w:div w:id="1387922288">
          <w:marLeft w:val="0"/>
          <w:marRight w:val="0"/>
          <w:marTop w:val="0"/>
          <w:marBottom w:val="0"/>
          <w:divBdr>
            <w:top w:val="none" w:sz="0" w:space="0" w:color="auto"/>
            <w:left w:val="none" w:sz="0" w:space="0" w:color="auto"/>
            <w:bottom w:val="none" w:sz="0" w:space="0" w:color="auto"/>
            <w:right w:val="none" w:sz="0" w:space="0" w:color="auto"/>
          </w:divBdr>
        </w:div>
        <w:div w:id="1546403097">
          <w:marLeft w:val="0"/>
          <w:marRight w:val="0"/>
          <w:marTop w:val="0"/>
          <w:marBottom w:val="0"/>
          <w:divBdr>
            <w:top w:val="none" w:sz="0" w:space="0" w:color="auto"/>
            <w:left w:val="none" w:sz="0" w:space="0" w:color="auto"/>
            <w:bottom w:val="none" w:sz="0" w:space="0" w:color="auto"/>
            <w:right w:val="none" w:sz="0" w:space="0" w:color="auto"/>
          </w:divBdr>
        </w:div>
        <w:div w:id="1582988644">
          <w:marLeft w:val="0"/>
          <w:marRight w:val="0"/>
          <w:marTop w:val="0"/>
          <w:marBottom w:val="0"/>
          <w:divBdr>
            <w:top w:val="none" w:sz="0" w:space="0" w:color="auto"/>
            <w:left w:val="none" w:sz="0" w:space="0" w:color="auto"/>
            <w:bottom w:val="none" w:sz="0" w:space="0" w:color="auto"/>
            <w:right w:val="none" w:sz="0" w:space="0" w:color="auto"/>
          </w:divBdr>
        </w:div>
      </w:divsChild>
    </w:div>
    <w:div w:id="1933735009">
      <w:bodyDiv w:val="1"/>
      <w:marLeft w:val="0"/>
      <w:marRight w:val="0"/>
      <w:marTop w:val="0"/>
      <w:marBottom w:val="0"/>
      <w:divBdr>
        <w:top w:val="none" w:sz="0" w:space="0" w:color="auto"/>
        <w:left w:val="none" w:sz="0" w:space="0" w:color="auto"/>
        <w:bottom w:val="none" w:sz="0" w:space="0" w:color="auto"/>
        <w:right w:val="none" w:sz="0" w:space="0" w:color="auto"/>
      </w:divBdr>
    </w:div>
    <w:div w:id="1943488543">
      <w:bodyDiv w:val="1"/>
      <w:marLeft w:val="0"/>
      <w:marRight w:val="0"/>
      <w:marTop w:val="0"/>
      <w:marBottom w:val="0"/>
      <w:divBdr>
        <w:top w:val="none" w:sz="0" w:space="0" w:color="auto"/>
        <w:left w:val="none" w:sz="0" w:space="0" w:color="auto"/>
        <w:bottom w:val="none" w:sz="0" w:space="0" w:color="auto"/>
        <w:right w:val="none" w:sz="0" w:space="0" w:color="auto"/>
      </w:divBdr>
    </w:div>
    <w:div w:id="1944067832">
      <w:bodyDiv w:val="1"/>
      <w:marLeft w:val="0"/>
      <w:marRight w:val="0"/>
      <w:marTop w:val="0"/>
      <w:marBottom w:val="0"/>
      <w:divBdr>
        <w:top w:val="none" w:sz="0" w:space="0" w:color="auto"/>
        <w:left w:val="none" w:sz="0" w:space="0" w:color="auto"/>
        <w:bottom w:val="none" w:sz="0" w:space="0" w:color="auto"/>
        <w:right w:val="none" w:sz="0" w:space="0" w:color="auto"/>
      </w:divBdr>
    </w:div>
    <w:div w:id="1954633790">
      <w:bodyDiv w:val="1"/>
      <w:marLeft w:val="0"/>
      <w:marRight w:val="0"/>
      <w:marTop w:val="0"/>
      <w:marBottom w:val="0"/>
      <w:divBdr>
        <w:top w:val="none" w:sz="0" w:space="0" w:color="auto"/>
        <w:left w:val="none" w:sz="0" w:space="0" w:color="auto"/>
        <w:bottom w:val="none" w:sz="0" w:space="0" w:color="auto"/>
        <w:right w:val="none" w:sz="0" w:space="0" w:color="auto"/>
      </w:divBdr>
    </w:div>
    <w:div w:id="1954939031">
      <w:bodyDiv w:val="1"/>
      <w:marLeft w:val="0"/>
      <w:marRight w:val="0"/>
      <w:marTop w:val="0"/>
      <w:marBottom w:val="0"/>
      <w:divBdr>
        <w:top w:val="none" w:sz="0" w:space="0" w:color="auto"/>
        <w:left w:val="none" w:sz="0" w:space="0" w:color="auto"/>
        <w:bottom w:val="none" w:sz="0" w:space="0" w:color="auto"/>
        <w:right w:val="none" w:sz="0" w:space="0" w:color="auto"/>
      </w:divBdr>
    </w:div>
    <w:div w:id="1955943435">
      <w:bodyDiv w:val="1"/>
      <w:marLeft w:val="0"/>
      <w:marRight w:val="0"/>
      <w:marTop w:val="0"/>
      <w:marBottom w:val="0"/>
      <w:divBdr>
        <w:top w:val="none" w:sz="0" w:space="0" w:color="auto"/>
        <w:left w:val="none" w:sz="0" w:space="0" w:color="auto"/>
        <w:bottom w:val="none" w:sz="0" w:space="0" w:color="auto"/>
        <w:right w:val="none" w:sz="0" w:space="0" w:color="auto"/>
      </w:divBdr>
    </w:div>
    <w:div w:id="1972397945">
      <w:bodyDiv w:val="1"/>
      <w:marLeft w:val="0"/>
      <w:marRight w:val="0"/>
      <w:marTop w:val="0"/>
      <w:marBottom w:val="0"/>
      <w:divBdr>
        <w:top w:val="none" w:sz="0" w:space="0" w:color="auto"/>
        <w:left w:val="none" w:sz="0" w:space="0" w:color="auto"/>
        <w:bottom w:val="none" w:sz="0" w:space="0" w:color="auto"/>
        <w:right w:val="none" w:sz="0" w:space="0" w:color="auto"/>
      </w:divBdr>
    </w:div>
    <w:div w:id="1974283791">
      <w:bodyDiv w:val="1"/>
      <w:marLeft w:val="0"/>
      <w:marRight w:val="0"/>
      <w:marTop w:val="0"/>
      <w:marBottom w:val="0"/>
      <w:divBdr>
        <w:top w:val="none" w:sz="0" w:space="0" w:color="auto"/>
        <w:left w:val="none" w:sz="0" w:space="0" w:color="auto"/>
        <w:bottom w:val="none" w:sz="0" w:space="0" w:color="auto"/>
        <w:right w:val="none" w:sz="0" w:space="0" w:color="auto"/>
      </w:divBdr>
    </w:div>
    <w:div w:id="1981571077">
      <w:bodyDiv w:val="1"/>
      <w:marLeft w:val="0"/>
      <w:marRight w:val="0"/>
      <w:marTop w:val="0"/>
      <w:marBottom w:val="0"/>
      <w:divBdr>
        <w:top w:val="none" w:sz="0" w:space="0" w:color="auto"/>
        <w:left w:val="none" w:sz="0" w:space="0" w:color="auto"/>
        <w:bottom w:val="none" w:sz="0" w:space="0" w:color="auto"/>
        <w:right w:val="none" w:sz="0" w:space="0" w:color="auto"/>
      </w:divBdr>
    </w:div>
    <w:div w:id="1982341281">
      <w:bodyDiv w:val="1"/>
      <w:marLeft w:val="0"/>
      <w:marRight w:val="0"/>
      <w:marTop w:val="0"/>
      <w:marBottom w:val="0"/>
      <w:divBdr>
        <w:top w:val="none" w:sz="0" w:space="0" w:color="auto"/>
        <w:left w:val="none" w:sz="0" w:space="0" w:color="auto"/>
        <w:bottom w:val="none" w:sz="0" w:space="0" w:color="auto"/>
        <w:right w:val="none" w:sz="0" w:space="0" w:color="auto"/>
      </w:divBdr>
    </w:div>
    <w:div w:id="1984652293">
      <w:bodyDiv w:val="1"/>
      <w:marLeft w:val="0"/>
      <w:marRight w:val="0"/>
      <w:marTop w:val="0"/>
      <w:marBottom w:val="0"/>
      <w:divBdr>
        <w:top w:val="none" w:sz="0" w:space="0" w:color="auto"/>
        <w:left w:val="none" w:sz="0" w:space="0" w:color="auto"/>
        <w:bottom w:val="none" w:sz="0" w:space="0" w:color="auto"/>
        <w:right w:val="none" w:sz="0" w:space="0" w:color="auto"/>
      </w:divBdr>
      <w:divsChild>
        <w:div w:id="1082802197">
          <w:marLeft w:val="0"/>
          <w:marRight w:val="0"/>
          <w:marTop w:val="0"/>
          <w:marBottom w:val="0"/>
          <w:divBdr>
            <w:top w:val="none" w:sz="0" w:space="0" w:color="auto"/>
            <w:left w:val="none" w:sz="0" w:space="0" w:color="auto"/>
            <w:bottom w:val="none" w:sz="0" w:space="0" w:color="auto"/>
            <w:right w:val="none" w:sz="0" w:space="0" w:color="auto"/>
          </w:divBdr>
          <w:divsChild>
            <w:div w:id="9024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786">
      <w:bodyDiv w:val="1"/>
      <w:marLeft w:val="0"/>
      <w:marRight w:val="0"/>
      <w:marTop w:val="0"/>
      <w:marBottom w:val="0"/>
      <w:divBdr>
        <w:top w:val="none" w:sz="0" w:space="0" w:color="auto"/>
        <w:left w:val="none" w:sz="0" w:space="0" w:color="auto"/>
        <w:bottom w:val="none" w:sz="0" w:space="0" w:color="auto"/>
        <w:right w:val="none" w:sz="0" w:space="0" w:color="auto"/>
      </w:divBdr>
    </w:div>
    <w:div w:id="2011061410">
      <w:bodyDiv w:val="1"/>
      <w:marLeft w:val="0"/>
      <w:marRight w:val="0"/>
      <w:marTop w:val="0"/>
      <w:marBottom w:val="0"/>
      <w:divBdr>
        <w:top w:val="none" w:sz="0" w:space="0" w:color="auto"/>
        <w:left w:val="none" w:sz="0" w:space="0" w:color="auto"/>
        <w:bottom w:val="none" w:sz="0" w:space="0" w:color="auto"/>
        <w:right w:val="none" w:sz="0" w:space="0" w:color="auto"/>
      </w:divBdr>
    </w:div>
    <w:div w:id="2015692409">
      <w:bodyDiv w:val="1"/>
      <w:marLeft w:val="0"/>
      <w:marRight w:val="0"/>
      <w:marTop w:val="0"/>
      <w:marBottom w:val="0"/>
      <w:divBdr>
        <w:top w:val="none" w:sz="0" w:space="0" w:color="auto"/>
        <w:left w:val="none" w:sz="0" w:space="0" w:color="auto"/>
        <w:bottom w:val="none" w:sz="0" w:space="0" w:color="auto"/>
        <w:right w:val="none" w:sz="0" w:space="0" w:color="auto"/>
      </w:divBdr>
    </w:div>
    <w:div w:id="2016497126">
      <w:bodyDiv w:val="1"/>
      <w:marLeft w:val="0"/>
      <w:marRight w:val="0"/>
      <w:marTop w:val="0"/>
      <w:marBottom w:val="0"/>
      <w:divBdr>
        <w:top w:val="none" w:sz="0" w:space="0" w:color="auto"/>
        <w:left w:val="none" w:sz="0" w:space="0" w:color="auto"/>
        <w:bottom w:val="none" w:sz="0" w:space="0" w:color="auto"/>
        <w:right w:val="none" w:sz="0" w:space="0" w:color="auto"/>
      </w:divBdr>
    </w:div>
    <w:div w:id="2018773013">
      <w:bodyDiv w:val="1"/>
      <w:marLeft w:val="0"/>
      <w:marRight w:val="0"/>
      <w:marTop w:val="0"/>
      <w:marBottom w:val="0"/>
      <w:divBdr>
        <w:top w:val="none" w:sz="0" w:space="0" w:color="auto"/>
        <w:left w:val="none" w:sz="0" w:space="0" w:color="auto"/>
        <w:bottom w:val="none" w:sz="0" w:space="0" w:color="auto"/>
        <w:right w:val="none" w:sz="0" w:space="0" w:color="auto"/>
      </w:divBdr>
    </w:div>
    <w:div w:id="2035644948">
      <w:bodyDiv w:val="1"/>
      <w:marLeft w:val="0"/>
      <w:marRight w:val="0"/>
      <w:marTop w:val="0"/>
      <w:marBottom w:val="0"/>
      <w:divBdr>
        <w:top w:val="none" w:sz="0" w:space="0" w:color="auto"/>
        <w:left w:val="none" w:sz="0" w:space="0" w:color="auto"/>
        <w:bottom w:val="none" w:sz="0" w:space="0" w:color="auto"/>
        <w:right w:val="none" w:sz="0" w:space="0" w:color="auto"/>
      </w:divBdr>
    </w:div>
    <w:div w:id="2053068232">
      <w:bodyDiv w:val="1"/>
      <w:marLeft w:val="0"/>
      <w:marRight w:val="0"/>
      <w:marTop w:val="0"/>
      <w:marBottom w:val="0"/>
      <w:divBdr>
        <w:top w:val="none" w:sz="0" w:space="0" w:color="auto"/>
        <w:left w:val="none" w:sz="0" w:space="0" w:color="auto"/>
        <w:bottom w:val="none" w:sz="0" w:space="0" w:color="auto"/>
        <w:right w:val="none" w:sz="0" w:space="0" w:color="auto"/>
      </w:divBdr>
    </w:div>
    <w:div w:id="2070876917">
      <w:bodyDiv w:val="1"/>
      <w:marLeft w:val="0"/>
      <w:marRight w:val="0"/>
      <w:marTop w:val="0"/>
      <w:marBottom w:val="0"/>
      <w:divBdr>
        <w:top w:val="none" w:sz="0" w:space="0" w:color="auto"/>
        <w:left w:val="none" w:sz="0" w:space="0" w:color="auto"/>
        <w:bottom w:val="none" w:sz="0" w:space="0" w:color="auto"/>
        <w:right w:val="none" w:sz="0" w:space="0" w:color="auto"/>
      </w:divBdr>
      <w:divsChild>
        <w:div w:id="106437769">
          <w:marLeft w:val="0"/>
          <w:marRight w:val="0"/>
          <w:marTop w:val="0"/>
          <w:marBottom w:val="0"/>
          <w:divBdr>
            <w:top w:val="none" w:sz="0" w:space="0" w:color="auto"/>
            <w:left w:val="none" w:sz="0" w:space="0" w:color="auto"/>
            <w:bottom w:val="none" w:sz="0" w:space="0" w:color="auto"/>
            <w:right w:val="none" w:sz="0" w:space="0" w:color="auto"/>
          </w:divBdr>
          <w:divsChild>
            <w:div w:id="2034453026">
              <w:marLeft w:val="0"/>
              <w:marRight w:val="0"/>
              <w:marTop w:val="0"/>
              <w:marBottom w:val="0"/>
              <w:divBdr>
                <w:top w:val="none" w:sz="0" w:space="0" w:color="auto"/>
                <w:left w:val="none" w:sz="0" w:space="0" w:color="auto"/>
                <w:bottom w:val="none" w:sz="0" w:space="0" w:color="auto"/>
                <w:right w:val="none" w:sz="0" w:space="0" w:color="auto"/>
              </w:divBdr>
            </w:div>
          </w:divsChild>
        </w:div>
        <w:div w:id="1521626532">
          <w:marLeft w:val="0"/>
          <w:marRight w:val="0"/>
          <w:marTop w:val="0"/>
          <w:marBottom w:val="0"/>
          <w:divBdr>
            <w:top w:val="none" w:sz="0" w:space="0" w:color="auto"/>
            <w:left w:val="none" w:sz="0" w:space="0" w:color="auto"/>
            <w:bottom w:val="none" w:sz="0" w:space="0" w:color="auto"/>
            <w:right w:val="none" w:sz="0" w:space="0" w:color="auto"/>
          </w:divBdr>
          <w:divsChild>
            <w:div w:id="2114088726">
              <w:marLeft w:val="0"/>
              <w:marRight w:val="0"/>
              <w:marTop w:val="0"/>
              <w:marBottom w:val="0"/>
              <w:divBdr>
                <w:top w:val="none" w:sz="0" w:space="0" w:color="auto"/>
                <w:left w:val="none" w:sz="0" w:space="0" w:color="auto"/>
                <w:bottom w:val="none" w:sz="0" w:space="0" w:color="auto"/>
                <w:right w:val="none" w:sz="0" w:space="0" w:color="auto"/>
              </w:divBdr>
              <w:divsChild>
                <w:div w:id="1571845928">
                  <w:marLeft w:val="0"/>
                  <w:marRight w:val="225"/>
                  <w:marTop w:val="0"/>
                  <w:marBottom w:val="0"/>
                  <w:divBdr>
                    <w:top w:val="none" w:sz="0" w:space="0" w:color="auto"/>
                    <w:left w:val="none" w:sz="0" w:space="0" w:color="auto"/>
                    <w:bottom w:val="none" w:sz="0" w:space="0" w:color="auto"/>
                    <w:right w:val="none" w:sz="0" w:space="0" w:color="auto"/>
                  </w:divBdr>
                  <w:divsChild>
                    <w:div w:id="1307509436">
                      <w:marLeft w:val="0"/>
                      <w:marRight w:val="0"/>
                      <w:marTop w:val="0"/>
                      <w:marBottom w:val="150"/>
                      <w:divBdr>
                        <w:top w:val="none" w:sz="0" w:space="0" w:color="auto"/>
                        <w:left w:val="none" w:sz="0" w:space="0" w:color="auto"/>
                        <w:bottom w:val="none" w:sz="0" w:space="0" w:color="auto"/>
                        <w:right w:val="none" w:sz="0" w:space="0" w:color="auto"/>
                      </w:divBdr>
                    </w:div>
                  </w:divsChild>
                </w:div>
                <w:div w:id="18514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8530">
      <w:bodyDiv w:val="1"/>
      <w:marLeft w:val="0"/>
      <w:marRight w:val="0"/>
      <w:marTop w:val="0"/>
      <w:marBottom w:val="0"/>
      <w:divBdr>
        <w:top w:val="none" w:sz="0" w:space="0" w:color="auto"/>
        <w:left w:val="none" w:sz="0" w:space="0" w:color="auto"/>
        <w:bottom w:val="none" w:sz="0" w:space="0" w:color="auto"/>
        <w:right w:val="none" w:sz="0" w:space="0" w:color="auto"/>
      </w:divBdr>
    </w:div>
    <w:div w:id="2075156979">
      <w:bodyDiv w:val="1"/>
      <w:marLeft w:val="0"/>
      <w:marRight w:val="0"/>
      <w:marTop w:val="0"/>
      <w:marBottom w:val="0"/>
      <w:divBdr>
        <w:top w:val="none" w:sz="0" w:space="0" w:color="auto"/>
        <w:left w:val="none" w:sz="0" w:space="0" w:color="auto"/>
        <w:bottom w:val="none" w:sz="0" w:space="0" w:color="auto"/>
        <w:right w:val="none" w:sz="0" w:space="0" w:color="auto"/>
      </w:divBdr>
      <w:divsChild>
        <w:div w:id="1796749853">
          <w:marLeft w:val="0"/>
          <w:marRight w:val="0"/>
          <w:marTop w:val="0"/>
          <w:marBottom w:val="0"/>
          <w:divBdr>
            <w:top w:val="none" w:sz="0" w:space="0" w:color="auto"/>
            <w:left w:val="none" w:sz="0" w:space="0" w:color="auto"/>
            <w:bottom w:val="none" w:sz="0" w:space="0" w:color="auto"/>
            <w:right w:val="none" w:sz="0" w:space="0" w:color="auto"/>
          </w:divBdr>
          <w:divsChild>
            <w:div w:id="6152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6427">
      <w:bodyDiv w:val="1"/>
      <w:marLeft w:val="0"/>
      <w:marRight w:val="0"/>
      <w:marTop w:val="0"/>
      <w:marBottom w:val="0"/>
      <w:divBdr>
        <w:top w:val="none" w:sz="0" w:space="0" w:color="auto"/>
        <w:left w:val="none" w:sz="0" w:space="0" w:color="auto"/>
        <w:bottom w:val="none" w:sz="0" w:space="0" w:color="auto"/>
        <w:right w:val="none" w:sz="0" w:space="0" w:color="auto"/>
      </w:divBdr>
    </w:div>
    <w:div w:id="2079672523">
      <w:bodyDiv w:val="1"/>
      <w:marLeft w:val="0"/>
      <w:marRight w:val="0"/>
      <w:marTop w:val="0"/>
      <w:marBottom w:val="0"/>
      <w:divBdr>
        <w:top w:val="none" w:sz="0" w:space="0" w:color="auto"/>
        <w:left w:val="none" w:sz="0" w:space="0" w:color="auto"/>
        <w:bottom w:val="none" w:sz="0" w:space="0" w:color="auto"/>
        <w:right w:val="none" w:sz="0" w:space="0" w:color="auto"/>
      </w:divBdr>
    </w:div>
    <w:div w:id="2089575679">
      <w:bodyDiv w:val="1"/>
      <w:marLeft w:val="0"/>
      <w:marRight w:val="0"/>
      <w:marTop w:val="0"/>
      <w:marBottom w:val="0"/>
      <w:divBdr>
        <w:top w:val="none" w:sz="0" w:space="0" w:color="auto"/>
        <w:left w:val="none" w:sz="0" w:space="0" w:color="auto"/>
        <w:bottom w:val="none" w:sz="0" w:space="0" w:color="auto"/>
        <w:right w:val="none" w:sz="0" w:space="0" w:color="auto"/>
      </w:divBdr>
    </w:div>
    <w:div w:id="2089844260">
      <w:bodyDiv w:val="1"/>
      <w:marLeft w:val="0"/>
      <w:marRight w:val="0"/>
      <w:marTop w:val="0"/>
      <w:marBottom w:val="0"/>
      <w:divBdr>
        <w:top w:val="none" w:sz="0" w:space="0" w:color="auto"/>
        <w:left w:val="none" w:sz="0" w:space="0" w:color="auto"/>
        <w:bottom w:val="none" w:sz="0" w:space="0" w:color="auto"/>
        <w:right w:val="none" w:sz="0" w:space="0" w:color="auto"/>
      </w:divBdr>
    </w:div>
    <w:div w:id="2098361323">
      <w:bodyDiv w:val="1"/>
      <w:marLeft w:val="0"/>
      <w:marRight w:val="0"/>
      <w:marTop w:val="0"/>
      <w:marBottom w:val="0"/>
      <w:divBdr>
        <w:top w:val="none" w:sz="0" w:space="0" w:color="auto"/>
        <w:left w:val="none" w:sz="0" w:space="0" w:color="auto"/>
        <w:bottom w:val="none" w:sz="0" w:space="0" w:color="auto"/>
        <w:right w:val="none" w:sz="0" w:space="0" w:color="auto"/>
      </w:divBdr>
      <w:divsChild>
        <w:div w:id="368803682">
          <w:marLeft w:val="0"/>
          <w:marRight w:val="0"/>
          <w:marTop w:val="0"/>
          <w:marBottom w:val="0"/>
          <w:divBdr>
            <w:top w:val="none" w:sz="0" w:space="0" w:color="auto"/>
            <w:left w:val="none" w:sz="0" w:space="0" w:color="auto"/>
            <w:bottom w:val="none" w:sz="0" w:space="0" w:color="auto"/>
            <w:right w:val="none" w:sz="0" w:space="0" w:color="auto"/>
          </w:divBdr>
          <w:divsChild>
            <w:div w:id="118648260">
              <w:marLeft w:val="0"/>
              <w:marRight w:val="0"/>
              <w:marTop w:val="0"/>
              <w:marBottom w:val="0"/>
              <w:divBdr>
                <w:top w:val="none" w:sz="0" w:space="0" w:color="auto"/>
                <w:left w:val="none" w:sz="0" w:space="0" w:color="auto"/>
                <w:bottom w:val="none" w:sz="0" w:space="0" w:color="auto"/>
                <w:right w:val="none" w:sz="0" w:space="0" w:color="auto"/>
              </w:divBdr>
              <w:divsChild>
                <w:div w:id="1345012628">
                  <w:marLeft w:val="0"/>
                  <w:marRight w:val="0"/>
                  <w:marTop w:val="0"/>
                  <w:marBottom w:val="0"/>
                  <w:divBdr>
                    <w:top w:val="none" w:sz="0" w:space="0" w:color="auto"/>
                    <w:left w:val="none" w:sz="0" w:space="0" w:color="auto"/>
                    <w:bottom w:val="none" w:sz="0" w:space="0" w:color="auto"/>
                    <w:right w:val="none" w:sz="0" w:space="0" w:color="auto"/>
                  </w:divBdr>
                </w:div>
                <w:div w:id="409818375">
                  <w:marLeft w:val="0"/>
                  <w:marRight w:val="0"/>
                  <w:marTop w:val="0"/>
                  <w:marBottom w:val="0"/>
                  <w:divBdr>
                    <w:top w:val="none" w:sz="0" w:space="0" w:color="auto"/>
                    <w:left w:val="none" w:sz="0" w:space="0" w:color="auto"/>
                    <w:bottom w:val="none" w:sz="0" w:space="0" w:color="auto"/>
                    <w:right w:val="none" w:sz="0" w:space="0" w:color="auto"/>
                  </w:divBdr>
                </w:div>
                <w:div w:id="433327908">
                  <w:marLeft w:val="0"/>
                  <w:marRight w:val="0"/>
                  <w:marTop w:val="0"/>
                  <w:marBottom w:val="0"/>
                  <w:divBdr>
                    <w:top w:val="none" w:sz="0" w:space="0" w:color="auto"/>
                    <w:left w:val="none" w:sz="0" w:space="0" w:color="auto"/>
                    <w:bottom w:val="none" w:sz="0" w:space="0" w:color="auto"/>
                    <w:right w:val="none" w:sz="0" w:space="0" w:color="auto"/>
                  </w:divBdr>
                </w:div>
                <w:div w:id="1512184050">
                  <w:marLeft w:val="0"/>
                  <w:marRight w:val="0"/>
                  <w:marTop w:val="0"/>
                  <w:marBottom w:val="0"/>
                  <w:divBdr>
                    <w:top w:val="none" w:sz="0" w:space="0" w:color="auto"/>
                    <w:left w:val="none" w:sz="0" w:space="0" w:color="auto"/>
                    <w:bottom w:val="none" w:sz="0" w:space="0" w:color="auto"/>
                    <w:right w:val="none" w:sz="0" w:space="0" w:color="auto"/>
                  </w:divBdr>
                </w:div>
                <w:div w:id="184448098">
                  <w:marLeft w:val="0"/>
                  <w:marRight w:val="0"/>
                  <w:marTop w:val="0"/>
                  <w:marBottom w:val="0"/>
                  <w:divBdr>
                    <w:top w:val="none" w:sz="0" w:space="0" w:color="auto"/>
                    <w:left w:val="none" w:sz="0" w:space="0" w:color="auto"/>
                    <w:bottom w:val="none" w:sz="0" w:space="0" w:color="auto"/>
                    <w:right w:val="none" w:sz="0" w:space="0" w:color="auto"/>
                  </w:divBdr>
                </w:div>
                <w:div w:id="508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4485">
      <w:bodyDiv w:val="1"/>
      <w:marLeft w:val="0"/>
      <w:marRight w:val="0"/>
      <w:marTop w:val="0"/>
      <w:marBottom w:val="0"/>
      <w:divBdr>
        <w:top w:val="none" w:sz="0" w:space="0" w:color="auto"/>
        <w:left w:val="none" w:sz="0" w:space="0" w:color="auto"/>
        <w:bottom w:val="none" w:sz="0" w:space="0" w:color="auto"/>
        <w:right w:val="none" w:sz="0" w:space="0" w:color="auto"/>
      </w:divBdr>
    </w:div>
    <w:div w:id="2107530834">
      <w:bodyDiv w:val="1"/>
      <w:marLeft w:val="0"/>
      <w:marRight w:val="0"/>
      <w:marTop w:val="0"/>
      <w:marBottom w:val="0"/>
      <w:divBdr>
        <w:top w:val="none" w:sz="0" w:space="0" w:color="auto"/>
        <w:left w:val="none" w:sz="0" w:space="0" w:color="auto"/>
        <w:bottom w:val="none" w:sz="0" w:space="0" w:color="auto"/>
        <w:right w:val="none" w:sz="0" w:space="0" w:color="auto"/>
      </w:divBdr>
    </w:div>
    <w:div w:id="2111508279">
      <w:bodyDiv w:val="1"/>
      <w:marLeft w:val="0"/>
      <w:marRight w:val="0"/>
      <w:marTop w:val="0"/>
      <w:marBottom w:val="0"/>
      <w:divBdr>
        <w:top w:val="none" w:sz="0" w:space="0" w:color="auto"/>
        <w:left w:val="none" w:sz="0" w:space="0" w:color="auto"/>
        <w:bottom w:val="none" w:sz="0" w:space="0" w:color="auto"/>
        <w:right w:val="none" w:sz="0" w:space="0" w:color="auto"/>
      </w:divBdr>
    </w:div>
    <w:div w:id="2111778980">
      <w:bodyDiv w:val="1"/>
      <w:marLeft w:val="0"/>
      <w:marRight w:val="0"/>
      <w:marTop w:val="0"/>
      <w:marBottom w:val="0"/>
      <w:divBdr>
        <w:top w:val="none" w:sz="0" w:space="0" w:color="auto"/>
        <w:left w:val="none" w:sz="0" w:space="0" w:color="auto"/>
        <w:bottom w:val="none" w:sz="0" w:space="0" w:color="auto"/>
        <w:right w:val="none" w:sz="0" w:space="0" w:color="auto"/>
      </w:divBdr>
    </w:div>
    <w:div w:id="2116704907">
      <w:bodyDiv w:val="1"/>
      <w:marLeft w:val="0"/>
      <w:marRight w:val="0"/>
      <w:marTop w:val="0"/>
      <w:marBottom w:val="0"/>
      <w:divBdr>
        <w:top w:val="none" w:sz="0" w:space="0" w:color="auto"/>
        <w:left w:val="none" w:sz="0" w:space="0" w:color="auto"/>
        <w:bottom w:val="none" w:sz="0" w:space="0" w:color="auto"/>
        <w:right w:val="none" w:sz="0" w:space="0" w:color="auto"/>
      </w:divBdr>
    </w:div>
    <w:div w:id="2117211752">
      <w:bodyDiv w:val="1"/>
      <w:marLeft w:val="0"/>
      <w:marRight w:val="0"/>
      <w:marTop w:val="0"/>
      <w:marBottom w:val="0"/>
      <w:divBdr>
        <w:top w:val="none" w:sz="0" w:space="0" w:color="auto"/>
        <w:left w:val="none" w:sz="0" w:space="0" w:color="auto"/>
        <w:bottom w:val="none" w:sz="0" w:space="0" w:color="auto"/>
        <w:right w:val="none" w:sz="0" w:space="0" w:color="auto"/>
      </w:divBdr>
    </w:div>
    <w:div w:id="2121335502">
      <w:bodyDiv w:val="1"/>
      <w:marLeft w:val="0"/>
      <w:marRight w:val="0"/>
      <w:marTop w:val="0"/>
      <w:marBottom w:val="0"/>
      <w:divBdr>
        <w:top w:val="none" w:sz="0" w:space="0" w:color="auto"/>
        <w:left w:val="none" w:sz="0" w:space="0" w:color="auto"/>
        <w:bottom w:val="none" w:sz="0" w:space="0" w:color="auto"/>
        <w:right w:val="none" w:sz="0" w:space="0" w:color="auto"/>
      </w:divBdr>
    </w:div>
    <w:div w:id="2123575532">
      <w:bodyDiv w:val="1"/>
      <w:marLeft w:val="0"/>
      <w:marRight w:val="0"/>
      <w:marTop w:val="0"/>
      <w:marBottom w:val="0"/>
      <w:divBdr>
        <w:top w:val="none" w:sz="0" w:space="0" w:color="auto"/>
        <w:left w:val="none" w:sz="0" w:space="0" w:color="auto"/>
        <w:bottom w:val="none" w:sz="0" w:space="0" w:color="auto"/>
        <w:right w:val="none" w:sz="0" w:space="0" w:color="auto"/>
      </w:divBdr>
    </w:div>
    <w:div w:id="2127845324">
      <w:bodyDiv w:val="1"/>
      <w:marLeft w:val="0"/>
      <w:marRight w:val="0"/>
      <w:marTop w:val="0"/>
      <w:marBottom w:val="0"/>
      <w:divBdr>
        <w:top w:val="none" w:sz="0" w:space="0" w:color="auto"/>
        <w:left w:val="none" w:sz="0" w:space="0" w:color="auto"/>
        <w:bottom w:val="none" w:sz="0" w:space="0" w:color="auto"/>
        <w:right w:val="none" w:sz="0" w:space="0" w:color="auto"/>
      </w:divBdr>
    </w:div>
    <w:div w:id="2132163416">
      <w:bodyDiv w:val="1"/>
      <w:marLeft w:val="0"/>
      <w:marRight w:val="0"/>
      <w:marTop w:val="0"/>
      <w:marBottom w:val="0"/>
      <w:divBdr>
        <w:top w:val="none" w:sz="0" w:space="0" w:color="auto"/>
        <w:left w:val="none" w:sz="0" w:space="0" w:color="auto"/>
        <w:bottom w:val="none" w:sz="0" w:space="0" w:color="auto"/>
        <w:right w:val="none" w:sz="0" w:space="0" w:color="auto"/>
      </w:divBdr>
    </w:div>
    <w:div w:id="2134399644">
      <w:bodyDiv w:val="1"/>
      <w:marLeft w:val="0"/>
      <w:marRight w:val="0"/>
      <w:marTop w:val="0"/>
      <w:marBottom w:val="0"/>
      <w:divBdr>
        <w:top w:val="none" w:sz="0" w:space="0" w:color="auto"/>
        <w:left w:val="none" w:sz="0" w:space="0" w:color="auto"/>
        <w:bottom w:val="none" w:sz="0" w:space="0" w:color="auto"/>
        <w:right w:val="none" w:sz="0" w:space="0" w:color="auto"/>
      </w:divBdr>
    </w:div>
    <w:div w:id="2135323273">
      <w:bodyDiv w:val="1"/>
      <w:marLeft w:val="0"/>
      <w:marRight w:val="0"/>
      <w:marTop w:val="0"/>
      <w:marBottom w:val="0"/>
      <w:divBdr>
        <w:top w:val="none" w:sz="0" w:space="0" w:color="auto"/>
        <w:left w:val="none" w:sz="0" w:space="0" w:color="auto"/>
        <w:bottom w:val="none" w:sz="0" w:space="0" w:color="auto"/>
        <w:right w:val="none" w:sz="0" w:space="0" w:color="auto"/>
      </w:divBdr>
    </w:div>
    <w:div w:id="213767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aver\Desktop\Pfarrbriefe\Pfarr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1ADA8F-F956-432B-A14B-DF4211D0F8A3}">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EFF94-7A6D-4BE3-A011-44901221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Pfarrbrief.dotx</Template>
  <TotalTime>0</TotalTime>
  <Pages>8</Pages>
  <Words>1815</Words>
  <Characters>11435</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Xaver</dc:creator>
  <cp:keywords/>
  <dc:description/>
  <cp:lastModifiedBy>72b00315</cp:lastModifiedBy>
  <cp:revision>7</cp:revision>
  <cp:lastPrinted>2025-10-01T06:26:00Z</cp:lastPrinted>
  <dcterms:created xsi:type="dcterms:W3CDTF">2025-09-30T09:08:00Z</dcterms:created>
  <dcterms:modified xsi:type="dcterms:W3CDTF">2025-10-01T06:52:00Z</dcterms:modified>
</cp:coreProperties>
</file>